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5E2A" w:rsidRPr="00F02594" w:rsidRDefault="00F65E2A" w:rsidP="008F2DA1">
      <w:pPr>
        <w:spacing w:after="0" w:line="240" w:lineRule="atLeast"/>
        <w:ind w:left="900" w:firstLine="10080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</w:rPr>
        <w:t xml:space="preserve">Додаток </w:t>
      </w:r>
      <w:r w:rsidRPr="00F02594">
        <w:rPr>
          <w:rFonts w:ascii="Times New Roman" w:hAnsi="Times New Roman" w:cs="Times New Roman"/>
          <w:sz w:val="24"/>
          <w:szCs w:val="24"/>
          <w:lang w:val="ru-RU"/>
        </w:rPr>
        <w:t>2</w:t>
      </w:r>
    </w:p>
    <w:p w:rsidR="00F65E2A" w:rsidRPr="00FB75AE" w:rsidRDefault="00F65E2A" w:rsidP="008F2DA1">
      <w:pPr>
        <w:spacing w:after="0" w:line="240" w:lineRule="atLeast"/>
        <w:ind w:left="900" w:firstLine="10080"/>
        <w:rPr>
          <w:rFonts w:ascii="Times New Roman" w:hAnsi="Times New Roman" w:cs="Times New Roman"/>
          <w:sz w:val="24"/>
          <w:szCs w:val="24"/>
        </w:rPr>
      </w:pPr>
      <w:r w:rsidRPr="00FB75AE">
        <w:rPr>
          <w:rFonts w:ascii="Times New Roman" w:hAnsi="Times New Roman" w:cs="Times New Roman"/>
          <w:sz w:val="24"/>
          <w:szCs w:val="24"/>
        </w:rPr>
        <w:t>до рішення міської ради</w:t>
      </w:r>
    </w:p>
    <w:p w:rsidR="00F65E2A" w:rsidRPr="00FB75AE" w:rsidRDefault="00F65E2A" w:rsidP="008F2DA1">
      <w:pPr>
        <w:spacing w:after="0" w:line="240" w:lineRule="atLeast"/>
        <w:ind w:left="900" w:firstLine="10080"/>
        <w:rPr>
          <w:rFonts w:ascii="Times New Roman" w:hAnsi="Times New Roman" w:cs="Times New Roman"/>
          <w:sz w:val="24"/>
          <w:szCs w:val="24"/>
        </w:rPr>
      </w:pPr>
      <w:r w:rsidRPr="00FB75AE">
        <w:rPr>
          <w:rFonts w:ascii="Times New Roman" w:hAnsi="Times New Roman" w:cs="Times New Roman"/>
          <w:sz w:val="24"/>
          <w:szCs w:val="24"/>
        </w:rPr>
        <w:t>від_________№ ______</w:t>
      </w:r>
    </w:p>
    <w:p w:rsidR="00F65E2A" w:rsidRPr="00FB75AE" w:rsidRDefault="00F65E2A" w:rsidP="008F2DA1">
      <w:pPr>
        <w:spacing w:after="0" w:line="240" w:lineRule="atLeast"/>
        <w:ind w:left="900" w:firstLine="10080"/>
        <w:rPr>
          <w:rFonts w:ascii="Times New Roman" w:hAnsi="Times New Roman" w:cs="Times New Roman"/>
          <w:sz w:val="24"/>
          <w:szCs w:val="24"/>
        </w:rPr>
      </w:pPr>
    </w:p>
    <w:p w:rsidR="00F65E2A" w:rsidRPr="00FB75AE" w:rsidRDefault="00F65E2A" w:rsidP="008F2DA1">
      <w:pPr>
        <w:spacing w:after="0" w:line="240" w:lineRule="atLeast"/>
        <w:ind w:left="900" w:firstLine="10080"/>
        <w:rPr>
          <w:rFonts w:ascii="Times New Roman" w:hAnsi="Times New Roman" w:cs="Times New Roman"/>
          <w:sz w:val="24"/>
          <w:szCs w:val="24"/>
        </w:rPr>
      </w:pPr>
    </w:p>
    <w:p w:rsidR="00F65E2A" w:rsidRPr="00FB75AE" w:rsidRDefault="00F65E2A" w:rsidP="008F2DA1">
      <w:pPr>
        <w:spacing w:after="0" w:line="240" w:lineRule="atLeast"/>
        <w:ind w:left="900" w:firstLine="10080"/>
        <w:rPr>
          <w:rFonts w:ascii="Times New Roman" w:hAnsi="Times New Roman" w:cs="Times New Roman"/>
          <w:sz w:val="24"/>
          <w:szCs w:val="24"/>
        </w:rPr>
      </w:pPr>
    </w:p>
    <w:p w:rsidR="00F65E2A" w:rsidRPr="00FB75AE" w:rsidRDefault="00F65E2A" w:rsidP="008F2DA1">
      <w:pPr>
        <w:spacing w:after="0" w:line="240" w:lineRule="atLeast"/>
        <w:ind w:left="900" w:firstLine="10080"/>
        <w:rPr>
          <w:rFonts w:ascii="Times New Roman" w:hAnsi="Times New Roman" w:cs="Times New Roman"/>
          <w:sz w:val="24"/>
          <w:szCs w:val="24"/>
        </w:rPr>
      </w:pPr>
    </w:p>
    <w:p w:rsidR="00F65E2A" w:rsidRPr="00FB75AE" w:rsidRDefault="00F65E2A" w:rsidP="008F2DA1">
      <w:pPr>
        <w:spacing w:after="0" w:line="240" w:lineRule="atLeast"/>
        <w:ind w:left="900" w:firstLine="10080"/>
        <w:rPr>
          <w:rFonts w:ascii="Times New Roman" w:hAnsi="Times New Roman" w:cs="Times New Roman"/>
          <w:sz w:val="24"/>
          <w:szCs w:val="24"/>
        </w:rPr>
      </w:pPr>
    </w:p>
    <w:p w:rsidR="00F65E2A" w:rsidRPr="00FB75AE" w:rsidRDefault="00F65E2A" w:rsidP="008F2DA1">
      <w:pPr>
        <w:spacing w:after="0" w:line="240" w:lineRule="atLeast"/>
        <w:ind w:left="900" w:firstLine="10080"/>
        <w:rPr>
          <w:rFonts w:ascii="Times New Roman" w:hAnsi="Times New Roman" w:cs="Times New Roman"/>
          <w:sz w:val="24"/>
          <w:szCs w:val="24"/>
        </w:rPr>
      </w:pPr>
    </w:p>
    <w:p w:rsidR="00F65E2A" w:rsidRPr="00FB75AE" w:rsidRDefault="00F65E2A" w:rsidP="008F2DA1">
      <w:pPr>
        <w:spacing w:after="0" w:line="276" w:lineRule="auto"/>
        <w:jc w:val="center"/>
        <w:rPr>
          <w:rFonts w:ascii="Times New Roman" w:hAnsi="Times New Roman" w:cs="Times New Roman"/>
          <w:b/>
          <w:bCs/>
        </w:rPr>
      </w:pPr>
      <w:r w:rsidRPr="00FB75AE">
        <w:rPr>
          <w:rFonts w:ascii="Times New Roman" w:hAnsi="Times New Roman" w:cs="Times New Roman"/>
          <w:b/>
          <w:bCs/>
        </w:rPr>
        <w:t>План</w:t>
      </w:r>
    </w:p>
    <w:p w:rsidR="00F65E2A" w:rsidRPr="00FB75AE" w:rsidRDefault="00F65E2A" w:rsidP="008F2DA1">
      <w:pPr>
        <w:spacing w:after="0" w:line="276" w:lineRule="auto"/>
        <w:jc w:val="center"/>
        <w:rPr>
          <w:rFonts w:ascii="Times New Roman" w:hAnsi="Times New Roman" w:cs="Times New Roman"/>
          <w:b/>
          <w:bCs/>
        </w:rPr>
      </w:pPr>
      <w:r w:rsidRPr="00FB75AE">
        <w:rPr>
          <w:rFonts w:ascii="Times New Roman" w:hAnsi="Times New Roman" w:cs="Times New Roman"/>
          <w:b/>
          <w:bCs/>
        </w:rPr>
        <w:t xml:space="preserve">перевірок стану військового обліку на території Слов’янської </w:t>
      </w:r>
      <w:r>
        <w:rPr>
          <w:rFonts w:ascii="Times New Roman" w:hAnsi="Times New Roman" w:cs="Times New Roman"/>
          <w:b/>
          <w:bCs/>
        </w:rPr>
        <w:t>міської</w:t>
      </w:r>
      <w:r w:rsidRPr="00AE247B">
        <w:rPr>
          <w:rFonts w:ascii="Times New Roman" w:hAnsi="Times New Roman" w:cs="Times New Roman"/>
          <w:b/>
          <w:bCs/>
          <w:lang w:val="ru-RU"/>
        </w:rPr>
        <w:t xml:space="preserve"> територіальної громади</w:t>
      </w:r>
      <w:r w:rsidRPr="00FB75AE">
        <w:rPr>
          <w:rFonts w:ascii="Times New Roman" w:hAnsi="Times New Roman" w:cs="Times New Roman"/>
          <w:b/>
          <w:bCs/>
        </w:rPr>
        <w:t xml:space="preserve"> на 20</w:t>
      </w:r>
      <w:r>
        <w:rPr>
          <w:rFonts w:ascii="Times New Roman" w:hAnsi="Times New Roman" w:cs="Times New Roman"/>
          <w:b/>
          <w:bCs/>
        </w:rPr>
        <w:t>21</w:t>
      </w:r>
      <w:r w:rsidRPr="00FB75AE">
        <w:rPr>
          <w:rFonts w:ascii="Times New Roman" w:hAnsi="Times New Roman" w:cs="Times New Roman"/>
          <w:b/>
          <w:bCs/>
        </w:rPr>
        <w:t xml:space="preserve"> рік</w:t>
      </w:r>
    </w:p>
    <w:p w:rsidR="00F65E2A" w:rsidRDefault="00F65E2A" w:rsidP="008F2DA1">
      <w:pPr>
        <w:spacing w:after="0" w:line="276" w:lineRule="auto"/>
        <w:jc w:val="center"/>
        <w:rPr>
          <w:rFonts w:ascii="Times New Roman" w:hAnsi="Times New Roman" w:cs="Times New Roman"/>
          <w:b/>
          <w:bCs/>
        </w:rPr>
      </w:pPr>
      <w:r w:rsidRPr="00FB75AE">
        <w:rPr>
          <w:rFonts w:ascii="Times New Roman" w:hAnsi="Times New Roman" w:cs="Times New Roman"/>
          <w:b/>
          <w:bCs/>
        </w:rPr>
        <w:t>А. У виконавчих комітетах міських, сільських та селищної рад</w:t>
      </w:r>
    </w:p>
    <w:p w:rsidR="00F65E2A" w:rsidRPr="00FB75AE" w:rsidRDefault="00F65E2A" w:rsidP="008F2DA1">
      <w:pPr>
        <w:spacing w:after="0" w:line="276" w:lineRule="auto"/>
        <w:jc w:val="center"/>
        <w:rPr>
          <w:rFonts w:ascii="Times New Roman" w:hAnsi="Times New Roman" w:cs="Times New Roman"/>
          <w:b/>
          <w:bCs/>
        </w:rPr>
      </w:pPr>
    </w:p>
    <w:tbl>
      <w:tblPr>
        <w:tblW w:w="14175" w:type="dxa"/>
        <w:jc w:val="center"/>
        <w:tblLayout w:type="fixed"/>
        <w:tblCellMar>
          <w:left w:w="0" w:type="dxa"/>
          <w:right w:w="0" w:type="dxa"/>
        </w:tblCellMar>
        <w:tblLook w:val="0000"/>
      </w:tblPr>
      <w:tblGrid>
        <w:gridCol w:w="470"/>
        <w:gridCol w:w="1930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805"/>
        <w:gridCol w:w="1463"/>
        <w:gridCol w:w="719"/>
        <w:gridCol w:w="709"/>
        <w:gridCol w:w="1275"/>
      </w:tblGrid>
      <w:tr w:rsidR="00F65E2A" w:rsidRPr="00FB75AE">
        <w:trPr>
          <w:trHeight w:hRule="exact" w:val="727"/>
          <w:jc w:val="center"/>
        </w:trPr>
        <w:tc>
          <w:tcPr>
            <w:tcW w:w="470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FFFFFF"/>
            <w:vAlign w:val="center"/>
          </w:tcPr>
          <w:p w:rsidR="00F65E2A" w:rsidRPr="00FB75AE" w:rsidRDefault="00F65E2A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uk-UA"/>
              </w:rPr>
            </w:pPr>
            <w:r w:rsidRPr="00FB75AE">
              <w:rPr>
                <w:rFonts w:ascii="Times New Roman" w:hAnsi="Times New Roman" w:cs="Times New Roman"/>
                <w:color w:val="000000"/>
                <w:lang w:eastAsia="uk-UA"/>
              </w:rPr>
              <w:t>№</w:t>
            </w:r>
          </w:p>
          <w:p w:rsidR="00F65E2A" w:rsidRPr="00FB75AE" w:rsidRDefault="00F65E2A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uk-UA"/>
              </w:rPr>
            </w:pPr>
            <w:r w:rsidRPr="00FB75AE">
              <w:rPr>
                <w:rFonts w:ascii="Times New Roman" w:hAnsi="Times New Roman" w:cs="Times New Roman"/>
                <w:color w:val="000000"/>
                <w:lang w:eastAsia="uk-UA"/>
              </w:rPr>
              <w:t>з/п</w:t>
            </w:r>
          </w:p>
        </w:tc>
        <w:tc>
          <w:tcPr>
            <w:tcW w:w="1930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FFFFFF"/>
            <w:vAlign w:val="center"/>
          </w:tcPr>
          <w:p w:rsidR="00F65E2A" w:rsidRPr="00FB75AE" w:rsidRDefault="00F65E2A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uk-UA"/>
              </w:rPr>
            </w:pPr>
            <w:r w:rsidRPr="00FB75AE">
              <w:rPr>
                <w:rFonts w:ascii="Times New Roman" w:hAnsi="Times New Roman" w:cs="Times New Roman"/>
                <w:color w:val="000000"/>
                <w:lang w:eastAsia="uk-UA"/>
              </w:rPr>
              <w:t>Найменування виконавчих комітетів міських, сільських та селищної рад</w:t>
            </w:r>
          </w:p>
        </w:tc>
        <w:tc>
          <w:tcPr>
            <w:tcW w:w="6804" w:type="dxa"/>
            <w:gridSpan w:val="1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F65E2A" w:rsidRPr="00FB75AE" w:rsidRDefault="00F65E2A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uk-UA"/>
              </w:rPr>
            </w:pPr>
            <w:r w:rsidRPr="00FB75AE">
              <w:rPr>
                <w:rFonts w:ascii="Times New Roman" w:hAnsi="Times New Roman" w:cs="Times New Roman"/>
                <w:color w:val="000000"/>
                <w:lang w:eastAsia="uk-UA"/>
              </w:rPr>
              <w:t>Планові дати перевірок на 20</w:t>
            </w:r>
            <w:r>
              <w:rPr>
                <w:rFonts w:ascii="Times New Roman" w:hAnsi="Times New Roman" w:cs="Times New Roman"/>
                <w:color w:val="000000"/>
                <w:lang w:eastAsia="uk-UA"/>
              </w:rPr>
              <w:t>21</w:t>
            </w:r>
            <w:r w:rsidRPr="00FB75AE">
              <w:rPr>
                <w:rFonts w:ascii="Times New Roman" w:hAnsi="Times New Roman" w:cs="Times New Roman"/>
                <w:color w:val="000000"/>
                <w:lang w:eastAsia="uk-UA"/>
              </w:rPr>
              <w:t xml:space="preserve"> рік</w:t>
            </w:r>
          </w:p>
        </w:tc>
        <w:tc>
          <w:tcPr>
            <w:tcW w:w="369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F65E2A" w:rsidRPr="00FB75AE" w:rsidRDefault="00F65E2A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uk-UA"/>
              </w:rPr>
            </w:pPr>
            <w:r w:rsidRPr="00FB75AE">
              <w:rPr>
                <w:rFonts w:ascii="Times New Roman" w:hAnsi="Times New Roman" w:cs="Times New Roman"/>
                <w:color w:val="000000"/>
                <w:lang w:eastAsia="uk-UA"/>
              </w:rPr>
              <w:t>Результати перевірки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F65E2A" w:rsidRPr="00FB75AE" w:rsidRDefault="00F65E2A" w:rsidP="00502F74">
            <w:pPr>
              <w:spacing w:after="0" w:line="240" w:lineRule="auto"/>
              <w:rPr>
                <w:rFonts w:ascii="Times New Roman" w:hAnsi="Times New Roman" w:cs="Times New Roman"/>
                <w:lang w:eastAsia="uk-UA"/>
              </w:rPr>
            </w:pPr>
          </w:p>
        </w:tc>
      </w:tr>
      <w:tr w:rsidR="00F65E2A" w:rsidRPr="00FB75AE">
        <w:trPr>
          <w:trHeight w:hRule="exact" w:val="1286"/>
          <w:jc w:val="center"/>
        </w:trPr>
        <w:tc>
          <w:tcPr>
            <w:tcW w:w="470" w:type="dxa"/>
            <w:vMerge/>
            <w:tcBorders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F65E2A" w:rsidRPr="00FB75AE" w:rsidRDefault="00F65E2A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uk-UA"/>
              </w:rPr>
            </w:pPr>
          </w:p>
        </w:tc>
        <w:tc>
          <w:tcPr>
            <w:tcW w:w="1930" w:type="dxa"/>
            <w:vMerge/>
            <w:tcBorders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F65E2A" w:rsidRPr="00FB75AE" w:rsidRDefault="00F65E2A" w:rsidP="00502F74">
            <w:pPr>
              <w:spacing w:after="0" w:line="240" w:lineRule="auto"/>
              <w:rPr>
                <w:rFonts w:ascii="Times New Roman" w:hAnsi="Times New Roman" w:cs="Times New Roman"/>
                <w:lang w:eastAsia="uk-U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textDirection w:val="btLr"/>
            <w:vAlign w:val="center"/>
          </w:tcPr>
          <w:p w:rsidR="00F65E2A" w:rsidRPr="00FB75AE" w:rsidRDefault="00F65E2A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uk-UA"/>
              </w:rPr>
            </w:pPr>
            <w:r w:rsidRPr="00FB75AE">
              <w:rPr>
                <w:rFonts w:ascii="Times New Roman" w:hAnsi="Times New Roman" w:cs="Times New Roman"/>
                <w:color w:val="000000"/>
                <w:lang w:eastAsia="uk-UA"/>
              </w:rPr>
              <w:t>січень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textDirection w:val="btLr"/>
            <w:vAlign w:val="center"/>
          </w:tcPr>
          <w:p w:rsidR="00F65E2A" w:rsidRPr="00FB75AE" w:rsidRDefault="00F65E2A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uk-UA"/>
              </w:rPr>
            </w:pPr>
            <w:r w:rsidRPr="00FB75AE">
              <w:rPr>
                <w:rFonts w:ascii="Times New Roman" w:hAnsi="Times New Roman" w:cs="Times New Roman"/>
                <w:color w:val="000000"/>
                <w:lang w:eastAsia="uk-UA"/>
              </w:rPr>
              <w:t>лютий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textDirection w:val="btLr"/>
            <w:vAlign w:val="center"/>
          </w:tcPr>
          <w:p w:rsidR="00F65E2A" w:rsidRPr="00FB75AE" w:rsidRDefault="00F65E2A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uk-UA"/>
              </w:rPr>
            </w:pPr>
            <w:r w:rsidRPr="00FB75AE">
              <w:rPr>
                <w:rFonts w:ascii="Times New Roman" w:hAnsi="Times New Roman" w:cs="Times New Roman"/>
                <w:color w:val="000000"/>
                <w:lang w:eastAsia="uk-UA"/>
              </w:rPr>
              <w:t>березень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textDirection w:val="btLr"/>
            <w:vAlign w:val="center"/>
          </w:tcPr>
          <w:p w:rsidR="00F65E2A" w:rsidRPr="00FB75AE" w:rsidRDefault="00F65E2A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uk-UA"/>
              </w:rPr>
            </w:pPr>
            <w:r w:rsidRPr="00FB75AE">
              <w:rPr>
                <w:rFonts w:ascii="Times New Roman" w:hAnsi="Times New Roman" w:cs="Times New Roman"/>
                <w:color w:val="000000"/>
                <w:lang w:eastAsia="uk-UA"/>
              </w:rPr>
              <w:t>квітень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textDirection w:val="btLr"/>
            <w:vAlign w:val="center"/>
          </w:tcPr>
          <w:p w:rsidR="00F65E2A" w:rsidRPr="00FB75AE" w:rsidRDefault="00F65E2A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uk-UA"/>
              </w:rPr>
            </w:pPr>
            <w:r w:rsidRPr="00FB75AE">
              <w:rPr>
                <w:rFonts w:ascii="Times New Roman" w:hAnsi="Times New Roman" w:cs="Times New Roman"/>
                <w:color w:val="000000"/>
                <w:lang w:eastAsia="uk-UA"/>
              </w:rPr>
              <w:t>травень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textDirection w:val="btLr"/>
            <w:vAlign w:val="center"/>
          </w:tcPr>
          <w:p w:rsidR="00F65E2A" w:rsidRPr="00FB75AE" w:rsidRDefault="00F65E2A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uk-UA"/>
              </w:rPr>
            </w:pPr>
            <w:r w:rsidRPr="00FB75AE">
              <w:rPr>
                <w:rFonts w:ascii="Times New Roman" w:hAnsi="Times New Roman" w:cs="Times New Roman"/>
                <w:color w:val="000000"/>
                <w:lang w:eastAsia="uk-UA"/>
              </w:rPr>
              <w:t>червень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textDirection w:val="btLr"/>
            <w:vAlign w:val="center"/>
          </w:tcPr>
          <w:p w:rsidR="00F65E2A" w:rsidRPr="00FB75AE" w:rsidRDefault="00F65E2A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uk-UA"/>
              </w:rPr>
            </w:pPr>
            <w:r w:rsidRPr="00FB75AE">
              <w:rPr>
                <w:rFonts w:ascii="Times New Roman" w:hAnsi="Times New Roman" w:cs="Times New Roman"/>
                <w:color w:val="000000"/>
                <w:lang w:eastAsia="uk-UA"/>
              </w:rPr>
              <w:t>липень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textDirection w:val="btLr"/>
            <w:vAlign w:val="center"/>
          </w:tcPr>
          <w:p w:rsidR="00F65E2A" w:rsidRPr="00FB75AE" w:rsidRDefault="00F65E2A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uk-UA"/>
              </w:rPr>
            </w:pPr>
            <w:r w:rsidRPr="00FB75AE">
              <w:rPr>
                <w:rFonts w:ascii="Times New Roman" w:hAnsi="Times New Roman" w:cs="Times New Roman"/>
                <w:color w:val="000000"/>
                <w:lang w:eastAsia="uk-UA"/>
              </w:rPr>
              <w:t>серпень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textDirection w:val="btLr"/>
            <w:vAlign w:val="center"/>
          </w:tcPr>
          <w:p w:rsidR="00F65E2A" w:rsidRPr="00FB75AE" w:rsidRDefault="00F65E2A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uk-UA"/>
              </w:rPr>
            </w:pPr>
            <w:r w:rsidRPr="00FB75AE">
              <w:rPr>
                <w:rFonts w:ascii="Times New Roman" w:hAnsi="Times New Roman" w:cs="Times New Roman"/>
                <w:color w:val="000000"/>
                <w:lang w:eastAsia="uk-UA"/>
              </w:rPr>
              <w:t>вересень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textDirection w:val="btLr"/>
            <w:vAlign w:val="center"/>
          </w:tcPr>
          <w:p w:rsidR="00F65E2A" w:rsidRPr="00FB75AE" w:rsidRDefault="00F65E2A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uk-UA"/>
              </w:rPr>
            </w:pPr>
            <w:r w:rsidRPr="00FB75AE">
              <w:rPr>
                <w:rFonts w:ascii="Times New Roman" w:hAnsi="Times New Roman" w:cs="Times New Roman"/>
                <w:color w:val="000000"/>
                <w:lang w:eastAsia="uk-UA"/>
              </w:rPr>
              <w:t>жовтень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textDirection w:val="btLr"/>
            <w:vAlign w:val="center"/>
          </w:tcPr>
          <w:p w:rsidR="00F65E2A" w:rsidRPr="00FB75AE" w:rsidRDefault="00F65E2A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uk-UA"/>
              </w:rPr>
            </w:pPr>
            <w:r w:rsidRPr="00FB75AE">
              <w:rPr>
                <w:rFonts w:ascii="Times New Roman" w:hAnsi="Times New Roman" w:cs="Times New Roman"/>
                <w:color w:val="000000"/>
                <w:lang w:eastAsia="uk-UA"/>
              </w:rPr>
              <w:t>листопад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textDirection w:val="btLr"/>
            <w:vAlign w:val="center"/>
          </w:tcPr>
          <w:p w:rsidR="00F65E2A" w:rsidRPr="00FB75AE" w:rsidRDefault="00F65E2A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uk-UA"/>
              </w:rPr>
            </w:pPr>
            <w:r w:rsidRPr="00FB75AE">
              <w:rPr>
                <w:rFonts w:ascii="Times New Roman" w:hAnsi="Times New Roman" w:cs="Times New Roman"/>
                <w:color w:val="000000"/>
                <w:lang w:eastAsia="uk-UA"/>
              </w:rPr>
              <w:t>грудень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textDirection w:val="btLr"/>
            <w:vAlign w:val="center"/>
          </w:tcPr>
          <w:p w:rsidR="00F65E2A" w:rsidRPr="00FB75AE" w:rsidRDefault="00F65E2A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uk-UA"/>
              </w:rPr>
            </w:pPr>
            <w:r w:rsidRPr="00FB75AE">
              <w:rPr>
                <w:rFonts w:ascii="Times New Roman" w:hAnsi="Times New Roman" w:cs="Times New Roman"/>
                <w:color w:val="000000"/>
                <w:lang w:eastAsia="uk-UA"/>
              </w:rPr>
              <w:t>кількість в/зоб. офіцерів</w:t>
            </w: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textDirection w:val="btLr"/>
            <w:vAlign w:val="center"/>
          </w:tcPr>
          <w:p w:rsidR="00F65E2A" w:rsidRPr="00FB75AE" w:rsidRDefault="00F65E2A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uk-UA"/>
              </w:rPr>
            </w:pPr>
            <w:r w:rsidRPr="00FB75AE">
              <w:rPr>
                <w:rFonts w:ascii="Times New Roman" w:hAnsi="Times New Roman" w:cs="Times New Roman"/>
                <w:color w:val="000000"/>
                <w:lang w:eastAsia="uk-UA"/>
              </w:rPr>
              <w:t>кількість в/зоб. сержантів і солдатів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textDirection w:val="btLr"/>
            <w:vAlign w:val="center"/>
          </w:tcPr>
          <w:p w:rsidR="00F65E2A" w:rsidRPr="00FB75AE" w:rsidRDefault="00F65E2A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uk-UA"/>
              </w:rPr>
            </w:pPr>
            <w:r w:rsidRPr="00FB75AE">
              <w:rPr>
                <w:rFonts w:ascii="Times New Roman" w:hAnsi="Times New Roman" w:cs="Times New Roman"/>
                <w:color w:val="000000"/>
                <w:lang w:eastAsia="uk-UA"/>
              </w:rPr>
              <w:t>кількість в/зоб. жінок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textDirection w:val="btLr"/>
            <w:vAlign w:val="center"/>
          </w:tcPr>
          <w:p w:rsidR="00F65E2A" w:rsidRPr="00FB75AE" w:rsidRDefault="00F65E2A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uk-UA"/>
              </w:rPr>
            </w:pPr>
            <w:r w:rsidRPr="00FB75AE">
              <w:rPr>
                <w:rFonts w:ascii="Times New Roman" w:hAnsi="Times New Roman" w:cs="Times New Roman"/>
                <w:color w:val="000000"/>
                <w:lang w:eastAsia="uk-UA"/>
              </w:rPr>
              <w:t>кількість</w:t>
            </w:r>
          </w:p>
          <w:p w:rsidR="00F65E2A" w:rsidRPr="00FB75AE" w:rsidRDefault="00F65E2A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uk-UA"/>
              </w:rPr>
            </w:pPr>
            <w:r w:rsidRPr="00FB75AE">
              <w:rPr>
                <w:rFonts w:ascii="Times New Roman" w:hAnsi="Times New Roman" w:cs="Times New Roman"/>
                <w:color w:val="000000"/>
                <w:lang w:eastAsia="uk-UA"/>
              </w:rPr>
              <w:t>призовників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F65E2A" w:rsidRPr="00FB75AE" w:rsidRDefault="00F65E2A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uk-UA"/>
              </w:rPr>
            </w:pPr>
            <w:r w:rsidRPr="00FB75AE">
              <w:rPr>
                <w:rFonts w:ascii="Times New Roman" w:hAnsi="Times New Roman" w:cs="Times New Roman"/>
                <w:color w:val="000000"/>
                <w:lang w:eastAsia="uk-UA"/>
              </w:rPr>
              <w:t>Відмітка про виконання</w:t>
            </w:r>
          </w:p>
        </w:tc>
      </w:tr>
      <w:tr w:rsidR="00F65E2A" w:rsidRPr="00FB75AE">
        <w:trPr>
          <w:trHeight w:hRule="exact" w:val="525"/>
          <w:jc w:val="center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F65E2A" w:rsidRPr="00FB75AE" w:rsidRDefault="00F65E2A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uk-UA"/>
              </w:rPr>
            </w:pPr>
            <w:r w:rsidRPr="00FB75AE">
              <w:rPr>
                <w:rFonts w:ascii="Times New Roman" w:hAnsi="Times New Roman" w:cs="Times New Roman"/>
                <w:color w:val="000000"/>
                <w:lang w:eastAsia="uk-UA"/>
              </w:rPr>
              <w:t>1</w:t>
            </w:r>
            <w:r w:rsidRPr="00FB75AE">
              <w:rPr>
                <w:rFonts w:ascii="Times New Roman" w:hAnsi="Times New Roman" w:cs="Times New Roman"/>
                <w:b/>
                <w:bCs/>
                <w:color w:val="000000"/>
                <w:lang w:eastAsia="uk-UA"/>
              </w:rPr>
              <w:t>.</w:t>
            </w:r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F65E2A" w:rsidRPr="00537492" w:rsidRDefault="00F65E2A" w:rsidP="00502F74">
            <w:pPr>
              <w:tabs>
                <w:tab w:val="left" w:pos="336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7492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лов’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янська</w:t>
            </w:r>
            <w:r w:rsidRPr="00537492">
              <w:rPr>
                <w:rFonts w:ascii="Times New Roman" w:hAnsi="Times New Roman" w:cs="Times New Roman"/>
                <w:sz w:val="24"/>
                <w:szCs w:val="24"/>
              </w:rPr>
              <w:t xml:space="preserve"> міська рада</w:t>
            </w:r>
            <w:r w:rsidRPr="00537492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F65E2A" w:rsidRPr="00537492" w:rsidRDefault="00F65E2A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F65E2A" w:rsidRPr="00537492" w:rsidRDefault="00F65E2A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F65E2A" w:rsidRPr="006034A9" w:rsidRDefault="00F65E2A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uk-U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F65E2A" w:rsidRPr="00B57168" w:rsidRDefault="00F65E2A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uk-UA"/>
              </w:rPr>
            </w:pPr>
            <w:r w:rsidRPr="00B57168">
              <w:rPr>
                <w:rFonts w:ascii="Times New Roman" w:hAnsi="Times New Roman" w:cs="Times New Roman"/>
                <w:lang w:eastAsia="uk-UA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F65E2A" w:rsidRPr="00FB75AE" w:rsidRDefault="00F65E2A" w:rsidP="00502F74">
            <w:pPr>
              <w:spacing w:line="240" w:lineRule="auto"/>
              <w:ind w:right="30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F65E2A" w:rsidRPr="00FB75AE" w:rsidRDefault="00F65E2A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uk-U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F65E2A" w:rsidRPr="00FB75AE" w:rsidRDefault="00F65E2A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uk-U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F65E2A" w:rsidRPr="00FB75AE" w:rsidRDefault="00F65E2A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uk-U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F65E2A" w:rsidRPr="00FB75AE" w:rsidRDefault="00F65E2A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uk-U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F65E2A" w:rsidRPr="00FB75AE" w:rsidRDefault="00F65E2A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uk-U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F65E2A" w:rsidRPr="00FB75AE" w:rsidRDefault="00F65E2A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uk-U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F65E2A" w:rsidRPr="00FB75AE" w:rsidRDefault="00F65E2A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uk-UA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F65E2A" w:rsidRPr="00FB75AE" w:rsidRDefault="00F65E2A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uk-UA"/>
              </w:rPr>
            </w:pP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F65E2A" w:rsidRPr="00FB75AE" w:rsidRDefault="00F65E2A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uk-UA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F65E2A" w:rsidRPr="00FB75AE" w:rsidRDefault="00F65E2A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uk-U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F65E2A" w:rsidRPr="00FB75AE" w:rsidRDefault="00F65E2A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uk-UA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65E2A" w:rsidRPr="00FB75AE" w:rsidRDefault="00F65E2A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uk-UA"/>
              </w:rPr>
            </w:pPr>
          </w:p>
        </w:tc>
      </w:tr>
      <w:tr w:rsidR="00F65E2A" w:rsidRPr="00FB75AE">
        <w:trPr>
          <w:trHeight w:hRule="exact" w:val="814"/>
          <w:jc w:val="center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F65E2A" w:rsidRPr="00FB75AE" w:rsidRDefault="00F65E2A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uk-UA"/>
              </w:rPr>
            </w:pPr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F65E2A" w:rsidRPr="007D70FA" w:rsidRDefault="00F65E2A" w:rsidP="00502F74">
            <w:pPr>
              <w:tabs>
                <w:tab w:val="left" w:pos="3360"/>
              </w:tabs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F65E2A" w:rsidRPr="00FB75AE" w:rsidRDefault="00F65E2A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uk-U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F65E2A" w:rsidRPr="00FB75AE" w:rsidRDefault="00F65E2A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uk-U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F65E2A" w:rsidRPr="00FB75AE" w:rsidRDefault="00F65E2A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uk-U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F65E2A" w:rsidRPr="00FB75AE" w:rsidRDefault="00F65E2A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uk-U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F65E2A" w:rsidRPr="00FB75AE" w:rsidRDefault="00F65E2A" w:rsidP="00502F74">
            <w:pPr>
              <w:spacing w:line="240" w:lineRule="auto"/>
              <w:ind w:right="30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F65E2A" w:rsidRPr="00FB75AE" w:rsidRDefault="00F65E2A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uk-U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F65E2A" w:rsidRPr="00FB75AE" w:rsidRDefault="00F65E2A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uk-U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F65E2A" w:rsidRPr="00FB75AE" w:rsidRDefault="00F65E2A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uk-U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F65E2A" w:rsidRPr="00FB75AE" w:rsidRDefault="00F65E2A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uk-U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F65E2A" w:rsidRPr="00FB75AE" w:rsidRDefault="00F65E2A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uk-U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F65E2A" w:rsidRPr="00FB75AE" w:rsidRDefault="00F65E2A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uk-U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F65E2A" w:rsidRPr="00FB75AE" w:rsidRDefault="00F65E2A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uk-UA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F65E2A" w:rsidRPr="00FB75AE" w:rsidRDefault="00F65E2A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uk-UA"/>
              </w:rPr>
            </w:pP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F65E2A" w:rsidRPr="00FB75AE" w:rsidRDefault="00F65E2A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uk-UA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F65E2A" w:rsidRPr="00FB75AE" w:rsidRDefault="00F65E2A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uk-U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F65E2A" w:rsidRPr="00FB75AE" w:rsidRDefault="00F65E2A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uk-UA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65E2A" w:rsidRPr="00FB75AE" w:rsidRDefault="00F65E2A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uk-UA"/>
              </w:rPr>
            </w:pPr>
          </w:p>
        </w:tc>
      </w:tr>
      <w:tr w:rsidR="00F65E2A" w:rsidRPr="00FB75AE">
        <w:trPr>
          <w:trHeight w:hRule="exact" w:val="722"/>
          <w:jc w:val="center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F65E2A" w:rsidRPr="00FB75AE" w:rsidRDefault="00F65E2A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uk-UA"/>
              </w:rPr>
            </w:pPr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F65E2A" w:rsidRPr="007D70FA" w:rsidRDefault="00F65E2A" w:rsidP="00502F74">
            <w:pPr>
              <w:tabs>
                <w:tab w:val="left" w:pos="3360"/>
              </w:tabs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F65E2A" w:rsidRPr="00FB75AE" w:rsidRDefault="00F65E2A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uk-U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F65E2A" w:rsidRPr="00FB75AE" w:rsidRDefault="00F65E2A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uk-U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F65E2A" w:rsidRPr="00FB75AE" w:rsidRDefault="00F65E2A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uk-U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F65E2A" w:rsidRPr="00FB75AE" w:rsidRDefault="00F65E2A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uk-U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F65E2A" w:rsidRPr="00FB75AE" w:rsidRDefault="00F65E2A" w:rsidP="00502F74">
            <w:pPr>
              <w:spacing w:line="240" w:lineRule="auto"/>
              <w:ind w:right="30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F65E2A" w:rsidRPr="00FB75AE" w:rsidRDefault="00F65E2A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uk-U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F65E2A" w:rsidRPr="00FB75AE" w:rsidRDefault="00F65E2A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uk-U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F65E2A" w:rsidRPr="00FB75AE" w:rsidRDefault="00F65E2A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uk-U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F65E2A" w:rsidRPr="00FB75AE" w:rsidRDefault="00F65E2A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uk-U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F65E2A" w:rsidRPr="00FB75AE" w:rsidRDefault="00F65E2A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uk-U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F65E2A" w:rsidRPr="00FB75AE" w:rsidRDefault="00F65E2A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uk-U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F65E2A" w:rsidRPr="00FB75AE" w:rsidRDefault="00F65E2A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uk-UA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F65E2A" w:rsidRPr="00FB75AE" w:rsidRDefault="00F65E2A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uk-UA"/>
              </w:rPr>
            </w:pP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F65E2A" w:rsidRPr="00FB75AE" w:rsidRDefault="00F65E2A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uk-UA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F65E2A" w:rsidRPr="00FB75AE" w:rsidRDefault="00F65E2A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uk-U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F65E2A" w:rsidRPr="00FB75AE" w:rsidRDefault="00F65E2A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uk-UA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65E2A" w:rsidRPr="00FB75AE" w:rsidRDefault="00F65E2A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uk-UA"/>
              </w:rPr>
            </w:pPr>
          </w:p>
        </w:tc>
      </w:tr>
      <w:tr w:rsidR="00F65E2A" w:rsidRPr="00FB75AE">
        <w:trPr>
          <w:trHeight w:hRule="exact" w:val="729"/>
          <w:jc w:val="center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F65E2A" w:rsidRPr="00FB75AE" w:rsidRDefault="00F65E2A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uk-UA"/>
              </w:rPr>
            </w:pPr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F65E2A" w:rsidRPr="007D70FA" w:rsidRDefault="00F65E2A" w:rsidP="00502F74">
            <w:pPr>
              <w:tabs>
                <w:tab w:val="left" w:pos="3360"/>
              </w:tabs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F65E2A" w:rsidRPr="00FB75AE" w:rsidRDefault="00F65E2A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uk-U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F65E2A" w:rsidRPr="00FB75AE" w:rsidRDefault="00F65E2A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uk-U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F65E2A" w:rsidRPr="00FB75AE" w:rsidRDefault="00F65E2A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uk-U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F65E2A" w:rsidRPr="00FB75AE" w:rsidRDefault="00F65E2A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uk-U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F65E2A" w:rsidRPr="00FB75AE" w:rsidRDefault="00F65E2A" w:rsidP="00502F74">
            <w:pPr>
              <w:spacing w:line="240" w:lineRule="auto"/>
              <w:ind w:right="30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F65E2A" w:rsidRPr="00FB75AE" w:rsidRDefault="00F65E2A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uk-U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F65E2A" w:rsidRPr="00FB75AE" w:rsidRDefault="00F65E2A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uk-U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F65E2A" w:rsidRPr="00FB75AE" w:rsidRDefault="00F65E2A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uk-U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F65E2A" w:rsidRPr="00FB75AE" w:rsidRDefault="00F65E2A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uk-U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F65E2A" w:rsidRPr="00FB75AE" w:rsidRDefault="00F65E2A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uk-U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F65E2A" w:rsidRPr="00FB75AE" w:rsidRDefault="00F65E2A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uk-U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F65E2A" w:rsidRPr="00FB75AE" w:rsidRDefault="00F65E2A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uk-UA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F65E2A" w:rsidRPr="00FB75AE" w:rsidRDefault="00F65E2A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uk-UA"/>
              </w:rPr>
            </w:pP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F65E2A" w:rsidRPr="00FB75AE" w:rsidRDefault="00F65E2A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uk-UA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F65E2A" w:rsidRPr="00FB75AE" w:rsidRDefault="00F65E2A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uk-U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F65E2A" w:rsidRPr="00FB75AE" w:rsidRDefault="00F65E2A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uk-UA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65E2A" w:rsidRPr="00FB75AE" w:rsidRDefault="00F65E2A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uk-UA"/>
              </w:rPr>
            </w:pPr>
          </w:p>
        </w:tc>
      </w:tr>
    </w:tbl>
    <w:p w:rsidR="00F65E2A" w:rsidRPr="00FB75AE" w:rsidRDefault="00F65E2A" w:rsidP="008F2DA1">
      <w:pPr>
        <w:rPr>
          <w:rFonts w:ascii="Times New Roman" w:hAnsi="Times New Roman" w:cs="Times New Roman"/>
        </w:rPr>
      </w:pPr>
    </w:p>
    <w:p w:rsidR="00F65E2A" w:rsidRPr="00FB75AE" w:rsidRDefault="00F65E2A" w:rsidP="008F2DA1">
      <w:pPr>
        <w:rPr>
          <w:rFonts w:ascii="Times New Roman" w:hAnsi="Times New Roman" w:cs="Times New Roman"/>
        </w:rPr>
      </w:pPr>
    </w:p>
    <w:p w:rsidR="00F65E2A" w:rsidRPr="00FB75AE" w:rsidRDefault="00F65E2A" w:rsidP="008F2DA1">
      <w:pPr>
        <w:jc w:val="center"/>
        <w:rPr>
          <w:rFonts w:ascii="Times New Roman" w:hAnsi="Times New Roman" w:cs="Times New Roman"/>
          <w:b/>
          <w:bCs/>
        </w:rPr>
      </w:pPr>
    </w:p>
    <w:p w:rsidR="00F65E2A" w:rsidRDefault="00F65E2A" w:rsidP="008F2DA1">
      <w:pPr>
        <w:spacing w:line="240" w:lineRule="auto"/>
        <w:jc w:val="center"/>
        <w:rPr>
          <w:rFonts w:ascii="Times New Roman" w:hAnsi="Times New Roman" w:cs="Times New Roman"/>
          <w:b/>
          <w:bCs/>
        </w:rPr>
      </w:pPr>
    </w:p>
    <w:p w:rsidR="00F65E2A" w:rsidRPr="00FB75AE" w:rsidRDefault="00F65E2A" w:rsidP="008F2DA1">
      <w:pPr>
        <w:spacing w:line="240" w:lineRule="auto"/>
        <w:jc w:val="center"/>
        <w:rPr>
          <w:rFonts w:ascii="Times New Roman" w:hAnsi="Times New Roman" w:cs="Times New Roman"/>
          <w:b/>
          <w:bCs/>
        </w:rPr>
      </w:pPr>
      <w:r w:rsidRPr="00FB75AE">
        <w:rPr>
          <w:rFonts w:ascii="Times New Roman" w:hAnsi="Times New Roman" w:cs="Times New Roman"/>
          <w:b/>
          <w:bCs/>
        </w:rPr>
        <w:t>Б. На підприємствах, в установах та організаціях</w:t>
      </w:r>
    </w:p>
    <w:tbl>
      <w:tblPr>
        <w:tblW w:w="14175" w:type="dxa"/>
        <w:jc w:val="center"/>
        <w:tblLayout w:type="fixed"/>
        <w:tblCellMar>
          <w:left w:w="0" w:type="dxa"/>
          <w:right w:w="0" w:type="dxa"/>
        </w:tblCellMar>
        <w:tblLook w:val="0000"/>
      </w:tblPr>
      <w:tblGrid>
        <w:gridCol w:w="470"/>
        <w:gridCol w:w="1930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1134"/>
        <w:gridCol w:w="1134"/>
        <w:gridCol w:w="719"/>
        <w:gridCol w:w="709"/>
        <w:gridCol w:w="1275"/>
      </w:tblGrid>
      <w:tr w:rsidR="00F65E2A" w:rsidRPr="00FB75AE">
        <w:trPr>
          <w:trHeight w:hRule="exact" w:val="374"/>
          <w:jc w:val="center"/>
        </w:trPr>
        <w:tc>
          <w:tcPr>
            <w:tcW w:w="470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FFFFFF"/>
            <w:vAlign w:val="center"/>
          </w:tcPr>
          <w:p w:rsidR="00F65E2A" w:rsidRPr="00FB75AE" w:rsidRDefault="00F65E2A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uk-UA"/>
              </w:rPr>
            </w:pPr>
            <w:r w:rsidRPr="00FB75AE">
              <w:rPr>
                <w:rFonts w:ascii="Times New Roman" w:hAnsi="Times New Roman" w:cs="Times New Roman"/>
                <w:color w:val="000000"/>
                <w:lang w:eastAsia="uk-UA"/>
              </w:rPr>
              <w:t>№</w:t>
            </w:r>
          </w:p>
          <w:p w:rsidR="00F65E2A" w:rsidRPr="00FB75AE" w:rsidRDefault="00F65E2A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uk-UA"/>
              </w:rPr>
            </w:pPr>
            <w:r w:rsidRPr="00FB75AE">
              <w:rPr>
                <w:rFonts w:ascii="Times New Roman" w:hAnsi="Times New Roman" w:cs="Times New Roman"/>
                <w:color w:val="000000"/>
                <w:lang w:eastAsia="uk-UA"/>
              </w:rPr>
              <w:t>з/п</w:t>
            </w:r>
          </w:p>
        </w:tc>
        <w:tc>
          <w:tcPr>
            <w:tcW w:w="1930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FFFFFF"/>
            <w:vAlign w:val="center"/>
          </w:tcPr>
          <w:p w:rsidR="00F65E2A" w:rsidRPr="00FB75AE" w:rsidRDefault="00F65E2A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uk-UA"/>
              </w:rPr>
            </w:pPr>
            <w:r w:rsidRPr="00FB75AE">
              <w:rPr>
                <w:rFonts w:ascii="Times New Roman" w:hAnsi="Times New Roman" w:cs="Times New Roman"/>
                <w:color w:val="000000"/>
                <w:lang w:eastAsia="uk-UA"/>
              </w:rPr>
              <w:t>Найменування підприємств, установ та організацій</w:t>
            </w:r>
          </w:p>
        </w:tc>
        <w:tc>
          <w:tcPr>
            <w:tcW w:w="6804" w:type="dxa"/>
            <w:gridSpan w:val="1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F65E2A" w:rsidRPr="00FB75AE" w:rsidRDefault="00F65E2A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uk-UA"/>
              </w:rPr>
            </w:pPr>
            <w:r w:rsidRPr="00FB75AE">
              <w:rPr>
                <w:rFonts w:ascii="Times New Roman" w:hAnsi="Times New Roman" w:cs="Times New Roman"/>
                <w:color w:val="000000"/>
                <w:lang w:eastAsia="uk-UA"/>
              </w:rPr>
              <w:t>Планові дати перевірок на 20</w:t>
            </w:r>
            <w:r>
              <w:rPr>
                <w:rFonts w:ascii="Times New Roman" w:hAnsi="Times New Roman" w:cs="Times New Roman"/>
                <w:color w:val="000000"/>
                <w:lang w:eastAsia="uk-UA"/>
              </w:rPr>
              <w:t xml:space="preserve">21 </w:t>
            </w:r>
            <w:r w:rsidRPr="00FB75AE">
              <w:rPr>
                <w:rFonts w:ascii="Times New Roman" w:hAnsi="Times New Roman" w:cs="Times New Roman"/>
                <w:color w:val="000000"/>
                <w:lang w:eastAsia="uk-UA"/>
              </w:rPr>
              <w:t>рік</w:t>
            </w:r>
          </w:p>
        </w:tc>
        <w:tc>
          <w:tcPr>
            <w:tcW w:w="369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F65E2A" w:rsidRPr="00FB75AE" w:rsidRDefault="00F65E2A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uk-UA"/>
              </w:rPr>
            </w:pPr>
            <w:r w:rsidRPr="00FB75AE">
              <w:rPr>
                <w:rFonts w:ascii="Times New Roman" w:hAnsi="Times New Roman" w:cs="Times New Roman"/>
                <w:color w:val="000000"/>
                <w:lang w:eastAsia="uk-UA"/>
              </w:rPr>
              <w:t>Результати перевірки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F65E2A" w:rsidRPr="00FB75AE" w:rsidRDefault="00F65E2A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uk-UA"/>
              </w:rPr>
            </w:pPr>
          </w:p>
        </w:tc>
      </w:tr>
      <w:tr w:rsidR="00F65E2A" w:rsidRPr="00FB75AE">
        <w:trPr>
          <w:trHeight w:hRule="exact" w:val="1767"/>
          <w:jc w:val="center"/>
        </w:trPr>
        <w:tc>
          <w:tcPr>
            <w:tcW w:w="470" w:type="dxa"/>
            <w:vMerge/>
            <w:tcBorders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F65E2A" w:rsidRPr="00FB75AE" w:rsidRDefault="00F65E2A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uk-UA"/>
              </w:rPr>
            </w:pPr>
          </w:p>
        </w:tc>
        <w:tc>
          <w:tcPr>
            <w:tcW w:w="1930" w:type="dxa"/>
            <w:vMerge/>
            <w:tcBorders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F65E2A" w:rsidRPr="00FB75AE" w:rsidRDefault="00F65E2A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uk-U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textDirection w:val="btLr"/>
            <w:vAlign w:val="center"/>
          </w:tcPr>
          <w:p w:rsidR="00F65E2A" w:rsidRPr="00FB75AE" w:rsidRDefault="00F65E2A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uk-UA"/>
              </w:rPr>
            </w:pPr>
            <w:r w:rsidRPr="00FB75AE">
              <w:rPr>
                <w:rFonts w:ascii="Times New Roman" w:hAnsi="Times New Roman" w:cs="Times New Roman"/>
                <w:color w:val="000000"/>
                <w:lang w:eastAsia="uk-UA"/>
              </w:rPr>
              <w:t>січень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textDirection w:val="btLr"/>
            <w:vAlign w:val="center"/>
          </w:tcPr>
          <w:p w:rsidR="00F65E2A" w:rsidRPr="00FB75AE" w:rsidRDefault="00F65E2A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uk-UA"/>
              </w:rPr>
            </w:pPr>
            <w:r w:rsidRPr="00FB75AE">
              <w:rPr>
                <w:rFonts w:ascii="Times New Roman" w:hAnsi="Times New Roman" w:cs="Times New Roman"/>
                <w:color w:val="000000"/>
                <w:lang w:eastAsia="uk-UA"/>
              </w:rPr>
              <w:t>лютий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textDirection w:val="btLr"/>
            <w:vAlign w:val="center"/>
          </w:tcPr>
          <w:p w:rsidR="00F65E2A" w:rsidRPr="00FB75AE" w:rsidRDefault="00F65E2A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uk-UA"/>
              </w:rPr>
            </w:pPr>
            <w:r w:rsidRPr="00FB75AE">
              <w:rPr>
                <w:rFonts w:ascii="Times New Roman" w:hAnsi="Times New Roman" w:cs="Times New Roman"/>
                <w:color w:val="000000"/>
                <w:lang w:eastAsia="uk-UA"/>
              </w:rPr>
              <w:t>березень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textDirection w:val="btLr"/>
            <w:vAlign w:val="center"/>
          </w:tcPr>
          <w:p w:rsidR="00F65E2A" w:rsidRPr="00FB75AE" w:rsidRDefault="00F65E2A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uk-UA"/>
              </w:rPr>
            </w:pPr>
            <w:r w:rsidRPr="00FB75AE">
              <w:rPr>
                <w:rFonts w:ascii="Times New Roman" w:hAnsi="Times New Roman" w:cs="Times New Roman"/>
                <w:color w:val="000000"/>
                <w:lang w:eastAsia="uk-UA"/>
              </w:rPr>
              <w:t>квітень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textDirection w:val="btLr"/>
            <w:vAlign w:val="center"/>
          </w:tcPr>
          <w:p w:rsidR="00F65E2A" w:rsidRPr="00FB75AE" w:rsidRDefault="00F65E2A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uk-UA"/>
              </w:rPr>
            </w:pPr>
            <w:r w:rsidRPr="00FB75AE">
              <w:rPr>
                <w:rFonts w:ascii="Times New Roman" w:hAnsi="Times New Roman" w:cs="Times New Roman"/>
                <w:color w:val="000000"/>
                <w:lang w:eastAsia="uk-UA"/>
              </w:rPr>
              <w:t>травень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textDirection w:val="btLr"/>
            <w:vAlign w:val="center"/>
          </w:tcPr>
          <w:p w:rsidR="00F65E2A" w:rsidRPr="00FB75AE" w:rsidRDefault="00F65E2A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uk-UA"/>
              </w:rPr>
            </w:pPr>
            <w:r w:rsidRPr="00FB75AE">
              <w:rPr>
                <w:rFonts w:ascii="Times New Roman" w:hAnsi="Times New Roman" w:cs="Times New Roman"/>
                <w:color w:val="000000"/>
                <w:lang w:eastAsia="uk-UA"/>
              </w:rPr>
              <w:t>червень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textDirection w:val="btLr"/>
            <w:vAlign w:val="center"/>
          </w:tcPr>
          <w:p w:rsidR="00F65E2A" w:rsidRPr="00FB75AE" w:rsidRDefault="00F65E2A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uk-UA"/>
              </w:rPr>
            </w:pPr>
            <w:r w:rsidRPr="00FB75AE">
              <w:rPr>
                <w:rFonts w:ascii="Times New Roman" w:hAnsi="Times New Roman" w:cs="Times New Roman"/>
                <w:color w:val="000000"/>
                <w:lang w:eastAsia="uk-UA"/>
              </w:rPr>
              <w:t>липень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textDirection w:val="btLr"/>
            <w:vAlign w:val="center"/>
          </w:tcPr>
          <w:p w:rsidR="00F65E2A" w:rsidRPr="00FB75AE" w:rsidRDefault="00F65E2A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uk-UA"/>
              </w:rPr>
            </w:pPr>
            <w:r w:rsidRPr="00FB75AE">
              <w:rPr>
                <w:rFonts w:ascii="Times New Roman" w:hAnsi="Times New Roman" w:cs="Times New Roman"/>
                <w:color w:val="000000"/>
                <w:lang w:eastAsia="uk-UA"/>
              </w:rPr>
              <w:t>серпень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textDirection w:val="btLr"/>
            <w:vAlign w:val="center"/>
          </w:tcPr>
          <w:p w:rsidR="00F65E2A" w:rsidRPr="00FB75AE" w:rsidRDefault="00F65E2A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uk-UA"/>
              </w:rPr>
            </w:pPr>
            <w:r w:rsidRPr="00FB75AE">
              <w:rPr>
                <w:rFonts w:ascii="Times New Roman" w:hAnsi="Times New Roman" w:cs="Times New Roman"/>
                <w:color w:val="000000"/>
                <w:lang w:eastAsia="uk-UA"/>
              </w:rPr>
              <w:t>вересень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textDirection w:val="btLr"/>
            <w:vAlign w:val="center"/>
          </w:tcPr>
          <w:p w:rsidR="00F65E2A" w:rsidRPr="00FB75AE" w:rsidRDefault="00F65E2A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uk-UA"/>
              </w:rPr>
            </w:pPr>
            <w:r w:rsidRPr="00FB75AE">
              <w:rPr>
                <w:rFonts w:ascii="Times New Roman" w:hAnsi="Times New Roman" w:cs="Times New Roman"/>
                <w:color w:val="000000"/>
                <w:lang w:eastAsia="uk-UA"/>
              </w:rPr>
              <w:t>жовтень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textDirection w:val="btLr"/>
            <w:vAlign w:val="center"/>
          </w:tcPr>
          <w:p w:rsidR="00F65E2A" w:rsidRPr="00FB75AE" w:rsidRDefault="00F65E2A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uk-UA"/>
              </w:rPr>
            </w:pPr>
            <w:r w:rsidRPr="00FB75AE">
              <w:rPr>
                <w:rFonts w:ascii="Times New Roman" w:hAnsi="Times New Roman" w:cs="Times New Roman"/>
                <w:color w:val="000000"/>
                <w:lang w:eastAsia="uk-UA"/>
              </w:rPr>
              <w:t>листопад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textDirection w:val="btLr"/>
            <w:vAlign w:val="center"/>
          </w:tcPr>
          <w:p w:rsidR="00F65E2A" w:rsidRPr="00FB75AE" w:rsidRDefault="00F65E2A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uk-UA"/>
              </w:rPr>
            </w:pPr>
            <w:r w:rsidRPr="00FB75AE">
              <w:rPr>
                <w:rFonts w:ascii="Times New Roman" w:hAnsi="Times New Roman" w:cs="Times New Roman"/>
                <w:color w:val="000000"/>
                <w:lang w:eastAsia="uk-UA"/>
              </w:rPr>
              <w:t>грудень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textDirection w:val="btLr"/>
            <w:vAlign w:val="center"/>
          </w:tcPr>
          <w:p w:rsidR="00F65E2A" w:rsidRPr="00FB75AE" w:rsidRDefault="00F65E2A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uk-UA"/>
              </w:rPr>
            </w:pPr>
            <w:r w:rsidRPr="00FB75AE">
              <w:rPr>
                <w:rFonts w:ascii="Times New Roman" w:hAnsi="Times New Roman" w:cs="Times New Roman"/>
                <w:color w:val="000000"/>
                <w:lang w:eastAsia="uk-UA"/>
              </w:rPr>
              <w:t>кількість в/зоб. офіцерів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textDirection w:val="btLr"/>
            <w:vAlign w:val="center"/>
          </w:tcPr>
          <w:p w:rsidR="00F65E2A" w:rsidRPr="00FB75AE" w:rsidRDefault="00F65E2A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uk-UA"/>
              </w:rPr>
            </w:pPr>
            <w:r w:rsidRPr="00FB75AE">
              <w:rPr>
                <w:rFonts w:ascii="Times New Roman" w:hAnsi="Times New Roman" w:cs="Times New Roman"/>
                <w:color w:val="000000"/>
                <w:lang w:eastAsia="uk-UA"/>
              </w:rPr>
              <w:t>кількість в/зоб. сержантів і солдатів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textDirection w:val="btLr"/>
            <w:vAlign w:val="center"/>
          </w:tcPr>
          <w:p w:rsidR="00F65E2A" w:rsidRPr="00FB75AE" w:rsidRDefault="00F65E2A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uk-UA"/>
              </w:rPr>
            </w:pPr>
            <w:r w:rsidRPr="00FB75AE">
              <w:rPr>
                <w:rFonts w:ascii="Times New Roman" w:hAnsi="Times New Roman" w:cs="Times New Roman"/>
                <w:color w:val="000000"/>
                <w:lang w:eastAsia="uk-UA"/>
              </w:rPr>
              <w:t>кількість в/зоб. жінок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textDirection w:val="btLr"/>
            <w:vAlign w:val="center"/>
          </w:tcPr>
          <w:p w:rsidR="00F65E2A" w:rsidRPr="00FB75AE" w:rsidRDefault="00F65E2A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uk-UA"/>
              </w:rPr>
            </w:pPr>
            <w:r w:rsidRPr="00FB75AE">
              <w:rPr>
                <w:rFonts w:ascii="Times New Roman" w:hAnsi="Times New Roman" w:cs="Times New Roman"/>
                <w:color w:val="000000"/>
                <w:lang w:eastAsia="uk-UA"/>
              </w:rPr>
              <w:t>кількість</w:t>
            </w:r>
          </w:p>
          <w:p w:rsidR="00F65E2A" w:rsidRPr="00FB75AE" w:rsidRDefault="00F65E2A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uk-UA"/>
              </w:rPr>
            </w:pPr>
            <w:r w:rsidRPr="00FB75AE">
              <w:rPr>
                <w:rFonts w:ascii="Times New Roman" w:hAnsi="Times New Roman" w:cs="Times New Roman"/>
                <w:color w:val="000000"/>
                <w:lang w:eastAsia="uk-UA"/>
              </w:rPr>
              <w:t>призовників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F65E2A" w:rsidRPr="00FB75AE" w:rsidRDefault="00F65E2A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uk-UA"/>
              </w:rPr>
            </w:pPr>
            <w:r w:rsidRPr="00FB75AE">
              <w:rPr>
                <w:rFonts w:ascii="Times New Roman" w:hAnsi="Times New Roman" w:cs="Times New Roman"/>
                <w:color w:val="000000"/>
                <w:lang w:eastAsia="uk-UA"/>
              </w:rPr>
              <w:t>Відмітка про виконання</w:t>
            </w:r>
          </w:p>
        </w:tc>
      </w:tr>
      <w:tr w:rsidR="00F65E2A" w:rsidRPr="00FB75AE">
        <w:trPr>
          <w:trHeight w:hRule="exact" w:val="1985"/>
          <w:jc w:val="center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F65E2A" w:rsidRPr="00DE56DC" w:rsidRDefault="00F65E2A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  <w:r w:rsidRPr="00DE56DC">
              <w:rPr>
                <w:rFonts w:ascii="Times New Roman" w:hAnsi="Times New Roman" w:cs="Times New Roman"/>
                <w:color w:val="000000"/>
                <w:sz w:val="24"/>
                <w:szCs w:val="24"/>
                <w:lang w:eastAsia="uk-UA"/>
              </w:rPr>
              <w:t>1</w:t>
            </w:r>
            <w:r w:rsidRPr="00DE56D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  <w:t>.</w:t>
            </w:r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F65E2A" w:rsidRPr="009A42F9" w:rsidRDefault="00F65E2A" w:rsidP="00502F74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9A42F9">
              <w:rPr>
                <w:rFonts w:ascii="Times New Roman" w:hAnsi="Times New Roman" w:cs="Times New Roman"/>
                <w:sz w:val="24"/>
                <w:szCs w:val="24"/>
              </w:rPr>
              <w:t>КП Слов'янської міської ради «Славміськводоканал  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F65E2A" w:rsidRPr="00DE56DC" w:rsidRDefault="00F65E2A" w:rsidP="00502F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F65E2A" w:rsidRPr="006034A9" w:rsidRDefault="00F65E2A" w:rsidP="00502F74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F65E2A" w:rsidRPr="00DE56DC" w:rsidRDefault="00F65E2A" w:rsidP="00502F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F65E2A" w:rsidRPr="00DE56DC" w:rsidRDefault="00F65E2A" w:rsidP="00502F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F65E2A" w:rsidRPr="00DE56DC" w:rsidRDefault="00F65E2A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F65E2A" w:rsidRPr="00DE56DC" w:rsidRDefault="00F65E2A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F65E2A" w:rsidRPr="00DE56DC" w:rsidRDefault="00F65E2A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F65E2A" w:rsidRPr="00DE56DC" w:rsidRDefault="00F65E2A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F65E2A" w:rsidRPr="00DE56DC" w:rsidRDefault="00F65E2A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F65E2A" w:rsidRPr="00DE56DC" w:rsidRDefault="00F65E2A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F65E2A" w:rsidRPr="00DE56DC" w:rsidRDefault="00F65E2A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F65E2A" w:rsidRPr="00DE56DC" w:rsidRDefault="00F65E2A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F65E2A" w:rsidRPr="00DE56DC" w:rsidRDefault="00F65E2A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F65E2A" w:rsidRPr="00DE56DC" w:rsidRDefault="00F65E2A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F65E2A" w:rsidRPr="00DE56DC" w:rsidRDefault="00F65E2A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F65E2A" w:rsidRPr="00DE56DC" w:rsidRDefault="00F65E2A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65E2A" w:rsidRPr="00DE56DC" w:rsidRDefault="00F65E2A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</w:p>
        </w:tc>
      </w:tr>
      <w:tr w:rsidR="00F65E2A" w:rsidRPr="00FB75AE">
        <w:trPr>
          <w:trHeight w:hRule="exact" w:val="1985"/>
          <w:jc w:val="center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F65E2A" w:rsidRPr="00DE56DC" w:rsidRDefault="00F65E2A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DE56DC">
              <w:rPr>
                <w:rFonts w:ascii="Times New Roman" w:hAnsi="Times New Roman" w:cs="Times New Roman"/>
                <w:color w:val="000000"/>
                <w:sz w:val="24"/>
                <w:szCs w:val="24"/>
                <w:lang w:eastAsia="uk-UA"/>
              </w:rPr>
              <w:t>2.</w:t>
            </w:r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F65E2A" w:rsidRPr="009A42F9" w:rsidRDefault="00F65E2A" w:rsidP="00502F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42F9">
              <w:rPr>
                <w:rFonts w:ascii="Times New Roman" w:hAnsi="Times New Roman" w:cs="Times New Roman"/>
                <w:sz w:val="18"/>
                <w:szCs w:val="18"/>
              </w:rPr>
              <w:t xml:space="preserve">  ПАТ  «Укрзалізниця» Регіональна філія «Донецька залізниця» структурний підрозділ «Станція Краматорська» військово-облікове бюро станції Слов’янськ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F65E2A" w:rsidRPr="00DE56DC" w:rsidRDefault="00F65E2A" w:rsidP="00502F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F65E2A" w:rsidRPr="006034A9" w:rsidRDefault="00F65E2A" w:rsidP="00502F74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F65E2A" w:rsidRPr="00DE56DC" w:rsidRDefault="00F65E2A" w:rsidP="00502F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F65E2A" w:rsidRPr="00DE56DC" w:rsidRDefault="00F65E2A" w:rsidP="00502F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F65E2A" w:rsidRPr="00DE56DC" w:rsidRDefault="00F65E2A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F65E2A" w:rsidRPr="00DE56DC" w:rsidRDefault="00F65E2A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F65E2A" w:rsidRPr="00DE56DC" w:rsidRDefault="00F65E2A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F65E2A" w:rsidRPr="00DE56DC" w:rsidRDefault="00F65E2A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F65E2A" w:rsidRPr="00DE56DC" w:rsidRDefault="00F65E2A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F65E2A" w:rsidRPr="00DE56DC" w:rsidRDefault="00F65E2A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F65E2A" w:rsidRPr="00DE56DC" w:rsidRDefault="00F65E2A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F65E2A" w:rsidRPr="00DE56DC" w:rsidRDefault="00F65E2A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F65E2A" w:rsidRPr="00DE56DC" w:rsidRDefault="00F65E2A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F65E2A" w:rsidRPr="00DE56DC" w:rsidRDefault="00F65E2A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F65E2A" w:rsidRPr="00DE56DC" w:rsidRDefault="00F65E2A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F65E2A" w:rsidRPr="00DE56DC" w:rsidRDefault="00F65E2A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65E2A" w:rsidRPr="00DE56DC" w:rsidRDefault="00F65E2A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</w:p>
        </w:tc>
      </w:tr>
      <w:tr w:rsidR="00F65E2A" w:rsidRPr="00FB75AE">
        <w:trPr>
          <w:trHeight w:hRule="exact" w:val="1985"/>
          <w:jc w:val="center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F65E2A" w:rsidRPr="00DE56DC" w:rsidRDefault="00F65E2A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DE56DC">
              <w:rPr>
                <w:rFonts w:ascii="Times New Roman" w:hAnsi="Times New Roman" w:cs="Times New Roman"/>
                <w:color w:val="000000"/>
                <w:sz w:val="24"/>
                <w:szCs w:val="24"/>
                <w:lang w:eastAsia="uk-UA"/>
              </w:rPr>
              <w:t>3.</w:t>
            </w:r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F65E2A" w:rsidRPr="009A42F9" w:rsidRDefault="00F65E2A" w:rsidP="00E33464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A42F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Слов'янське управління по газопостачанню та </w:t>
            </w:r>
            <w:r w:rsidRPr="009A42F9">
              <w:rPr>
                <w:rFonts w:ascii="Times New Roman" w:hAnsi="Times New Roman" w:cs="Times New Roman"/>
                <w:sz w:val="24"/>
                <w:szCs w:val="24"/>
              </w:rPr>
              <w:t>газифікації ПАТ «Донецькоблгаз»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F65E2A" w:rsidRPr="00DE56DC" w:rsidRDefault="00F65E2A" w:rsidP="00E334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F65E2A" w:rsidRPr="006034A9" w:rsidRDefault="00F65E2A" w:rsidP="00502F74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F65E2A" w:rsidRPr="00DE56DC" w:rsidRDefault="00F65E2A" w:rsidP="00502F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F65E2A" w:rsidRPr="00DE56DC" w:rsidRDefault="00F65E2A" w:rsidP="00502F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F65E2A" w:rsidRPr="00DE56DC" w:rsidRDefault="00F65E2A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F65E2A" w:rsidRPr="00DE56DC" w:rsidRDefault="00F65E2A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F65E2A" w:rsidRPr="00DE56DC" w:rsidRDefault="00F65E2A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F65E2A" w:rsidRPr="00DE56DC" w:rsidRDefault="00F65E2A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F65E2A" w:rsidRPr="00DE56DC" w:rsidRDefault="00F65E2A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F65E2A" w:rsidRPr="00DE56DC" w:rsidRDefault="00F65E2A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F65E2A" w:rsidRPr="00DE56DC" w:rsidRDefault="00F65E2A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F65E2A" w:rsidRPr="00DE56DC" w:rsidRDefault="00F65E2A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F65E2A" w:rsidRPr="00DE56DC" w:rsidRDefault="00F65E2A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F65E2A" w:rsidRPr="00DE56DC" w:rsidRDefault="00F65E2A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F65E2A" w:rsidRPr="00DE56DC" w:rsidRDefault="00F65E2A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F65E2A" w:rsidRPr="00DE56DC" w:rsidRDefault="00F65E2A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65E2A" w:rsidRPr="00DE56DC" w:rsidRDefault="00F65E2A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</w:p>
        </w:tc>
      </w:tr>
      <w:tr w:rsidR="00F65E2A" w:rsidRPr="00FB75AE">
        <w:trPr>
          <w:trHeight w:hRule="exact" w:val="1985"/>
          <w:jc w:val="center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F65E2A" w:rsidRPr="00DE56DC" w:rsidRDefault="00F65E2A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DE56DC">
              <w:rPr>
                <w:rFonts w:ascii="Times New Roman" w:hAnsi="Times New Roman" w:cs="Times New Roman"/>
                <w:color w:val="000000"/>
                <w:sz w:val="24"/>
                <w:szCs w:val="24"/>
                <w:lang w:eastAsia="uk-UA"/>
              </w:rPr>
              <w:t>4.</w:t>
            </w:r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F65E2A" w:rsidRPr="009A42F9" w:rsidRDefault="00F65E2A" w:rsidP="00502F74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7D70FA">
              <w:rPr>
                <w:rFonts w:ascii="Times New Roman" w:hAnsi="Times New Roman" w:cs="Times New Roman"/>
                <w:sz w:val="24"/>
                <w:szCs w:val="24"/>
              </w:rPr>
              <w:t>КЛПУ «Обласна психіатрична лікарня м.Слов’</w:t>
            </w:r>
            <w:r w:rsidRPr="007D70F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янська”</w:t>
            </w:r>
            <w:r w:rsidRPr="007D70FA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F65E2A" w:rsidRPr="006034A9" w:rsidRDefault="00F65E2A" w:rsidP="00502F74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F65E2A" w:rsidRPr="006034A9" w:rsidRDefault="00F65E2A" w:rsidP="00502F74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F65E2A" w:rsidRPr="00DE56DC" w:rsidRDefault="00F65E2A" w:rsidP="00502F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F65E2A" w:rsidRPr="00DE56DC" w:rsidRDefault="00F65E2A" w:rsidP="00502F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F65E2A" w:rsidRPr="00DE56DC" w:rsidRDefault="00F65E2A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F65E2A" w:rsidRPr="00DE56DC" w:rsidRDefault="00F65E2A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F65E2A" w:rsidRPr="00DE56DC" w:rsidRDefault="00F65E2A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F65E2A" w:rsidRPr="00DE56DC" w:rsidRDefault="00F65E2A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F65E2A" w:rsidRPr="00DE56DC" w:rsidRDefault="00F65E2A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F65E2A" w:rsidRPr="00DE56DC" w:rsidRDefault="00F65E2A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F65E2A" w:rsidRPr="00DE56DC" w:rsidRDefault="00F65E2A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F65E2A" w:rsidRPr="00DE56DC" w:rsidRDefault="00F65E2A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F65E2A" w:rsidRPr="00DE56DC" w:rsidRDefault="00F65E2A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F65E2A" w:rsidRPr="00DE56DC" w:rsidRDefault="00F65E2A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F65E2A" w:rsidRPr="00DE56DC" w:rsidRDefault="00F65E2A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F65E2A" w:rsidRPr="00DE56DC" w:rsidRDefault="00F65E2A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65E2A" w:rsidRPr="00DE56DC" w:rsidRDefault="00F65E2A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</w:p>
        </w:tc>
      </w:tr>
      <w:tr w:rsidR="00F65E2A" w:rsidRPr="00FB75AE">
        <w:trPr>
          <w:trHeight w:hRule="exact" w:val="1985"/>
          <w:jc w:val="center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F65E2A" w:rsidRPr="00DE56DC" w:rsidRDefault="00F65E2A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DE56DC">
              <w:rPr>
                <w:rFonts w:ascii="Times New Roman" w:hAnsi="Times New Roman" w:cs="Times New Roman"/>
                <w:color w:val="000000"/>
                <w:sz w:val="24"/>
                <w:szCs w:val="24"/>
                <w:lang w:eastAsia="uk-UA"/>
              </w:rPr>
              <w:t>5.</w:t>
            </w:r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F65E2A" w:rsidRPr="00DE56DC" w:rsidRDefault="00F65E2A" w:rsidP="007274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56D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ПАТ «Донрибкомбінат»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F65E2A" w:rsidRPr="006034A9" w:rsidRDefault="00F65E2A" w:rsidP="00502F74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F65E2A" w:rsidRPr="006034A9" w:rsidRDefault="00F65E2A" w:rsidP="00502F74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F65E2A" w:rsidRPr="00DE56DC" w:rsidRDefault="00F65E2A" w:rsidP="00502F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F65E2A" w:rsidRPr="00DE56DC" w:rsidRDefault="00F65E2A" w:rsidP="00502F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F65E2A" w:rsidRPr="00DE56DC" w:rsidRDefault="00F65E2A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F65E2A" w:rsidRPr="00DE56DC" w:rsidRDefault="00F65E2A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F65E2A" w:rsidRPr="00DE56DC" w:rsidRDefault="00F65E2A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F65E2A" w:rsidRPr="00DE56DC" w:rsidRDefault="00F65E2A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F65E2A" w:rsidRPr="00DE56DC" w:rsidRDefault="00F65E2A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F65E2A" w:rsidRPr="00DE56DC" w:rsidRDefault="00F65E2A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F65E2A" w:rsidRPr="00DE56DC" w:rsidRDefault="00F65E2A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F65E2A" w:rsidRPr="00DE56DC" w:rsidRDefault="00F65E2A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F65E2A" w:rsidRPr="00DE56DC" w:rsidRDefault="00F65E2A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F65E2A" w:rsidRPr="00DE56DC" w:rsidRDefault="00F65E2A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F65E2A" w:rsidRPr="00DE56DC" w:rsidRDefault="00F65E2A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F65E2A" w:rsidRPr="00DE56DC" w:rsidRDefault="00F65E2A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65E2A" w:rsidRPr="00DE56DC" w:rsidRDefault="00F65E2A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</w:p>
        </w:tc>
      </w:tr>
      <w:tr w:rsidR="00F65E2A" w:rsidRPr="00FB75AE">
        <w:trPr>
          <w:trHeight w:hRule="exact" w:val="1985"/>
          <w:jc w:val="center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F65E2A" w:rsidRPr="00DE56DC" w:rsidRDefault="00F65E2A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DE56DC">
              <w:rPr>
                <w:rFonts w:ascii="Times New Roman" w:hAnsi="Times New Roman" w:cs="Times New Roman"/>
                <w:color w:val="000000"/>
                <w:sz w:val="24"/>
                <w:szCs w:val="24"/>
                <w:lang w:eastAsia="uk-UA"/>
              </w:rPr>
              <w:t>6.</w:t>
            </w:r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F65E2A" w:rsidRPr="00DE56DC" w:rsidRDefault="00F65E2A" w:rsidP="0072749C">
            <w:pPr>
              <w:rPr>
                <w:rFonts w:ascii="Times New Roman" w:hAnsi="Times New Roman" w:cs="Times New Roman"/>
              </w:rPr>
            </w:pPr>
            <w:r w:rsidRPr="00DE56D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E56DC">
              <w:rPr>
                <w:rFonts w:ascii="Times New Roman" w:hAnsi="Times New Roman" w:cs="Times New Roman"/>
              </w:rPr>
              <w:t>КЗ «Слов’янський міський центр фізичного здоров’я населення «Спорт для всіх»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F65E2A" w:rsidRPr="009A42F9" w:rsidRDefault="00F65E2A" w:rsidP="00502F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F65E2A" w:rsidRPr="006034A9" w:rsidRDefault="00F65E2A" w:rsidP="00502F74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F65E2A" w:rsidRPr="00DE56DC" w:rsidRDefault="00F65E2A" w:rsidP="00502F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F65E2A" w:rsidRPr="00DE56DC" w:rsidRDefault="00F65E2A" w:rsidP="00502F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F65E2A" w:rsidRPr="00DE56DC" w:rsidRDefault="00F65E2A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F65E2A" w:rsidRPr="00DE56DC" w:rsidRDefault="00F65E2A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F65E2A" w:rsidRPr="00DE56DC" w:rsidRDefault="00F65E2A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F65E2A" w:rsidRPr="00DE56DC" w:rsidRDefault="00F65E2A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F65E2A" w:rsidRPr="00DE56DC" w:rsidRDefault="00F65E2A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F65E2A" w:rsidRPr="00DE56DC" w:rsidRDefault="00F65E2A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F65E2A" w:rsidRPr="00DE56DC" w:rsidRDefault="00F65E2A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F65E2A" w:rsidRPr="00DE56DC" w:rsidRDefault="00F65E2A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F65E2A" w:rsidRPr="00DE56DC" w:rsidRDefault="00F65E2A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F65E2A" w:rsidRPr="00DE56DC" w:rsidRDefault="00F65E2A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F65E2A" w:rsidRPr="00DE56DC" w:rsidRDefault="00F65E2A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F65E2A" w:rsidRPr="00DE56DC" w:rsidRDefault="00F65E2A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65E2A" w:rsidRPr="00DE56DC" w:rsidRDefault="00F65E2A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</w:p>
        </w:tc>
      </w:tr>
      <w:tr w:rsidR="00F65E2A" w:rsidRPr="00FB75AE">
        <w:trPr>
          <w:trHeight w:hRule="exact" w:val="1985"/>
          <w:jc w:val="center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F65E2A" w:rsidRPr="00DE56DC" w:rsidRDefault="00F65E2A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DE56DC">
              <w:rPr>
                <w:rFonts w:ascii="Times New Roman" w:hAnsi="Times New Roman" w:cs="Times New Roman"/>
                <w:color w:val="000000"/>
                <w:sz w:val="24"/>
                <w:szCs w:val="24"/>
                <w:lang w:eastAsia="uk-UA"/>
              </w:rPr>
              <w:t>7.</w:t>
            </w:r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F65E2A" w:rsidRPr="00DE56DC" w:rsidRDefault="00F65E2A" w:rsidP="007274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56DC">
              <w:rPr>
                <w:rFonts w:ascii="Times New Roman" w:hAnsi="Times New Roman" w:cs="Times New Roman"/>
                <w:sz w:val="24"/>
                <w:szCs w:val="24"/>
              </w:rPr>
              <w:t xml:space="preserve"> ТОВ СФС «Трейд»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F65E2A" w:rsidRPr="006034A9" w:rsidRDefault="00F65E2A" w:rsidP="00502F74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F65E2A" w:rsidRPr="006034A9" w:rsidRDefault="00F65E2A" w:rsidP="00502F74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F65E2A" w:rsidRDefault="00F65E2A" w:rsidP="00502F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5E2A" w:rsidRPr="00DE56DC" w:rsidRDefault="00F65E2A" w:rsidP="00502F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F65E2A" w:rsidRPr="00DE56DC" w:rsidRDefault="00F65E2A" w:rsidP="00502F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F65E2A" w:rsidRPr="00DE56DC" w:rsidRDefault="00F65E2A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F65E2A" w:rsidRPr="00DE56DC" w:rsidRDefault="00F65E2A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F65E2A" w:rsidRPr="00DE56DC" w:rsidRDefault="00F65E2A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F65E2A" w:rsidRPr="00DE56DC" w:rsidRDefault="00F65E2A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F65E2A" w:rsidRPr="00DE56DC" w:rsidRDefault="00F65E2A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F65E2A" w:rsidRPr="00DE56DC" w:rsidRDefault="00F65E2A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F65E2A" w:rsidRPr="00DE56DC" w:rsidRDefault="00F65E2A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F65E2A" w:rsidRPr="00DE56DC" w:rsidRDefault="00F65E2A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F65E2A" w:rsidRPr="00DE56DC" w:rsidRDefault="00F65E2A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F65E2A" w:rsidRPr="00DE56DC" w:rsidRDefault="00F65E2A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F65E2A" w:rsidRPr="00DE56DC" w:rsidRDefault="00F65E2A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F65E2A" w:rsidRPr="00DE56DC" w:rsidRDefault="00F65E2A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65E2A" w:rsidRPr="00DE56DC" w:rsidRDefault="00F65E2A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</w:p>
        </w:tc>
      </w:tr>
      <w:tr w:rsidR="00F65E2A" w:rsidRPr="00FB75AE">
        <w:trPr>
          <w:trHeight w:hRule="exact" w:val="1985"/>
          <w:jc w:val="center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F65E2A" w:rsidRPr="00DE56DC" w:rsidRDefault="00F65E2A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DE56DC">
              <w:rPr>
                <w:rFonts w:ascii="Times New Roman" w:hAnsi="Times New Roman" w:cs="Times New Roman"/>
                <w:color w:val="000000"/>
                <w:sz w:val="24"/>
                <w:szCs w:val="24"/>
                <w:lang w:eastAsia="uk-UA"/>
              </w:rPr>
              <w:t>8.</w:t>
            </w:r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F65E2A" w:rsidRPr="00DE56DC" w:rsidRDefault="00F65E2A" w:rsidP="005301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ПАТ</w:t>
            </w:r>
            <w:r w:rsidRPr="00DE56DC">
              <w:rPr>
                <w:rFonts w:ascii="Times New Roman" w:hAnsi="Times New Roman" w:cs="Times New Roman"/>
                <w:sz w:val="24"/>
                <w:szCs w:val="24"/>
              </w:rPr>
              <w:t xml:space="preserve"> «Зевс Кераміка»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F65E2A" w:rsidRPr="00DE56DC" w:rsidRDefault="00F65E2A" w:rsidP="00502F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F65E2A" w:rsidRPr="006034A9" w:rsidRDefault="00F65E2A" w:rsidP="00502F74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F65E2A" w:rsidRPr="006034A9" w:rsidRDefault="00F65E2A" w:rsidP="00502F74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F65E2A" w:rsidRPr="00DE56DC" w:rsidRDefault="00F65E2A" w:rsidP="00502F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F65E2A" w:rsidRPr="00DE56DC" w:rsidRDefault="00F65E2A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F65E2A" w:rsidRPr="00DE56DC" w:rsidRDefault="00F65E2A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F65E2A" w:rsidRPr="00DE56DC" w:rsidRDefault="00F65E2A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F65E2A" w:rsidRPr="00DE56DC" w:rsidRDefault="00F65E2A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F65E2A" w:rsidRPr="00DE56DC" w:rsidRDefault="00F65E2A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F65E2A" w:rsidRPr="00DE56DC" w:rsidRDefault="00F65E2A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F65E2A" w:rsidRPr="00DE56DC" w:rsidRDefault="00F65E2A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F65E2A" w:rsidRPr="00DE56DC" w:rsidRDefault="00F65E2A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F65E2A" w:rsidRPr="00DE56DC" w:rsidRDefault="00F65E2A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F65E2A" w:rsidRPr="00DE56DC" w:rsidRDefault="00F65E2A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F65E2A" w:rsidRPr="00DE56DC" w:rsidRDefault="00F65E2A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F65E2A" w:rsidRPr="00DE56DC" w:rsidRDefault="00F65E2A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65E2A" w:rsidRPr="00DE56DC" w:rsidRDefault="00F65E2A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</w:p>
        </w:tc>
      </w:tr>
      <w:tr w:rsidR="00F65E2A" w:rsidRPr="00FB75AE">
        <w:trPr>
          <w:trHeight w:hRule="exact" w:val="1985"/>
          <w:jc w:val="center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F65E2A" w:rsidRPr="00DE56DC" w:rsidRDefault="00F65E2A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DE56DC">
              <w:rPr>
                <w:rFonts w:ascii="Times New Roman" w:hAnsi="Times New Roman" w:cs="Times New Roman"/>
                <w:color w:val="000000"/>
                <w:sz w:val="24"/>
                <w:szCs w:val="24"/>
                <w:lang w:eastAsia="uk-UA"/>
              </w:rPr>
              <w:t>9.</w:t>
            </w:r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F65E2A" w:rsidRPr="00DE56DC" w:rsidRDefault="00F65E2A" w:rsidP="005301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56DC">
              <w:rPr>
                <w:rFonts w:ascii="Times New Roman" w:hAnsi="Times New Roman" w:cs="Times New Roman"/>
                <w:sz w:val="24"/>
                <w:szCs w:val="24"/>
              </w:rPr>
              <w:t xml:space="preserve"> ПрАТ «Бетонмаш»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F65E2A" w:rsidRPr="00DE56DC" w:rsidRDefault="00F65E2A" w:rsidP="00502F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F65E2A" w:rsidRPr="006034A9" w:rsidRDefault="00F65E2A" w:rsidP="00502F74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F65E2A" w:rsidRPr="006034A9" w:rsidRDefault="00F65E2A" w:rsidP="00502F74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F65E2A" w:rsidRPr="00DE56DC" w:rsidRDefault="00F65E2A" w:rsidP="00502F7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F65E2A" w:rsidRPr="00DE56DC" w:rsidRDefault="00F65E2A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F65E2A" w:rsidRPr="00DE56DC" w:rsidRDefault="00F65E2A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F65E2A" w:rsidRPr="00DE56DC" w:rsidRDefault="00F65E2A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F65E2A" w:rsidRPr="00DE56DC" w:rsidRDefault="00F65E2A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F65E2A" w:rsidRPr="00DE56DC" w:rsidRDefault="00F65E2A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F65E2A" w:rsidRPr="00DE56DC" w:rsidRDefault="00F65E2A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F65E2A" w:rsidRPr="00DE56DC" w:rsidRDefault="00F65E2A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F65E2A" w:rsidRPr="00DE56DC" w:rsidRDefault="00F65E2A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F65E2A" w:rsidRPr="00DE56DC" w:rsidRDefault="00F65E2A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F65E2A" w:rsidRPr="00DE56DC" w:rsidRDefault="00F65E2A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F65E2A" w:rsidRPr="00DE56DC" w:rsidRDefault="00F65E2A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F65E2A" w:rsidRPr="00DE56DC" w:rsidRDefault="00F65E2A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65E2A" w:rsidRPr="00DE56DC" w:rsidRDefault="00F65E2A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</w:p>
        </w:tc>
      </w:tr>
      <w:tr w:rsidR="00F65E2A" w:rsidRPr="00FB75AE">
        <w:trPr>
          <w:trHeight w:hRule="exact" w:val="1985"/>
          <w:jc w:val="center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F65E2A" w:rsidRPr="00DE56DC" w:rsidRDefault="00F65E2A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DE56DC">
              <w:rPr>
                <w:rFonts w:ascii="Times New Roman" w:hAnsi="Times New Roman" w:cs="Times New Roman"/>
                <w:color w:val="000000"/>
                <w:sz w:val="24"/>
                <w:szCs w:val="24"/>
                <w:lang w:eastAsia="uk-UA"/>
              </w:rPr>
              <w:t>10.</w:t>
            </w:r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F65E2A" w:rsidRPr="00DE56DC" w:rsidRDefault="00F65E2A" w:rsidP="005301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56DC">
              <w:rPr>
                <w:rFonts w:ascii="Times New Roman" w:hAnsi="Times New Roman" w:cs="Times New Roman"/>
                <w:sz w:val="24"/>
                <w:szCs w:val="24"/>
              </w:rPr>
              <w:t xml:space="preserve"> СБ «ТИТАН»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F65E2A" w:rsidRPr="00DE56DC" w:rsidRDefault="00F65E2A" w:rsidP="00502F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F65E2A" w:rsidRPr="006034A9" w:rsidRDefault="00F65E2A" w:rsidP="00502F74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F65E2A" w:rsidRPr="006034A9" w:rsidRDefault="00F65E2A" w:rsidP="00502F74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F65E2A" w:rsidRPr="00DE56DC" w:rsidRDefault="00F65E2A" w:rsidP="00502F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F65E2A" w:rsidRPr="00DE56DC" w:rsidRDefault="00F65E2A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F65E2A" w:rsidRPr="00DE56DC" w:rsidRDefault="00F65E2A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F65E2A" w:rsidRPr="00DE56DC" w:rsidRDefault="00F65E2A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F65E2A" w:rsidRPr="00DE56DC" w:rsidRDefault="00F65E2A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F65E2A" w:rsidRPr="00DE56DC" w:rsidRDefault="00F65E2A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F65E2A" w:rsidRPr="00DE56DC" w:rsidRDefault="00F65E2A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F65E2A" w:rsidRPr="00DE56DC" w:rsidRDefault="00F65E2A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F65E2A" w:rsidRPr="00DE56DC" w:rsidRDefault="00F65E2A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F65E2A" w:rsidRPr="00DE56DC" w:rsidRDefault="00F65E2A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F65E2A" w:rsidRPr="00DE56DC" w:rsidRDefault="00F65E2A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F65E2A" w:rsidRPr="00DE56DC" w:rsidRDefault="00F65E2A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F65E2A" w:rsidRPr="00DE56DC" w:rsidRDefault="00F65E2A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65E2A" w:rsidRPr="00DE56DC" w:rsidRDefault="00F65E2A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</w:p>
        </w:tc>
      </w:tr>
      <w:tr w:rsidR="00F65E2A" w:rsidRPr="00FB75AE">
        <w:trPr>
          <w:trHeight w:hRule="exact" w:val="1985"/>
          <w:jc w:val="center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F65E2A" w:rsidRPr="00DE56DC" w:rsidRDefault="00F65E2A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uk-UA"/>
              </w:rPr>
              <w:t>12</w:t>
            </w:r>
            <w:r w:rsidRPr="00DE56DC">
              <w:rPr>
                <w:rFonts w:ascii="Times New Roman" w:hAnsi="Times New Roman" w:cs="Times New Roman"/>
                <w:color w:val="000000"/>
                <w:sz w:val="24"/>
                <w:szCs w:val="24"/>
                <w:lang w:eastAsia="uk-UA"/>
              </w:rPr>
              <w:t>.</w:t>
            </w:r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F65E2A" w:rsidRPr="00DE56DC" w:rsidRDefault="00F65E2A" w:rsidP="005301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56DC">
              <w:rPr>
                <w:rFonts w:ascii="Times New Roman" w:hAnsi="Times New Roman" w:cs="Times New Roman"/>
                <w:sz w:val="24"/>
                <w:szCs w:val="24"/>
              </w:rPr>
              <w:t xml:space="preserve"> ТОВ «Руссоль- Україна»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F65E2A" w:rsidRPr="00DE56DC" w:rsidRDefault="00F65E2A" w:rsidP="00502F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F65E2A" w:rsidRPr="00DE56DC" w:rsidRDefault="00F65E2A" w:rsidP="00502F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F65E2A" w:rsidRPr="006034A9" w:rsidRDefault="00F65E2A" w:rsidP="00502F74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F65E2A" w:rsidRPr="00DE56DC" w:rsidRDefault="00F65E2A" w:rsidP="00502F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F65E2A" w:rsidRPr="00DE56DC" w:rsidRDefault="00F65E2A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F65E2A" w:rsidRPr="00DE56DC" w:rsidRDefault="00F65E2A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F65E2A" w:rsidRPr="00DE56DC" w:rsidRDefault="00F65E2A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F65E2A" w:rsidRPr="00DE56DC" w:rsidRDefault="00F65E2A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F65E2A" w:rsidRPr="00DE56DC" w:rsidRDefault="00F65E2A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F65E2A" w:rsidRPr="00DE56DC" w:rsidRDefault="00F65E2A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F65E2A" w:rsidRPr="00DE56DC" w:rsidRDefault="00F65E2A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F65E2A" w:rsidRPr="00DE56DC" w:rsidRDefault="00F65E2A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F65E2A" w:rsidRPr="00DE56DC" w:rsidRDefault="00F65E2A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F65E2A" w:rsidRPr="00DE56DC" w:rsidRDefault="00F65E2A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F65E2A" w:rsidRPr="00DE56DC" w:rsidRDefault="00F65E2A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F65E2A" w:rsidRPr="00DE56DC" w:rsidRDefault="00F65E2A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65E2A" w:rsidRPr="00DE56DC" w:rsidRDefault="00F65E2A" w:rsidP="00502F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</w:p>
        </w:tc>
      </w:tr>
    </w:tbl>
    <w:p w:rsidR="00F65E2A" w:rsidRPr="00FB75AE" w:rsidRDefault="00F65E2A" w:rsidP="008F2DA1">
      <w:pPr>
        <w:spacing w:after="0"/>
        <w:rPr>
          <w:vanish/>
        </w:rPr>
      </w:pPr>
    </w:p>
    <w:p w:rsidR="00F65E2A" w:rsidRPr="00FB75AE" w:rsidRDefault="00F65E2A" w:rsidP="00E33671">
      <w:pPr>
        <w:jc w:val="center"/>
        <w:rPr>
          <w:rFonts w:ascii="Times New Roman" w:hAnsi="Times New Roman" w:cs="Times New Roman"/>
        </w:rPr>
      </w:pPr>
    </w:p>
    <w:sectPr w:rsidR="00F65E2A" w:rsidRPr="00FB75AE" w:rsidSect="00E33671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33671"/>
    <w:rsid w:val="000871E5"/>
    <w:rsid w:val="000D58E8"/>
    <w:rsid w:val="00142316"/>
    <w:rsid w:val="001C4B71"/>
    <w:rsid w:val="002075AD"/>
    <w:rsid w:val="002218C3"/>
    <w:rsid w:val="00253578"/>
    <w:rsid w:val="00257C9A"/>
    <w:rsid w:val="0035449C"/>
    <w:rsid w:val="003E6D6C"/>
    <w:rsid w:val="00423215"/>
    <w:rsid w:val="004532E4"/>
    <w:rsid w:val="004755CF"/>
    <w:rsid w:val="00482C3B"/>
    <w:rsid w:val="00502F74"/>
    <w:rsid w:val="00505AA9"/>
    <w:rsid w:val="0053011C"/>
    <w:rsid w:val="00537492"/>
    <w:rsid w:val="00544F0D"/>
    <w:rsid w:val="005B6279"/>
    <w:rsid w:val="0060316C"/>
    <w:rsid w:val="006034A9"/>
    <w:rsid w:val="0066457D"/>
    <w:rsid w:val="006F12A7"/>
    <w:rsid w:val="0072749C"/>
    <w:rsid w:val="007350DB"/>
    <w:rsid w:val="007416C3"/>
    <w:rsid w:val="00746288"/>
    <w:rsid w:val="00795916"/>
    <w:rsid w:val="007B097D"/>
    <w:rsid w:val="007B268B"/>
    <w:rsid w:val="007D70FA"/>
    <w:rsid w:val="007E4D2F"/>
    <w:rsid w:val="00804E38"/>
    <w:rsid w:val="00856A59"/>
    <w:rsid w:val="008F2DA1"/>
    <w:rsid w:val="00930012"/>
    <w:rsid w:val="00963306"/>
    <w:rsid w:val="009A42F9"/>
    <w:rsid w:val="009A5CE3"/>
    <w:rsid w:val="009C0775"/>
    <w:rsid w:val="00AD6643"/>
    <w:rsid w:val="00AE247B"/>
    <w:rsid w:val="00AF7C55"/>
    <w:rsid w:val="00B57168"/>
    <w:rsid w:val="00BA2060"/>
    <w:rsid w:val="00C56402"/>
    <w:rsid w:val="00C83C30"/>
    <w:rsid w:val="00CE0924"/>
    <w:rsid w:val="00D2795D"/>
    <w:rsid w:val="00DA7B96"/>
    <w:rsid w:val="00DE56DC"/>
    <w:rsid w:val="00E01587"/>
    <w:rsid w:val="00E07209"/>
    <w:rsid w:val="00E33464"/>
    <w:rsid w:val="00E33671"/>
    <w:rsid w:val="00E6377E"/>
    <w:rsid w:val="00EB59BF"/>
    <w:rsid w:val="00F02594"/>
    <w:rsid w:val="00F33C07"/>
    <w:rsid w:val="00F33C8B"/>
    <w:rsid w:val="00F65218"/>
    <w:rsid w:val="00F65E2A"/>
    <w:rsid w:val="00FB75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3671"/>
    <w:pPr>
      <w:spacing w:after="160" w:line="259" w:lineRule="auto"/>
    </w:pPr>
    <w:rPr>
      <w:rFonts w:ascii="Calibri" w:hAnsi="Calibri" w:cs="Calibri"/>
      <w:lang w:val="uk-UA"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81</TotalTime>
  <Pages>5</Pages>
  <Words>279</Words>
  <Characters>1596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</cp:revision>
  <cp:lastPrinted>2021-01-25T07:39:00Z</cp:lastPrinted>
  <dcterms:created xsi:type="dcterms:W3CDTF">2018-11-23T09:18:00Z</dcterms:created>
  <dcterms:modified xsi:type="dcterms:W3CDTF">2021-01-25T07:41:00Z</dcterms:modified>
</cp:coreProperties>
</file>