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909" w:rsidRPr="00EF647F" w:rsidRDefault="00714909" w:rsidP="007D0326">
      <w:pPr>
        <w:pageBreakBefore/>
        <w:ind w:left="5672" w:firstLine="709"/>
        <w:jc w:val="both"/>
        <w:rPr>
          <w:lang w:val="uk-UA"/>
        </w:rPr>
      </w:pPr>
      <w:r w:rsidRPr="00EF647F">
        <w:rPr>
          <w:lang w:val="uk-UA"/>
        </w:rPr>
        <w:t>Додаток</w:t>
      </w:r>
    </w:p>
    <w:p w:rsidR="00714909" w:rsidRPr="00EF647F" w:rsidRDefault="00714909" w:rsidP="007D0326">
      <w:pPr>
        <w:ind w:left="1416"/>
        <w:jc w:val="both"/>
        <w:rPr>
          <w:lang w:val="uk-UA"/>
        </w:rPr>
      </w:pPr>
      <w:r w:rsidRPr="00EF647F">
        <w:rPr>
          <w:lang w:val="uk-UA"/>
        </w:rPr>
        <w:tab/>
      </w:r>
      <w:r w:rsidRPr="00EF647F">
        <w:rPr>
          <w:lang w:val="uk-UA"/>
        </w:rPr>
        <w:tab/>
      </w:r>
      <w:r w:rsidRPr="00EF647F">
        <w:rPr>
          <w:lang w:val="uk-UA"/>
        </w:rPr>
        <w:tab/>
      </w:r>
      <w:r w:rsidRPr="00EF647F">
        <w:rPr>
          <w:lang w:val="uk-UA"/>
        </w:rPr>
        <w:tab/>
      </w:r>
      <w:r w:rsidRPr="00EF647F">
        <w:rPr>
          <w:lang w:val="uk-UA"/>
        </w:rPr>
        <w:tab/>
      </w:r>
      <w:r w:rsidRPr="00EF647F">
        <w:rPr>
          <w:lang w:val="uk-UA"/>
        </w:rPr>
        <w:tab/>
      </w:r>
      <w:r w:rsidRPr="00EF647F">
        <w:rPr>
          <w:lang w:val="uk-UA"/>
        </w:rPr>
        <w:tab/>
        <w:t xml:space="preserve">до рішення виконкому </w:t>
      </w:r>
    </w:p>
    <w:p w:rsidR="00714909" w:rsidRPr="00EF647F" w:rsidRDefault="00714909" w:rsidP="007D0326">
      <w:pPr>
        <w:ind w:left="5664" w:firstLine="708"/>
        <w:jc w:val="both"/>
        <w:rPr>
          <w:lang w:val="uk-UA"/>
        </w:rPr>
      </w:pPr>
      <w:r w:rsidRPr="00EF647F">
        <w:rPr>
          <w:lang w:val="uk-UA"/>
        </w:rPr>
        <w:t>Слов’янської міської ради</w:t>
      </w:r>
    </w:p>
    <w:p w:rsidR="00714909" w:rsidRPr="00EF647F" w:rsidRDefault="00714909" w:rsidP="007D0326">
      <w:pPr>
        <w:jc w:val="both"/>
        <w:rPr>
          <w:lang w:val="uk-UA"/>
        </w:rPr>
      </w:pPr>
      <w:r w:rsidRPr="00EF647F">
        <w:rPr>
          <w:lang w:val="uk-UA"/>
        </w:rPr>
        <w:tab/>
      </w:r>
      <w:r w:rsidRPr="00EF647F">
        <w:rPr>
          <w:lang w:val="uk-UA"/>
        </w:rPr>
        <w:tab/>
      </w:r>
      <w:r w:rsidRPr="00EF647F">
        <w:rPr>
          <w:lang w:val="uk-UA"/>
        </w:rPr>
        <w:tab/>
      </w:r>
      <w:r w:rsidRPr="00EF647F">
        <w:rPr>
          <w:lang w:val="uk-UA"/>
        </w:rPr>
        <w:tab/>
      </w:r>
      <w:r w:rsidRPr="00EF647F">
        <w:rPr>
          <w:lang w:val="uk-UA"/>
        </w:rPr>
        <w:tab/>
      </w:r>
      <w:r w:rsidRPr="00EF647F">
        <w:rPr>
          <w:lang w:val="uk-UA"/>
        </w:rPr>
        <w:tab/>
      </w:r>
      <w:r w:rsidRPr="00EF647F">
        <w:rPr>
          <w:lang w:val="uk-UA"/>
        </w:rPr>
        <w:tab/>
      </w:r>
      <w:r w:rsidRPr="00EF647F">
        <w:rPr>
          <w:lang w:val="uk-UA"/>
        </w:rPr>
        <w:tab/>
      </w:r>
      <w:r w:rsidRPr="00EF647F">
        <w:rPr>
          <w:lang w:val="uk-UA"/>
        </w:rPr>
        <w:tab/>
        <w:t>від __________ № _____</w:t>
      </w:r>
    </w:p>
    <w:p w:rsidR="00714909" w:rsidRPr="00EF647F" w:rsidRDefault="00714909" w:rsidP="007D0326">
      <w:pPr>
        <w:jc w:val="both"/>
        <w:rPr>
          <w:lang w:val="uk-UA"/>
        </w:rPr>
      </w:pPr>
    </w:p>
    <w:p w:rsidR="00714909" w:rsidRPr="00EF647F" w:rsidRDefault="00714909" w:rsidP="007D0326">
      <w:pPr>
        <w:jc w:val="both"/>
        <w:rPr>
          <w:lang w:val="uk-UA"/>
        </w:rPr>
      </w:pPr>
    </w:p>
    <w:p w:rsidR="00714909" w:rsidRPr="00EF647F" w:rsidRDefault="00714909" w:rsidP="007D0326">
      <w:pPr>
        <w:jc w:val="center"/>
        <w:rPr>
          <w:sz w:val="28"/>
          <w:szCs w:val="28"/>
          <w:lang w:val="uk-UA"/>
        </w:rPr>
      </w:pPr>
      <w:r w:rsidRPr="00EF647F">
        <w:rPr>
          <w:rStyle w:val="hps"/>
          <w:sz w:val="28"/>
          <w:szCs w:val="28"/>
          <w:lang w:val="uk-UA"/>
        </w:rPr>
        <w:t>Перелік</w:t>
      </w:r>
      <w:r w:rsidRPr="00EF647F">
        <w:rPr>
          <w:sz w:val="28"/>
          <w:szCs w:val="28"/>
          <w:lang w:val="uk-UA"/>
        </w:rPr>
        <w:t xml:space="preserve"> </w:t>
      </w:r>
    </w:p>
    <w:p w:rsidR="00714909" w:rsidRPr="00EF647F" w:rsidRDefault="00714909" w:rsidP="007D0326">
      <w:pPr>
        <w:jc w:val="center"/>
        <w:rPr>
          <w:rStyle w:val="hps"/>
          <w:sz w:val="28"/>
          <w:szCs w:val="28"/>
          <w:lang w:val="uk-UA"/>
        </w:rPr>
      </w:pPr>
      <w:r w:rsidRPr="00EF647F">
        <w:rPr>
          <w:rStyle w:val="hps"/>
          <w:sz w:val="28"/>
          <w:szCs w:val="28"/>
          <w:lang w:val="uk-UA"/>
        </w:rPr>
        <w:t xml:space="preserve">майна комунальної власності територіальної громади м.Слов’янська, що списується з балансу </w:t>
      </w:r>
      <w:r w:rsidRPr="00EF647F">
        <w:rPr>
          <w:sz w:val="28"/>
          <w:szCs w:val="28"/>
          <w:lang w:val="uk-UA"/>
        </w:rPr>
        <w:t>управління житлово-комунального господарства Слов'янської міської ради</w:t>
      </w:r>
    </w:p>
    <w:p w:rsidR="00714909" w:rsidRPr="00EF647F" w:rsidRDefault="00714909" w:rsidP="007D0326">
      <w:pPr>
        <w:jc w:val="center"/>
        <w:rPr>
          <w:lang w:val="uk-UA"/>
        </w:rPr>
      </w:pPr>
    </w:p>
    <w:tbl>
      <w:tblPr>
        <w:tblW w:w="0" w:type="auto"/>
        <w:tblInd w:w="-106" w:type="dxa"/>
        <w:tblLayout w:type="fixed"/>
        <w:tblLook w:val="0000"/>
      </w:tblPr>
      <w:tblGrid>
        <w:gridCol w:w="648"/>
        <w:gridCol w:w="3434"/>
        <w:gridCol w:w="1843"/>
        <w:gridCol w:w="900"/>
        <w:gridCol w:w="1226"/>
        <w:gridCol w:w="1559"/>
      </w:tblGrid>
      <w:tr w:rsidR="00714909" w:rsidRPr="00EF647F">
        <w:trPr>
          <w:trHeight w:val="1248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4909" w:rsidRPr="00EF647F" w:rsidRDefault="00714909" w:rsidP="00CF4A96">
            <w:pPr>
              <w:jc w:val="center"/>
              <w:rPr>
                <w:sz w:val="28"/>
                <w:szCs w:val="28"/>
                <w:lang w:val="uk-UA"/>
              </w:rPr>
            </w:pPr>
            <w:r w:rsidRPr="00EF647F">
              <w:rPr>
                <w:sz w:val="28"/>
                <w:szCs w:val="28"/>
                <w:lang w:val="uk-UA"/>
              </w:rPr>
              <w:t>№ з/п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4909" w:rsidRPr="00EF647F" w:rsidRDefault="00714909" w:rsidP="00CF4A96">
            <w:pPr>
              <w:jc w:val="center"/>
              <w:rPr>
                <w:sz w:val="28"/>
                <w:szCs w:val="28"/>
                <w:lang w:val="uk-UA"/>
              </w:rPr>
            </w:pPr>
            <w:r w:rsidRPr="00EF647F">
              <w:rPr>
                <w:sz w:val="28"/>
                <w:szCs w:val="28"/>
                <w:lang w:val="uk-UA"/>
              </w:rPr>
              <w:t>Найменування майна</w:t>
            </w:r>
          </w:p>
          <w:p w:rsidR="00714909" w:rsidRPr="00EF647F" w:rsidRDefault="00714909" w:rsidP="00CF4A96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4909" w:rsidRPr="00EF647F" w:rsidRDefault="00714909" w:rsidP="00CF4A96">
            <w:pPr>
              <w:jc w:val="center"/>
              <w:rPr>
                <w:sz w:val="28"/>
                <w:szCs w:val="28"/>
                <w:lang w:val="uk-UA"/>
              </w:rPr>
            </w:pPr>
            <w:r w:rsidRPr="00EF647F">
              <w:rPr>
                <w:sz w:val="28"/>
                <w:szCs w:val="28"/>
                <w:lang w:val="uk-UA"/>
              </w:rPr>
              <w:t>Інвентарний номер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4909" w:rsidRPr="00EF647F" w:rsidRDefault="00714909" w:rsidP="00CF4A96">
            <w:pPr>
              <w:jc w:val="center"/>
              <w:rPr>
                <w:sz w:val="28"/>
                <w:szCs w:val="28"/>
                <w:lang w:val="uk-UA"/>
              </w:rPr>
            </w:pPr>
            <w:r w:rsidRPr="00EF647F">
              <w:rPr>
                <w:sz w:val="28"/>
                <w:szCs w:val="28"/>
                <w:lang w:val="uk-UA"/>
              </w:rPr>
              <w:t>Кіль-кість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4909" w:rsidRPr="00EF647F" w:rsidRDefault="00714909" w:rsidP="00CF4A96">
            <w:pPr>
              <w:jc w:val="center"/>
              <w:rPr>
                <w:sz w:val="28"/>
                <w:szCs w:val="28"/>
                <w:lang w:val="uk-UA"/>
              </w:rPr>
            </w:pPr>
            <w:r w:rsidRPr="00EF647F">
              <w:rPr>
                <w:sz w:val="28"/>
                <w:szCs w:val="28"/>
                <w:lang w:val="uk-UA"/>
              </w:rPr>
              <w:t>Рік  випуску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909" w:rsidRPr="00EF647F" w:rsidRDefault="00714909" w:rsidP="00CF4A96">
            <w:pPr>
              <w:jc w:val="center"/>
              <w:rPr>
                <w:sz w:val="28"/>
                <w:szCs w:val="28"/>
                <w:lang w:val="uk-UA"/>
              </w:rPr>
            </w:pPr>
            <w:r w:rsidRPr="00EF647F">
              <w:rPr>
                <w:sz w:val="28"/>
                <w:szCs w:val="28"/>
                <w:lang w:val="uk-UA"/>
              </w:rPr>
              <w:t>Первісна (відновна) вартість, грн.</w:t>
            </w:r>
          </w:p>
        </w:tc>
      </w:tr>
      <w:tr w:rsidR="00714909" w:rsidRPr="00EF647F">
        <w:trPr>
          <w:trHeight w:val="276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4909" w:rsidRPr="00EF647F" w:rsidRDefault="00714909" w:rsidP="00CF4A96">
            <w:pPr>
              <w:jc w:val="center"/>
              <w:rPr>
                <w:sz w:val="28"/>
                <w:szCs w:val="28"/>
                <w:lang w:val="uk-UA"/>
              </w:rPr>
            </w:pPr>
            <w:r w:rsidRPr="00EF647F">
              <w:rPr>
                <w:i/>
                <w:iCs/>
                <w:sz w:val="28"/>
                <w:szCs w:val="28"/>
                <w:lang w:val="uk-UA"/>
              </w:rPr>
              <w:t>1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4909" w:rsidRPr="00EF647F" w:rsidRDefault="00714909" w:rsidP="00CF4A96">
            <w:pPr>
              <w:jc w:val="center"/>
              <w:rPr>
                <w:sz w:val="28"/>
                <w:szCs w:val="28"/>
                <w:lang w:val="uk-UA"/>
              </w:rPr>
            </w:pPr>
            <w:r w:rsidRPr="00EF647F">
              <w:rPr>
                <w:i/>
                <w:iCs/>
                <w:sz w:val="28"/>
                <w:szCs w:val="28"/>
                <w:lang w:val="uk-UA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4909" w:rsidRPr="00EF647F" w:rsidRDefault="00714909" w:rsidP="00CF4A96">
            <w:pPr>
              <w:jc w:val="center"/>
              <w:rPr>
                <w:sz w:val="28"/>
                <w:szCs w:val="28"/>
                <w:lang w:val="uk-UA"/>
              </w:rPr>
            </w:pPr>
            <w:r w:rsidRPr="00EF647F">
              <w:rPr>
                <w:i/>
                <w:iCs/>
                <w:sz w:val="28"/>
                <w:szCs w:val="28"/>
                <w:lang w:val="uk-UA"/>
              </w:rPr>
              <w:t>3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4909" w:rsidRPr="00EF647F" w:rsidRDefault="00714909" w:rsidP="00CF4A96">
            <w:pPr>
              <w:jc w:val="center"/>
              <w:rPr>
                <w:sz w:val="28"/>
                <w:szCs w:val="28"/>
                <w:lang w:val="uk-UA"/>
              </w:rPr>
            </w:pPr>
            <w:r w:rsidRPr="00EF647F">
              <w:rPr>
                <w:i/>
                <w:iCs/>
                <w:sz w:val="28"/>
                <w:szCs w:val="28"/>
                <w:lang w:val="uk-UA"/>
              </w:rPr>
              <w:t>4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4909" w:rsidRPr="00EF647F" w:rsidRDefault="00714909" w:rsidP="00CF4A96">
            <w:pPr>
              <w:jc w:val="center"/>
              <w:rPr>
                <w:sz w:val="28"/>
                <w:szCs w:val="28"/>
                <w:lang w:val="uk-UA"/>
              </w:rPr>
            </w:pPr>
            <w:r w:rsidRPr="00EF647F">
              <w:rPr>
                <w:i/>
                <w:iCs/>
                <w:sz w:val="28"/>
                <w:szCs w:val="28"/>
                <w:lang w:val="uk-UA"/>
              </w:rPr>
              <w:t>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4909" w:rsidRPr="00EF647F" w:rsidRDefault="00714909" w:rsidP="00CF4A96">
            <w:pPr>
              <w:jc w:val="center"/>
              <w:rPr>
                <w:sz w:val="28"/>
                <w:szCs w:val="28"/>
                <w:lang w:val="uk-UA"/>
              </w:rPr>
            </w:pPr>
            <w:r w:rsidRPr="00EF647F">
              <w:rPr>
                <w:i/>
                <w:iCs/>
                <w:sz w:val="28"/>
                <w:szCs w:val="28"/>
                <w:lang w:val="uk-UA"/>
              </w:rPr>
              <w:t>5</w:t>
            </w:r>
          </w:p>
        </w:tc>
      </w:tr>
      <w:tr w:rsidR="00714909" w:rsidRPr="00EF647F">
        <w:trPr>
          <w:trHeight w:val="255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4909" w:rsidRPr="00EF647F" w:rsidRDefault="00714909" w:rsidP="00CF4A96">
            <w:pPr>
              <w:rPr>
                <w:sz w:val="28"/>
                <w:szCs w:val="28"/>
                <w:lang w:val="uk-UA"/>
              </w:rPr>
            </w:pPr>
            <w:r w:rsidRPr="00EF647F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4909" w:rsidRPr="00EF647F" w:rsidRDefault="00714909" w:rsidP="00CF4A96">
            <w:pPr>
              <w:rPr>
                <w:sz w:val="28"/>
                <w:szCs w:val="28"/>
                <w:lang w:val="en-US"/>
              </w:rPr>
            </w:pPr>
            <w:r w:rsidRPr="00EF647F">
              <w:rPr>
                <w:sz w:val="28"/>
                <w:szCs w:val="28"/>
                <w:lang w:val="uk-UA"/>
              </w:rPr>
              <w:t xml:space="preserve">Комп’ютер </w:t>
            </w:r>
            <w:r w:rsidRPr="00EF647F">
              <w:rPr>
                <w:caps/>
                <w:sz w:val="28"/>
                <w:szCs w:val="28"/>
                <w:lang w:val="en-US"/>
              </w:rPr>
              <w:t>Canon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4909" w:rsidRPr="00EF647F" w:rsidRDefault="00714909" w:rsidP="00CF4A96">
            <w:pPr>
              <w:jc w:val="center"/>
              <w:rPr>
                <w:sz w:val="28"/>
                <w:szCs w:val="28"/>
                <w:lang w:val="uk-UA"/>
              </w:rPr>
            </w:pPr>
            <w:r w:rsidRPr="00EF647F">
              <w:rPr>
                <w:sz w:val="28"/>
                <w:szCs w:val="28"/>
                <w:lang w:val="uk-UA"/>
              </w:rPr>
              <w:t>10480004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4909" w:rsidRPr="00EF647F" w:rsidRDefault="00714909" w:rsidP="00CF4A96">
            <w:pPr>
              <w:jc w:val="center"/>
              <w:rPr>
                <w:sz w:val="28"/>
                <w:szCs w:val="28"/>
                <w:lang w:val="uk-UA"/>
              </w:rPr>
            </w:pPr>
            <w:r w:rsidRPr="00EF647F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4909" w:rsidRPr="00EF647F" w:rsidRDefault="00714909" w:rsidP="00CF4A96">
            <w:pPr>
              <w:jc w:val="center"/>
              <w:rPr>
                <w:sz w:val="28"/>
                <w:szCs w:val="28"/>
                <w:lang w:val="uk-UA"/>
              </w:rPr>
            </w:pPr>
            <w:r w:rsidRPr="00EF647F">
              <w:rPr>
                <w:sz w:val="28"/>
                <w:szCs w:val="28"/>
                <w:lang w:val="uk-UA"/>
              </w:rPr>
              <w:t>2003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909" w:rsidRPr="00EF647F" w:rsidRDefault="00714909" w:rsidP="00CF4A96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 w:rsidRPr="00EF647F">
              <w:rPr>
                <w:sz w:val="28"/>
                <w:szCs w:val="28"/>
                <w:lang w:val="uk-UA"/>
              </w:rPr>
              <w:t>2902,00</w:t>
            </w:r>
          </w:p>
        </w:tc>
      </w:tr>
      <w:tr w:rsidR="00714909" w:rsidRPr="00EF647F">
        <w:trPr>
          <w:trHeight w:val="255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4909" w:rsidRPr="00EF647F" w:rsidRDefault="00714909" w:rsidP="00CF4A96">
            <w:pPr>
              <w:rPr>
                <w:sz w:val="28"/>
                <w:szCs w:val="28"/>
                <w:lang w:val="uk-UA"/>
              </w:rPr>
            </w:pPr>
            <w:r w:rsidRPr="00EF647F"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4909" w:rsidRPr="00EF647F" w:rsidRDefault="00714909" w:rsidP="00CF4A96">
            <w:pPr>
              <w:tabs>
                <w:tab w:val="left" w:pos="3064"/>
                <w:tab w:val="left" w:pos="3145"/>
              </w:tabs>
              <w:rPr>
                <w:sz w:val="28"/>
                <w:szCs w:val="28"/>
                <w:lang w:val="en-US"/>
              </w:rPr>
            </w:pPr>
            <w:r w:rsidRPr="00EF647F">
              <w:rPr>
                <w:sz w:val="28"/>
                <w:szCs w:val="28"/>
                <w:lang w:val="uk-UA"/>
              </w:rPr>
              <w:t>Комп’ютер</w:t>
            </w:r>
            <w:r w:rsidRPr="00EF647F">
              <w:rPr>
                <w:sz w:val="28"/>
                <w:szCs w:val="28"/>
                <w:lang w:val="en-US"/>
              </w:rPr>
              <w:t xml:space="preserve"> Celeron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4909" w:rsidRPr="00EF647F" w:rsidRDefault="00714909" w:rsidP="00CF4A96">
            <w:pPr>
              <w:jc w:val="center"/>
              <w:rPr>
                <w:sz w:val="28"/>
                <w:szCs w:val="28"/>
                <w:lang w:val="uk-UA"/>
              </w:rPr>
            </w:pPr>
            <w:r w:rsidRPr="00EF647F">
              <w:rPr>
                <w:sz w:val="28"/>
                <w:szCs w:val="28"/>
                <w:lang w:val="uk-UA"/>
              </w:rPr>
              <w:t>10480007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4909" w:rsidRPr="00EF647F" w:rsidRDefault="00714909" w:rsidP="00CF4A96">
            <w:pPr>
              <w:jc w:val="center"/>
              <w:rPr>
                <w:sz w:val="28"/>
                <w:szCs w:val="28"/>
                <w:lang w:val="uk-UA"/>
              </w:rPr>
            </w:pPr>
            <w:r w:rsidRPr="00EF647F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4909" w:rsidRPr="00EF647F" w:rsidRDefault="00714909" w:rsidP="00CF4A96">
            <w:pPr>
              <w:jc w:val="center"/>
              <w:rPr>
                <w:sz w:val="28"/>
                <w:szCs w:val="28"/>
                <w:lang w:val="uk-UA"/>
              </w:rPr>
            </w:pPr>
            <w:r w:rsidRPr="00EF647F">
              <w:rPr>
                <w:sz w:val="28"/>
                <w:szCs w:val="28"/>
                <w:lang w:val="uk-UA"/>
              </w:rPr>
              <w:t>2004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909" w:rsidRPr="00EF647F" w:rsidRDefault="00714909" w:rsidP="00CF4A96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 w:rsidRPr="00EF647F">
              <w:rPr>
                <w:sz w:val="28"/>
                <w:szCs w:val="28"/>
                <w:lang w:val="uk-UA"/>
              </w:rPr>
              <w:t>4863,00</w:t>
            </w:r>
          </w:p>
        </w:tc>
      </w:tr>
      <w:tr w:rsidR="00714909" w:rsidRPr="00EF647F">
        <w:trPr>
          <w:trHeight w:val="255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4909" w:rsidRPr="00EF647F" w:rsidRDefault="00714909" w:rsidP="00CF4A96">
            <w:pPr>
              <w:rPr>
                <w:sz w:val="28"/>
                <w:szCs w:val="28"/>
                <w:lang w:val="uk-UA"/>
              </w:rPr>
            </w:pPr>
            <w:r w:rsidRPr="00EF647F"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4909" w:rsidRPr="00EF647F" w:rsidRDefault="00714909" w:rsidP="00CF4A96">
            <w:pPr>
              <w:rPr>
                <w:sz w:val="28"/>
                <w:szCs w:val="28"/>
                <w:lang w:val="en-US"/>
              </w:rPr>
            </w:pPr>
            <w:r w:rsidRPr="00EF647F">
              <w:rPr>
                <w:sz w:val="28"/>
                <w:szCs w:val="28"/>
              </w:rPr>
              <w:t xml:space="preserve">Принтер </w:t>
            </w:r>
            <w:r w:rsidRPr="00EF647F">
              <w:rPr>
                <w:caps/>
                <w:sz w:val="28"/>
                <w:szCs w:val="28"/>
                <w:lang w:val="en-US"/>
              </w:rPr>
              <w:t>Canon</w:t>
            </w:r>
            <w:r w:rsidRPr="00EF647F">
              <w:rPr>
                <w:sz w:val="28"/>
                <w:szCs w:val="28"/>
                <w:lang w:val="en-US"/>
              </w:rPr>
              <w:t xml:space="preserve"> LBP 1120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4909" w:rsidRPr="00EF647F" w:rsidRDefault="00714909" w:rsidP="00CF4A96">
            <w:pPr>
              <w:jc w:val="center"/>
              <w:rPr>
                <w:sz w:val="28"/>
                <w:szCs w:val="28"/>
                <w:lang w:val="uk-UA"/>
              </w:rPr>
            </w:pPr>
            <w:r w:rsidRPr="00EF647F">
              <w:rPr>
                <w:sz w:val="28"/>
                <w:szCs w:val="28"/>
                <w:lang w:val="uk-UA"/>
              </w:rPr>
              <w:t>10480008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4909" w:rsidRPr="00EF647F" w:rsidRDefault="00714909" w:rsidP="00CF4A96">
            <w:pPr>
              <w:jc w:val="center"/>
              <w:rPr>
                <w:sz w:val="28"/>
                <w:szCs w:val="28"/>
                <w:lang w:val="uk-UA"/>
              </w:rPr>
            </w:pPr>
            <w:r w:rsidRPr="00EF647F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4909" w:rsidRPr="00EF647F" w:rsidRDefault="00714909" w:rsidP="00CF4A96">
            <w:pPr>
              <w:jc w:val="center"/>
              <w:rPr>
                <w:sz w:val="28"/>
                <w:szCs w:val="28"/>
                <w:lang w:val="uk-UA"/>
              </w:rPr>
            </w:pPr>
            <w:r w:rsidRPr="00EF647F">
              <w:rPr>
                <w:sz w:val="28"/>
                <w:szCs w:val="28"/>
                <w:lang w:val="uk-UA"/>
              </w:rPr>
              <w:t>2004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909" w:rsidRPr="00EF647F" w:rsidRDefault="00714909" w:rsidP="00CF4A96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 w:rsidRPr="00EF647F">
              <w:rPr>
                <w:sz w:val="28"/>
                <w:szCs w:val="28"/>
                <w:lang w:val="uk-UA"/>
              </w:rPr>
              <w:t>1517,00</w:t>
            </w:r>
          </w:p>
        </w:tc>
      </w:tr>
      <w:tr w:rsidR="00714909" w:rsidRPr="00EF647F">
        <w:trPr>
          <w:trHeight w:val="255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4909" w:rsidRPr="00EF647F" w:rsidRDefault="00714909" w:rsidP="00CF4A96">
            <w:pPr>
              <w:rPr>
                <w:sz w:val="28"/>
                <w:szCs w:val="28"/>
                <w:lang w:val="uk-UA"/>
              </w:rPr>
            </w:pPr>
            <w:r w:rsidRPr="00EF647F"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4909" w:rsidRPr="00EF647F" w:rsidRDefault="00714909" w:rsidP="00CF4A96">
            <w:pPr>
              <w:rPr>
                <w:sz w:val="28"/>
                <w:szCs w:val="28"/>
                <w:lang w:val="en-US"/>
              </w:rPr>
            </w:pPr>
            <w:r w:rsidRPr="00EF647F">
              <w:rPr>
                <w:sz w:val="28"/>
                <w:szCs w:val="28"/>
                <w:lang w:val="uk-UA"/>
              </w:rPr>
              <w:t>Комп’ютер</w:t>
            </w:r>
            <w:r w:rsidRPr="00EF647F">
              <w:rPr>
                <w:sz w:val="28"/>
                <w:szCs w:val="28"/>
                <w:lang w:val="en-US"/>
              </w:rPr>
              <w:t xml:space="preserve"> </w:t>
            </w:r>
            <w:r w:rsidRPr="00EF647F">
              <w:rPr>
                <w:caps/>
                <w:sz w:val="28"/>
                <w:szCs w:val="28"/>
                <w:lang w:val="en-US"/>
              </w:rPr>
              <w:t>Pentium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4909" w:rsidRPr="00EF647F" w:rsidRDefault="00714909" w:rsidP="00CF4A96">
            <w:pPr>
              <w:jc w:val="center"/>
              <w:rPr>
                <w:sz w:val="28"/>
                <w:szCs w:val="28"/>
                <w:lang w:val="uk-UA"/>
              </w:rPr>
            </w:pPr>
            <w:r w:rsidRPr="00EF647F">
              <w:rPr>
                <w:sz w:val="28"/>
                <w:szCs w:val="28"/>
                <w:lang w:val="uk-UA"/>
              </w:rPr>
              <w:t>10480009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4909" w:rsidRPr="00EF647F" w:rsidRDefault="00714909" w:rsidP="00CF4A96">
            <w:pPr>
              <w:jc w:val="center"/>
              <w:rPr>
                <w:sz w:val="28"/>
                <w:szCs w:val="28"/>
                <w:lang w:val="uk-UA"/>
              </w:rPr>
            </w:pPr>
            <w:r w:rsidRPr="00EF647F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4909" w:rsidRPr="00EF647F" w:rsidRDefault="00714909" w:rsidP="00CF4A96">
            <w:pPr>
              <w:jc w:val="center"/>
              <w:rPr>
                <w:sz w:val="28"/>
                <w:szCs w:val="28"/>
                <w:lang w:val="uk-UA"/>
              </w:rPr>
            </w:pPr>
            <w:r w:rsidRPr="00EF647F">
              <w:rPr>
                <w:sz w:val="28"/>
                <w:szCs w:val="28"/>
                <w:lang w:val="uk-UA"/>
              </w:rPr>
              <w:t>2005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909" w:rsidRPr="00EF647F" w:rsidRDefault="00714909" w:rsidP="00CF4A96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 w:rsidRPr="00EF647F">
              <w:rPr>
                <w:sz w:val="28"/>
                <w:szCs w:val="28"/>
                <w:lang w:val="uk-UA"/>
              </w:rPr>
              <w:t>3406,00</w:t>
            </w:r>
          </w:p>
        </w:tc>
      </w:tr>
      <w:tr w:rsidR="00714909" w:rsidRPr="00EF647F">
        <w:trPr>
          <w:trHeight w:val="255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4909" w:rsidRPr="00EF647F" w:rsidRDefault="00714909" w:rsidP="00CF4A96">
            <w:pPr>
              <w:rPr>
                <w:sz w:val="28"/>
                <w:szCs w:val="28"/>
                <w:lang w:val="uk-UA"/>
              </w:rPr>
            </w:pPr>
            <w:r w:rsidRPr="00EF647F">
              <w:rPr>
                <w:sz w:val="28"/>
                <w:szCs w:val="28"/>
                <w:lang w:val="uk-UA"/>
              </w:rPr>
              <w:t>5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4909" w:rsidRPr="00EF647F" w:rsidRDefault="00714909" w:rsidP="00CF4A96">
            <w:pPr>
              <w:rPr>
                <w:sz w:val="28"/>
                <w:szCs w:val="28"/>
                <w:lang w:val="en-US"/>
              </w:rPr>
            </w:pPr>
            <w:r w:rsidRPr="00EF647F">
              <w:rPr>
                <w:sz w:val="28"/>
                <w:szCs w:val="28"/>
                <w:lang w:val="uk-UA"/>
              </w:rPr>
              <w:t>Комп’ютер</w:t>
            </w:r>
            <w:r w:rsidRPr="00EF647F">
              <w:rPr>
                <w:sz w:val="28"/>
                <w:szCs w:val="28"/>
                <w:lang w:val="en-US"/>
              </w:rPr>
              <w:t xml:space="preserve"> ICL-430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4909" w:rsidRPr="00EF647F" w:rsidRDefault="00714909" w:rsidP="00CF4A96">
            <w:pPr>
              <w:jc w:val="center"/>
              <w:rPr>
                <w:sz w:val="28"/>
                <w:szCs w:val="28"/>
                <w:lang w:val="uk-UA"/>
              </w:rPr>
            </w:pPr>
            <w:r w:rsidRPr="00EF647F">
              <w:rPr>
                <w:sz w:val="28"/>
                <w:szCs w:val="28"/>
                <w:lang w:val="uk-UA"/>
              </w:rPr>
              <w:t>10480013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4909" w:rsidRPr="00EF647F" w:rsidRDefault="00714909" w:rsidP="00CF4A96">
            <w:pPr>
              <w:jc w:val="center"/>
              <w:rPr>
                <w:sz w:val="28"/>
                <w:szCs w:val="28"/>
                <w:lang w:val="uk-UA"/>
              </w:rPr>
            </w:pPr>
            <w:r w:rsidRPr="00EF647F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4909" w:rsidRPr="00EF647F" w:rsidRDefault="00714909" w:rsidP="00CF4A96">
            <w:pPr>
              <w:jc w:val="center"/>
              <w:rPr>
                <w:sz w:val="28"/>
                <w:szCs w:val="28"/>
                <w:lang w:val="uk-UA"/>
              </w:rPr>
            </w:pPr>
            <w:r w:rsidRPr="00EF647F">
              <w:rPr>
                <w:sz w:val="28"/>
                <w:szCs w:val="28"/>
                <w:lang w:val="uk-UA"/>
              </w:rPr>
              <w:t>2008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909" w:rsidRPr="00EF647F" w:rsidRDefault="00714909" w:rsidP="00CF4A96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 w:rsidRPr="00EF647F">
              <w:rPr>
                <w:sz w:val="28"/>
                <w:szCs w:val="28"/>
                <w:lang w:val="uk-UA"/>
              </w:rPr>
              <w:t>4379,00</w:t>
            </w:r>
          </w:p>
        </w:tc>
      </w:tr>
    </w:tbl>
    <w:p w:rsidR="00714909" w:rsidRPr="00506B20" w:rsidRDefault="00714909" w:rsidP="007B112C">
      <w:pPr>
        <w:spacing w:line="720" w:lineRule="auto"/>
        <w:rPr>
          <w:lang w:val="uk-UA"/>
        </w:rPr>
      </w:pPr>
    </w:p>
    <w:sectPr w:rsidR="00714909" w:rsidRPr="00506B20" w:rsidSect="00D740E3">
      <w:pgSz w:w="11906" w:h="16838" w:code="9"/>
      <w:pgMar w:top="1134" w:right="566" w:bottom="539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5452D6"/>
    <w:multiLevelType w:val="hybridMultilevel"/>
    <w:tmpl w:val="69CC1C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F4D6854"/>
    <w:multiLevelType w:val="hybridMultilevel"/>
    <w:tmpl w:val="F5A09208"/>
    <w:lvl w:ilvl="0" w:tplc="C200EB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39D2726"/>
    <w:multiLevelType w:val="hybridMultilevel"/>
    <w:tmpl w:val="2BDE368C"/>
    <w:lvl w:ilvl="0" w:tplc="C5C23D5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6F4F6EEC"/>
    <w:multiLevelType w:val="hybridMultilevel"/>
    <w:tmpl w:val="2996B9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efaultTabStop w:val="708"/>
  <w:hyphenationZone w:val="357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32D8"/>
    <w:rsid w:val="000032D8"/>
    <w:rsid w:val="00007631"/>
    <w:rsid w:val="00052B29"/>
    <w:rsid w:val="000620CD"/>
    <w:rsid w:val="0006236A"/>
    <w:rsid w:val="0007293B"/>
    <w:rsid w:val="00074277"/>
    <w:rsid w:val="00081C40"/>
    <w:rsid w:val="00083394"/>
    <w:rsid w:val="00085054"/>
    <w:rsid w:val="000B0BBD"/>
    <w:rsid w:val="000B3371"/>
    <w:rsid w:val="000B497A"/>
    <w:rsid w:val="000C174A"/>
    <w:rsid w:val="00100B22"/>
    <w:rsid w:val="00101647"/>
    <w:rsid w:val="0010429B"/>
    <w:rsid w:val="001070F4"/>
    <w:rsid w:val="00112F59"/>
    <w:rsid w:val="00130477"/>
    <w:rsid w:val="00130537"/>
    <w:rsid w:val="00144AB1"/>
    <w:rsid w:val="001535EA"/>
    <w:rsid w:val="00173EF2"/>
    <w:rsid w:val="0017453D"/>
    <w:rsid w:val="001901E5"/>
    <w:rsid w:val="00196A7E"/>
    <w:rsid w:val="001A09B4"/>
    <w:rsid w:val="001A2EE2"/>
    <w:rsid w:val="001A4934"/>
    <w:rsid w:val="001B0EEB"/>
    <w:rsid w:val="001B708F"/>
    <w:rsid w:val="001E061A"/>
    <w:rsid w:val="001E1961"/>
    <w:rsid w:val="001E1BEA"/>
    <w:rsid w:val="001E2D56"/>
    <w:rsid w:val="001E78FC"/>
    <w:rsid w:val="001E7B44"/>
    <w:rsid w:val="001F4547"/>
    <w:rsid w:val="00207629"/>
    <w:rsid w:val="00215E12"/>
    <w:rsid w:val="002178E1"/>
    <w:rsid w:val="00217902"/>
    <w:rsid w:val="00221DBF"/>
    <w:rsid w:val="002333CB"/>
    <w:rsid w:val="002437FF"/>
    <w:rsid w:val="00243E75"/>
    <w:rsid w:val="00256532"/>
    <w:rsid w:val="00265942"/>
    <w:rsid w:val="00285103"/>
    <w:rsid w:val="00291C68"/>
    <w:rsid w:val="002934DD"/>
    <w:rsid w:val="002968E3"/>
    <w:rsid w:val="00296B8A"/>
    <w:rsid w:val="002A1E33"/>
    <w:rsid w:val="002B2F22"/>
    <w:rsid w:val="002C492D"/>
    <w:rsid w:val="002D5FCF"/>
    <w:rsid w:val="002F11C7"/>
    <w:rsid w:val="002F40D3"/>
    <w:rsid w:val="00300D13"/>
    <w:rsid w:val="0030328F"/>
    <w:rsid w:val="003140AC"/>
    <w:rsid w:val="003163AD"/>
    <w:rsid w:val="00323D03"/>
    <w:rsid w:val="003347EF"/>
    <w:rsid w:val="00336615"/>
    <w:rsid w:val="0034644C"/>
    <w:rsid w:val="00346FB2"/>
    <w:rsid w:val="0036566D"/>
    <w:rsid w:val="00370CDF"/>
    <w:rsid w:val="0037402B"/>
    <w:rsid w:val="00386C98"/>
    <w:rsid w:val="003A6943"/>
    <w:rsid w:val="003B46BE"/>
    <w:rsid w:val="003C41AD"/>
    <w:rsid w:val="003D77F5"/>
    <w:rsid w:val="003F0FC0"/>
    <w:rsid w:val="003F52BD"/>
    <w:rsid w:val="00402B96"/>
    <w:rsid w:val="00403FD4"/>
    <w:rsid w:val="004313F3"/>
    <w:rsid w:val="004428CD"/>
    <w:rsid w:val="004533EF"/>
    <w:rsid w:val="00456181"/>
    <w:rsid w:val="0046250F"/>
    <w:rsid w:val="004637B2"/>
    <w:rsid w:val="00470749"/>
    <w:rsid w:val="00492A86"/>
    <w:rsid w:val="00497655"/>
    <w:rsid w:val="004A66BE"/>
    <w:rsid w:val="004D3A9E"/>
    <w:rsid w:val="0050074B"/>
    <w:rsid w:val="00506B20"/>
    <w:rsid w:val="00517612"/>
    <w:rsid w:val="005402A1"/>
    <w:rsid w:val="005427CB"/>
    <w:rsid w:val="00542F5E"/>
    <w:rsid w:val="00542FAF"/>
    <w:rsid w:val="0054473B"/>
    <w:rsid w:val="00561910"/>
    <w:rsid w:val="0056334C"/>
    <w:rsid w:val="00564D14"/>
    <w:rsid w:val="00572AD0"/>
    <w:rsid w:val="005834B5"/>
    <w:rsid w:val="0058606C"/>
    <w:rsid w:val="005927D5"/>
    <w:rsid w:val="005A4583"/>
    <w:rsid w:val="005B1F39"/>
    <w:rsid w:val="005B275E"/>
    <w:rsid w:val="005B3505"/>
    <w:rsid w:val="005E390E"/>
    <w:rsid w:val="005F3ED1"/>
    <w:rsid w:val="0061410D"/>
    <w:rsid w:val="006331C4"/>
    <w:rsid w:val="0063330B"/>
    <w:rsid w:val="0066214C"/>
    <w:rsid w:val="00663114"/>
    <w:rsid w:val="00665B94"/>
    <w:rsid w:val="006742AA"/>
    <w:rsid w:val="006C0172"/>
    <w:rsid w:val="006C780A"/>
    <w:rsid w:val="006D4409"/>
    <w:rsid w:val="006D7253"/>
    <w:rsid w:val="00700C4A"/>
    <w:rsid w:val="00700E1A"/>
    <w:rsid w:val="00704B34"/>
    <w:rsid w:val="00714909"/>
    <w:rsid w:val="00716C63"/>
    <w:rsid w:val="00724A2F"/>
    <w:rsid w:val="007334C3"/>
    <w:rsid w:val="007626AD"/>
    <w:rsid w:val="00765FC3"/>
    <w:rsid w:val="007664AC"/>
    <w:rsid w:val="00780778"/>
    <w:rsid w:val="0078376C"/>
    <w:rsid w:val="00796E2B"/>
    <w:rsid w:val="00797C73"/>
    <w:rsid w:val="007A0199"/>
    <w:rsid w:val="007A125B"/>
    <w:rsid w:val="007A275C"/>
    <w:rsid w:val="007B0B15"/>
    <w:rsid w:val="007B112C"/>
    <w:rsid w:val="007B71CD"/>
    <w:rsid w:val="007B7BC4"/>
    <w:rsid w:val="007C42E3"/>
    <w:rsid w:val="007C7B31"/>
    <w:rsid w:val="007D0326"/>
    <w:rsid w:val="007D191C"/>
    <w:rsid w:val="007D1C09"/>
    <w:rsid w:val="007F65AD"/>
    <w:rsid w:val="008045E2"/>
    <w:rsid w:val="00812C8D"/>
    <w:rsid w:val="008138CD"/>
    <w:rsid w:val="00820BB5"/>
    <w:rsid w:val="00827DE6"/>
    <w:rsid w:val="00832BC3"/>
    <w:rsid w:val="008337B6"/>
    <w:rsid w:val="00837838"/>
    <w:rsid w:val="0085049C"/>
    <w:rsid w:val="00857EF7"/>
    <w:rsid w:val="00867D61"/>
    <w:rsid w:val="00886FE8"/>
    <w:rsid w:val="008915A8"/>
    <w:rsid w:val="00897776"/>
    <w:rsid w:val="008A76BE"/>
    <w:rsid w:val="008E16DC"/>
    <w:rsid w:val="008F09E9"/>
    <w:rsid w:val="008F2B2D"/>
    <w:rsid w:val="009010BB"/>
    <w:rsid w:val="009058CC"/>
    <w:rsid w:val="00910E77"/>
    <w:rsid w:val="00923A74"/>
    <w:rsid w:val="009241C6"/>
    <w:rsid w:val="00932AF4"/>
    <w:rsid w:val="00945E3B"/>
    <w:rsid w:val="00946FBC"/>
    <w:rsid w:val="009508E9"/>
    <w:rsid w:val="00961C7C"/>
    <w:rsid w:val="009974C1"/>
    <w:rsid w:val="009B5B20"/>
    <w:rsid w:val="009C3A22"/>
    <w:rsid w:val="009C5F85"/>
    <w:rsid w:val="009D591A"/>
    <w:rsid w:val="009E0405"/>
    <w:rsid w:val="009E2210"/>
    <w:rsid w:val="009E4046"/>
    <w:rsid w:val="009E6D88"/>
    <w:rsid w:val="009F0567"/>
    <w:rsid w:val="009F2075"/>
    <w:rsid w:val="009F6BCC"/>
    <w:rsid w:val="00A1267C"/>
    <w:rsid w:val="00A2461B"/>
    <w:rsid w:val="00A24E1D"/>
    <w:rsid w:val="00A264BF"/>
    <w:rsid w:val="00A4088C"/>
    <w:rsid w:val="00A41863"/>
    <w:rsid w:val="00A422E0"/>
    <w:rsid w:val="00A47E95"/>
    <w:rsid w:val="00A62E46"/>
    <w:rsid w:val="00A72D09"/>
    <w:rsid w:val="00A81885"/>
    <w:rsid w:val="00AA3B33"/>
    <w:rsid w:val="00AB578E"/>
    <w:rsid w:val="00AC5DA6"/>
    <w:rsid w:val="00AD6CFF"/>
    <w:rsid w:val="00AD6FE0"/>
    <w:rsid w:val="00AE0150"/>
    <w:rsid w:val="00AF5C25"/>
    <w:rsid w:val="00B00451"/>
    <w:rsid w:val="00B03711"/>
    <w:rsid w:val="00B202A1"/>
    <w:rsid w:val="00B21B4C"/>
    <w:rsid w:val="00B23DB3"/>
    <w:rsid w:val="00B25351"/>
    <w:rsid w:val="00B26002"/>
    <w:rsid w:val="00B27963"/>
    <w:rsid w:val="00B36495"/>
    <w:rsid w:val="00B43CDE"/>
    <w:rsid w:val="00B53ABF"/>
    <w:rsid w:val="00B70AB7"/>
    <w:rsid w:val="00B84768"/>
    <w:rsid w:val="00B87856"/>
    <w:rsid w:val="00B90D99"/>
    <w:rsid w:val="00B940BE"/>
    <w:rsid w:val="00BA712D"/>
    <w:rsid w:val="00BC7BD0"/>
    <w:rsid w:val="00BD0157"/>
    <w:rsid w:val="00BE179E"/>
    <w:rsid w:val="00BF0941"/>
    <w:rsid w:val="00BF2F95"/>
    <w:rsid w:val="00BF56A9"/>
    <w:rsid w:val="00C043E1"/>
    <w:rsid w:val="00C22696"/>
    <w:rsid w:val="00C31A5D"/>
    <w:rsid w:val="00C36526"/>
    <w:rsid w:val="00C371E0"/>
    <w:rsid w:val="00C422AA"/>
    <w:rsid w:val="00C508BC"/>
    <w:rsid w:val="00C64E3C"/>
    <w:rsid w:val="00C75B76"/>
    <w:rsid w:val="00C77A33"/>
    <w:rsid w:val="00C80563"/>
    <w:rsid w:val="00C93E10"/>
    <w:rsid w:val="00CA1C23"/>
    <w:rsid w:val="00CA454E"/>
    <w:rsid w:val="00CA51A5"/>
    <w:rsid w:val="00CB6623"/>
    <w:rsid w:val="00CC22A0"/>
    <w:rsid w:val="00CD3E28"/>
    <w:rsid w:val="00CD456F"/>
    <w:rsid w:val="00CE3AED"/>
    <w:rsid w:val="00CE79E3"/>
    <w:rsid w:val="00CF2FA3"/>
    <w:rsid w:val="00CF4A96"/>
    <w:rsid w:val="00D05E41"/>
    <w:rsid w:val="00D1303E"/>
    <w:rsid w:val="00D22BAA"/>
    <w:rsid w:val="00D266A6"/>
    <w:rsid w:val="00D309AC"/>
    <w:rsid w:val="00D40695"/>
    <w:rsid w:val="00D50D91"/>
    <w:rsid w:val="00D53817"/>
    <w:rsid w:val="00D57A21"/>
    <w:rsid w:val="00D64586"/>
    <w:rsid w:val="00D651C4"/>
    <w:rsid w:val="00D740E3"/>
    <w:rsid w:val="00D7625F"/>
    <w:rsid w:val="00D8240F"/>
    <w:rsid w:val="00D84F81"/>
    <w:rsid w:val="00D858E8"/>
    <w:rsid w:val="00DF2AE0"/>
    <w:rsid w:val="00DF5084"/>
    <w:rsid w:val="00E07034"/>
    <w:rsid w:val="00E21AFD"/>
    <w:rsid w:val="00E327F5"/>
    <w:rsid w:val="00E355AC"/>
    <w:rsid w:val="00E44BA9"/>
    <w:rsid w:val="00E576DC"/>
    <w:rsid w:val="00E640FE"/>
    <w:rsid w:val="00E758B2"/>
    <w:rsid w:val="00E924D0"/>
    <w:rsid w:val="00E9793B"/>
    <w:rsid w:val="00EA5E72"/>
    <w:rsid w:val="00EB7A16"/>
    <w:rsid w:val="00EC0F60"/>
    <w:rsid w:val="00ED096C"/>
    <w:rsid w:val="00ED272F"/>
    <w:rsid w:val="00ED53FB"/>
    <w:rsid w:val="00EE25E2"/>
    <w:rsid w:val="00EE415E"/>
    <w:rsid w:val="00EE688D"/>
    <w:rsid w:val="00EF09A3"/>
    <w:rsid w:val="00EF2CE7"/>
    <w:rsid w:val="00EF2D1D"/>
    <w:rsid w:val="00EF647F"/>
    <w:rsid w:val="00F001CE"/>
    <w:rsid w:val="00F06A6A"/>
    <w:rsid w:val="00F21D64"/>
    <w:rsid w:val="00F22213"/>
    <w:rsid w:val="00F50E28"/>
    <w:rsid w:val="00F80322"/>
    <w:rsid w:val="00F84C61"/>
    <w:rsid w:val="00F928E8"/>
    <w:rsid w:val="00F92A50"/>
    <w:rsid w:val="00FD0CC9"/>
    <w:rsid w:val="00FD15EB"/>
    <w:rsid w:val="00FD33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53FB"/>
    <w:rPr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0032D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ED53F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475F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475F2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ormalWeb">
    <w:name w:val="Normal (Web)"/>
    <w:basedOn w:val="Normal"/>
    <w:uiPriority w:val="99"/>
    <w:rsid w:val="000032D8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99"/>
    <w:qFormat/>
    <w:rsid w:val="000032D8"/>
    <w:rPr>
      <w:b/>
      <w:bCs/>
    </w:rPr>
  </w:style>
  <w:style w:type="character" w:customStyle="1" w:styleId="apple-converted-space">
    <w:name w:val="apple-converted-space"/>
    <w:basedOn w:val="DefaultParagraphFont"/>
    <w:uiPriority w:val="99"/>
    <w:rsid w:val="000032D8"/>
  </w:style>
  <w:style w:type="paragraph" w:styleId="Title">
    <w:name w:val="Title"/>
    <w:basedOn w:val="Normal"/>
    <w:link w:val="TitleChar"/>
    <w:uiPriority w:val="99"/>
    <w:qFormat/>
    <w:rsid w:val="00ED53FB"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10"/>
    <w:rsid w:val="004475F2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table" w:styleId="TableGrid">
    <w:name w:val="Table Grid"/>
    <w:basedOn w:val="TableNormal"/>
    <w:uiPriority w:val="99"/>
    <w:rsid w:val="00ED53F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4D3A9E"/>
    <w:pPr>
      <w:shd w:val="clear" w:color="auto" w:fill="FFFFFF"/>
      <w:ind w:left="327" w:hanging="327"/>
      <w:jc w:val="both"/>
    </w:pPr>
    <w:rPr>
      <w:sz w:val="26"/>
      <w:szCs w:val="26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475F2"/>
    <w:rPr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rsid w:val="00B70AB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4475F2"/>
    <w:rPr>
      <w:rFonts w:ascii="Courier New" w:hAnsi="Courier New" w:cs="Courier New"/>
      <w:sz w:val="20"/>
      <w:szCs w:val="20"/>
    </w:rPr>
  </w:style>
  <w:style w:type="character" w:customStyle="1" w:styleId="hps">
    <w:name w:val="hps"/>
    <w:basedOn w:val="DefaultParagraphFont"/>
    <w:uiPriority w:val="99"/>
    <w:rsid w:val="00946FBC"/>
  </w:style>
  <w:style w:type="character" w:customStyle="1" w:styleId="hpsatn">
    <w:name w:val="hps atn"/>
    <w:basedOn w:val="DefaultParagraphFont"/>
    <w:uiPriority w:val="99"/>
    <w:rsid w:val="00946FBC"/>
  </w:style>
  <w:style w:type="character" w:customStyle="1" w:styleId="atn">
    <w:name w:val="atn"/>
    <w:basedOn w:val="DefaultParagraphFont"/>
    <w:uiPriority w:val="99"/>
    <w:rsid w:val="00946FBC"/>
  </w:style>
  <w:style w:type="character" w:customStyle="1" w:styleId="shorttext">
    <w:name w:val="short_text"/>
    <w:basedOn w:val="DefaultParagraphFont"/>
    <w:uiPriority w:val="99"/>
    <w:rsid w:val="006D4409"/>
  </w:style>
  <w:style w:type="paragraph" w:customStyle="1" w:styleId="1">
    <w:name w:val="Абзац списка1"/>
    <w:basedOn w:val="Normal"/>
    <w:uiPriority w:val="99"/>
    <w:rsid w:val="00517612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a">
    <w:name w:val="Знак"/>
    <w:basedOn w:val="Normal"/>
    <w:uiPriority w:val="99"/>
    <w:rsid w:val="009E6D88"/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6650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50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50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50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50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249</TotalTime>
  <Pages>1</Pages>
  <Words>91</Words>
  <Characters>523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2020-05-25T11:12:00Z</cp:lastPrinted>
  <dcterms:created xsi:type="dcterms:W3CDTF">2020-05-25T06:51:00Z</dcterms:created>
  <dcterms:modified xsi:type="dcterms:W3CDTF">2020-06-04T11:00:00Z</dcterms:modified>
</cp:coreProperties>
</file>