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1E0"/>
      </w:tblPr>
      <w:tblGrid>
        <w:gridCol w:w="3493"/>
        <w:gridCol w:w="3493"/>
        <w:gridCol w:w="3493"/>
      </w:tblGrid>
      <w:tr w:rsidR="00BA1B71">
        <w:tc>
          <w:tcPr>
            <w:tcW w:w="3493" w:type="dxa"/>
          </w:tcPr>
          <w:p w:rsidR="00BA1B71" w:rsidRDefault="00BA1B71" w:rsidP="00153700"/>
        </w:tc>
        <w:tc>
          <w:tcPr>
            <w:tcW w:w="3493" w:type="dxa"/>
          </w:tcPr>
          <w:p w:rsidR="00BA1B71" w:rsidRDefault="00BA1B71" w:rsidP="00153700"/>
        </w:tc>
        <w:tc>
          <w:tcPr>
            <w:tcW w:w="3493" w:type="dxa"/>
          </w:tcPr>
          <w:p w:rsidR="00BA1B71" w:rsidRDefault="00BA1B71" w:rsidP="00153700">
            <w:r w:rsidRPr="00153700">
              <w:t>затверджено рішенням виконкому</w:t>
            </w:r>
            <w:r>
              <w:t xml:space="preserve"> Слов’янської міської </w:t>
            </w:r>
            <w:r w:rsidRPr="00153700">
              <w:t>ради</w:t>
            </w:r>
            <w:r>
              <w:t xml:space="preserve"> від________№___</w:t>
            </w:r>
          </w:p>
        </w:tc>
      </w:tr>
    </w:tbl>
    <w:p w:rsidR="00BA1B71" w:rsidRPr="00153700" w:rsidRDefault="00BA1B71" w:rsidP="00153700">
      <w:r w:rsidRPr="00153700">
        <w:tab/>
      </w:r>
      <w:r w:rsidRPr="00153700">
        <w:tab/>
      </w:r>
      <w:r w:rsidRPr="00153700">
        <w:tab/>
      </w:r>
      <w:r w:rsidRPr="00153700">
        <w:tab/>
      </w:r>
      <w:r w:rsidRPr="00153700">
        <w:tab/>
      </w:r>
      <w:r w:rsidRPr="00153700">
        <w:tab/>
      </w:r>
      <w:r w:rsidRPr="00153700">
        <w:tab/>
      </w:r>
      <w:r w:rsidRPr="00153700">
        <w:tab/>
      </w:r>
      <w:r>
        <w:tab/>
      </w:r>
      <w:r>
        <w:tab/>
      </w:r>
      <w:r>
        <w:tab/>
      </w:r>
      <w:r>
        <w:tab/>
      </w:r>
      <w:r w:rsidRPr="00153700">
        <w:tab/>
      </w:r>
    </w:p>
    <w:p w:rsidR="00BA1B71" w:rsidRPr="002C6389" w:rsidRDefault="00BA1B71" w:rsidP="002C6389">
      <w:pPr>
        <w:pStyle w:val="Heading2"/>
        <w:spacing w:after="150"/>
        <w:ind w:hanging="540"/>
        <w:jc w:val="center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2C638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Перелік про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є</w:t>
      </w:r>
      <w:r w:rsidRPr="002C638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ктів (заходів), на реалізацію яких надається фінансова підтримка за результатами проведеного конкурсу у 2020 році</w:t>
      </w:r>
    </w:p>
    <w:tbl>
      <w:tblPr>
        <w:tblW w:w="123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4968"/>
        <w:gridCol w:w="1440"/>
        <w:gridCol w:w="1440"/>
        <w:gridCol w:w="1800"/>
        <w:gridCol w:w="1980"/>
      </w:tblGrid>
      <w:tr w:rsidR="00BA1B71" w:rsidRPr="00C751F1">
        <w:trPr>
          <w:gridAfter w:val="1"/>
          <w:wAfter w:w="1980" w:type="dxa"/>
          <w:cantSplit/>
          <w:trHeight w:val="439"/>
        </w:trPr>
        <w:tc>
          <w:tcPr>
            <w:tcW w:w="720" w:type="dxa"/>
            <w:vAlign w:val="center"/>
          </w:tcPr>
          <w:p w:rsidR="00BA1B71" w:rsidRPr="002C6389" w:rsidRDefault="00BA1B71" w:rsidP="00C862B3">
            <w:pPr>
              <w:rPr>
                <w:b/>
                <w:bCs/>
                <w:sz w:val="20"/>
                <w:szCs w:val="20"/>
              </w:rPr>
            </w:pPr>
            <w:r w:rsidRPr="002C6389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968" w:type="dxa"/>
            <w:vAlign w:val="center"/>
          </w:tcPr>
          <w:p w:rsidR="00BA1B71" w:rsidRPr="002C6389" w:rsidRDefault="00BA1B71" w:rsidP="00C862B3">
            <w:pPr>
              <w:rPr>
                <w:b/>
                <w:bCs/>
                <w:sz w:val="20"/>
                <w:szCs w:val="20"/>
              </w:rPr>
            </w:pPr>
            <w:r w:rsidRPr="002C6389">
              <w:rPr>
                <w:b/>
                <w:bCs/>
                <w:sz w:val="20"/>
                <w:szCs w:val="20"/>
              </w:rPr>
              <w:t>Назва громадської організації, тема за проектом</w:t>
            </w:r>
          </w:p>
        </w:tc>
        <w:tc>
          <w:tcPr>
            <w:tcW w:w="1440" w:type="dxa"/>
            <w:vAlign w:val="center"/>
          </w:tcPr>
          <w:p w:rsidR="00BA1B71" w:rsidRPr="0025385F" w:rsidRDefault="00BA1B71" w:rsidP="00C862B3">
            <w:pPr>
              <w:rPr>
                <w:b/>
                <w:bCs/>
                <w:sz w:val="20"/>
                <w:szCs w:val="20"/>
              </w:rPr>
            </w:pPr>
            <w:r w:rsidRPr="0025385F">
              <w:rPr>
                <w:b/>
                <w:bCs/>
                <w:sz w:val="20"/>
                <w:szCs w:val="20"/>
              </w:rPr>
              <w:t>Загальна сума за проектом (грн.)</w:t>
            </w:r>
          </w:p>
        </w:tc>
        <w:tc>
          <w:tcPr>
            <w:tcW w:w="1440" w:type="dxa"/>
            <w:vAlign w:val="center"/>
          </w:tcPr>
          <w:p w:rsidR="00BA1B71" w:rsidRPr="0025385F" w:rsidRDefault="00BA1B71" w:rsidP="00C862B3">
            <w:pPr>
              <w:rPr>
                <w:b/>
                <w:bCs/>
                <w:sz w:val="20"/>
                <w:szCs w:val="20"/>
              </w:rPr>
            </w:pPr>
            <w:r w:rsidRPr="0025385F">
              <w:rPr>
                <w:b/>
                <w:bCs/>
                <w:sz w:val="20"/>
                <w:szCs w:val="20"/>
              </w:rPr>
              <w:t>У т.ч. спів фінансування (грн.)</w:t>
            </w:r>
          </w:p>
          <w:p w:rsidR="00BA1B71" w:rsidRPr="0025385F" w:rsidRDefault="00BA1B71" w:rsidP="00C862B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BA1B71" w:rsidRPr="0025385F" w:rsidRDefault="00BA1B71" w:rsidP="00C862B3">
            <w:pPr>
              <w:rPr>
                <w:b/>
                <w:bCs/>
                <w:sz w:val="20"/>
                <w:szCs w:val="20"/>
              </w:rPr>
            </w:pPr>
            <w:r w:rsidRPr="0025385F">
              <w:rPr>
                <w:b/>
                <w:bCs/>
                <w:sz w:val="20"/>
                <w:szCs w:val="20"/>
              </w:rPr>
              <w:t>Кошти місцевого бюджету (грн.)</w:t>
            </w:r>
          </w:p>
        </w:tc>
      </w:tr>
      <w:tr w:rsidR="00BA1B71" w:rsidRPr="005B0E4F">
        <w:trPr>
          <w:gridAfter w:val="1"/>
          <w:wAfter w:w="1980" w:type="dxa"/>
          <w:cantSplit/>
          <w:trHeight w:val="439"/>
        </w:trPr>
        <w:tc>
          <w:tcPr>
            <w:tcW w:w="720" w:type="dxa"/>
            <w:vAlign w:val="center"/>
          </w:tcPr>
          <w:p w:rsidR="00BA1B71" w:rsidRPr="005B0E4F" w:rsidRDefault="00BA1B71" w:rsidP="00C862B3">
            <w:pPr>
              <w:rPr>
                <w:b/>
                <w:bCs/>
              </w:rPr>
            </w:pPr>
            <w:r w:rsidRPr="005B0E4F">
              <w:rPr>
                <w:b/>
                <w:bCs/>
              </w:rPr>
              <w:t>1.</w:t>
            </w:r>
          </w:p>
        </w:tc>
        <w:tc>
          <w:tcPr>
            <w:tcW w:w="4968" w:type="dxa"/>
            <w:vAlign w:val="center"/>
          </w:tcPr>
          <w:p w:rsidR="00BA1B71" w:rsidRPr="005B0E4F" w:rsidRDefault="00BA1B71" w:rsidP="00C862B3">
            <w:pPr>
              <w:rPr>
                <w:b/>
                <w:bCs/>
              </w:rPr>
            </w:pPr>
            <w:r w:rsidRPr="005B0E4F">
              <w:rPr>
                <w:b/>
                <w:bCs/>
              </w:rPr>
              <w:t>Асоціація громадян з обмеженими фізичними можливостями «Паритет»:</w:t>
            </w:r>
          </w:p>
        </w:tc>
        <w:tc>
          <w:tcPr>
            <w:tcW w:w="1440" w:type="dxa"/>
            <w:vAlign w:val="center"/>
          </w:tcPr>
          <w:p w:rsidR="00BA1B71" w:rsidRPr="0025385F" w:rsidRDefault="00BA1B71" w:rsidP="00C862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60000,00</w:t>
            </w:r>
          </w:p>
        </w:tc>
        <w:tc>
          <w:tcPr>
            <w:tcW w:w="1440" w:type="dxa"/>
            <w:vAlign w:val="center"/>
          </w:tcPr>
          <w:p w:rsidR="00BA1B71" w:rsidRPr="0025385F" w:rsidRDefault="00BA1B71" w:rsidP="00C862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9055,76</w:t>
            </w:r>
          </w:p>
        </w:tc>
        <w:tc>
          <w:tcPr>
            <w:tcW w:w="1800" w:type="dxa"/>
            <w:vAlign w:val="center"/>
          </w:tcPr>
          <w:p w:rsidR="00BA1B71" w:rsidRPr="00DF69C6" w:rsidRDefault="00BA1B71" w:rsidP="00C862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50944,24</w:t>
            </w:r>
          </w:p>
        </w:tc>
      </w:tr>
      <w:tr w:rsidR="00BA1B71" w:rsidRPr="005B0E4F">
        <w:trPr>
          <w:gridAfter w:val="1"/>
          <w:wAfter w:w="1980" w:type="dxa"/>
          <w:cantSplit/>
          <w:trHeight w:val="439"/>
        </w:trPr>
        <w:tc>
          <w:tcPr>
            <w:tcW w:w="720" w:type="dxa"/>
            <w:vAlign w:val="center"/>
          </w:tcPr>
          <w:p w:rsidR="00BA1B71" w:rsidRPr="005B0E4F" w:rsidRDefault="00BA1B71" w:rsidP="00C862B3">
            <w:r w:rsidRPr="005B0E4F">
              <w:t>1.1.</w:t>
            </w:r>
          </w:p>
        </w:tc>
        <w:tc>
          <w:tcPr>
            <w:tcW w:w="4968" w:type="dxa"/>
            <w:vAlign w:val="center"/>
          </w:tcPr>
          <w:p w:rsidR="00BA1B71" w:rsidRPr="005B0E4F" w:rsidRDefault="00BA1B71" w:rsidP="00C862B3">
            <w:r w:rsidRPr="005B0E4F">
              <w:t>«Спорт для людей поважного віку»</w:t>
            </w:r>
          </w:p>
        </w:tc>
        <w:tc>
          <w:tcPr>
            <w:tcW w:w="1440" w:type="dxa"/>
            <w:vAlign w:val="center"/>
          </w:tcPr>
          <w:p w:rsidR="00BA1B71" w:rsidRPr="00DF69C6" w:rsidRDefault="00BA1B71" w:rsidP="00C862B3">
            <w:pPr>
              <w:jc w:val="center"/>
            </w:pPr>
            <w:r>
              <w:t>30000,00</w:t>
            </w:r>
          </w:p>
        </w:tc>
        <w:tc>
          <w:tcPr>
            <w:tcW w:w="1440" w:type="dxa"/>
            <w:vAlign w:val="center"/>
          </w:tcPr>
          <w:p w:rsidR="00BA1B71" w:rsidRPr="00DF69C6" w:rsidRDefault="00BA1B71" w:rsidP="00C862B3">
            <w:pPr>
              <w:jc w:val="center"/>
            </w:pPr>
            <w:r>
              <w:t>4500,00</w:t>
            </w:r>
          </w:p>
        </w:tc>
        <w:tc>
          <w:tcPr>
            <w:tcW w:w="1800" w:type="dxa"/>
            <w:vAlign w:val="center"/>
          </w:tcPr>
          <w:p w:rsidR="00BA1B71" w:rsidRPr="00DF69C6" w:rsidRDefault="00BA1B71" w:rsidP="00C862B3">
            <w:pPr>
              <w:jc w:val="center"/>
            </w:pPr>
            <w:r>
              <w:t>25500,00</w:t>
            </w:r>
          </w:p>
        </w:tc>
      </w:tr>
      <w:tr w:rsidR="00BA1B71" w:rsidRPr="005B0E4F">
        <w:trPr>
          <w:gridAfter w:val="1"/>
          <w:wAfter w:w="1980" w:type="dxa"/>
          <w:cantSplit/>
          <w:trHeight w:val="439"/>
        </w:trPr>
        <w:tc>
          <w:tcPr>
            <w:tcW w:w="720" w:type="dxa"/>
            <w:vAlign w:val="center"/>
          </w:tcPr>
          <w:p w:rsidR="00BA1B71" w:rsidRPr="005B0E4F" w:rsidRDefault="00BA1B71" w:rsidP="00C862B3">
            <w:r w:rsidRPr="005B0E4F">
              <w:t>1.2.</w:t>
            </w:r>
          </w:p>
        </w:tc>
        <w:tc>
          <w:tcPr>
            <w:tcW w:w="4968" w:type="dxa"/>
            <w:vAlign w:val="center"/>
          </w:tcPr>
          <w:p w:rsidR="00BA1B71" w:rsidRPr="00B30508" w:rsidRDefault="00BA1B71" w:rsidP="00C862B3">
            <w:r w:rsidRPr="00B30508">
              <w:rPr>
                <w:lang w:eastAsia="ar-SA"/>
              </w:rPr>
              <w:t>«Центр дозвілля ветеранів та громадян з обмеженими можливостями по здоров’ю в мікрорайоні «Артема».</w:t>
            </w:r>
          </w:p>
        </w:tc>
        <w:tc>
          <w:tcPr>
            <w:tcW w:w="1440" w:type="dxa"/>
            <w:vAlign w:val="center"/>
          </w:tcPr>
          <w:p w:rsidR="00BA1B71" w:rsidRDefault="00BA1B71" w:rsidP="00C862B3">
            <w:pPr>
              <w:jc w:val="center"/>
            </w:pPr>
            <w:r>
              <w:t>30000,00</w:t>
            </w:r>
          </w:p>
        </w:tc>
        <w:tc>
          <w:tcPr>
            <w:tcW w:w="1440" w:type="dxa"/>
            <w:vAlign w:val="center"/>
          </w:tcPr>
          <w:p w:rsidR="00BA1B71" w:rsidRDefault="00BA1B71" w:rsidP="00C862B3">
            <w:pPr>
              <w:jc w:val="center"/>
            </w:pPr>
            <w:r>
              <w:t>4555,76</w:t>
            </w:r>
          </w:p>
        </w:tc>
        <w:tc>
          <w:tcPr>
            <w:tcW w:w="1800" w:type="dxa"/>
            <w:vAlign w:val="center"/>
          </w:tcPr>
          <w:p w:rsidR="00BA1B71" w:rsidRDefault="00BA1B71" w:rsidP="00C862B3">
            <w:pPr>
              <w:jc w:val="center"/>
            </w:pPr>
            <w:r w:rsidRPr="00DF69C6">
              <w:t>25444,24</w:t>
            </w:r>
          </w:p>
        </w:tc>
      </w:tr>
      <w:tr w:rsidR="00BA1B71" w:rsidRPr="005B0E4F">
        <w:trPr>
          <w:gridAfter w:val="1"/>
          <w:wAfter w:w="1980" w:type="dxa"/>
          <w:cantSplit/>
          <w:trHeight w:val="439"/>
        </w:trPr>
        <w:tc>
          <w:tcPr>
            <w:tcW w:w="720" w:type="dxa"/>
            <w:vAlign w:val="center"/>
          </w:tcPr>
          <w:p w:rsidR="00BA1B71" w:rsidRPr="005B0E4F" w:rsidRDefault="00BA1B71" w:rsidP="00C862B3">
            <w:pPr>
              <w:rPr>
                <w:b/>
                <w:bCs/>
              </w:rPr>
            </w:pPr>
            <w:r w:rsidRPr="005B0E4F">
              <w:rPr>
                <w:b/>
                <w:bCs/>
              </w:rPr>
              <w:t>2.</w:t>
            </w:r>
          </w:p>
        </w:tc>
        <w:tc>
          <w:tcPr>
            <w:tcW w:w="4968" w:type="dxa"/>
            <w:vAlign w:val="center"/>
          </w:tcPr>
          <w:p w:rsidR="00BA1B71" w:rsidRPr="005B0E4F" w:rsidRDefault="00BA1B71" w:rsidP="00C862B3">
            <w:pPr>
              <w:rPr>
                <w:b/>
                <w:bCs/>
              </w:rPr>
            </w:pPr>
            <w:r w:rsidRPr="005B0E4F">
              <w:rPr>
                <w:b/>
                <w:bCs/>
              </w:rPr>
              <w:t>Громадська організація інвалідів «Валенсія»</w:t>
            </w:r>
          </w:p>
        </w:tc>
        <w:tc>
          <w:tcPr>
            <w:tcW w:w="1440" w:type="dxa"/>
            <w:vAlign w:val="center"/>
          </w:tcPr>
          <w:p w:rsidR="00BA1B71" w:rsidRPr="0025385F" w:rsidRDefault="00BA1B71" w:rsidP="00C862B3">
            <w:pPr>
              <w:jc w:val="center"/>
              <w:rPr>
                <w:b/>
                <w:bCs/>
              </w:rPr>
            </w:pPr>
            <w:r w:rsidRPr="0025385F">
              <w:rPr>
                <w:b/>
                <w:bCs/>
              </w:rPr>
              <w:t>30000,00</w:t>
            </w:r>
          </w:p>
        </w:tc>
        <w:tc>
          <w:tcPr>
            <w:tcW w:w="1440" w:type="dxa"/>
            <w:vAlign w:val="center"/>
          </w:tcPr>
          <w:p w:rsidR="00BA1B71" w:rsidRPr="0025385F" w:rsidRDefault="00BA1B71" w:rsidP="00C862B3">
            <w:pPr>
              <w:jc w:val="center"/>
              <w:rPr>
                <w:b/>
                <w:bCs/>
              </w:rPr>
            </w:pPr>
            <w:r w:rsidRPr="0025385F">
              <w:rPr>
                <w:b/>
                <w:bCs/>
              </w:rPr>
              <w:t>4500,00</w:t>
            </w:r>
          </w:p>
        </w:tc>
        <w:tc>
          <w:tcPr>
            <w:tcW w:w="1800" w:type="dxa"/>
            <w:vAlign w:val="center"/>
          </w:tcPr>
          <w:p w:rsidR="00BA1B71" w:rsidRPr="00DF69C6" w:rsidRDefault="00BA1B71" w:rsidP="00C862B3">
            <w:pPr>
              <w:jc w:val="center"/>
              <w:rPr>
                <w:b/>
                <w:bCs/>
              </w:rPr>
            </w:pPr>
            <w:r w:rsidRPr="00DF69C6">
              <w:rPr>
                <w:b/>
                <w:bCs/>
              </w:rPr>
              <w:t>25500,00</w:t>
            </w:r>
          </w:p>
        </w:tc>
      </w:tr>
      <w:tr w:rsidR="00BA1B71" w:rsidRPr="005B0E4F">
        <w:trPr>
          <w:gridAfter w:val="1"/>
          <w:wAfter w:w="1980" w:type="dxa"/>
          <w:cantSplit/>
          <w:trHeight w:val="439"/>
        </w:trPr>
        <w:tc>
          <w:tcPr>
            <w:tcW w:w="720" w:type="dxa"/>
            <w:vAlign w:val="center"/>
          </w:tcPr>
          <w:p w:rsidR="00BA1B71" w:rsidRPr="005B0E4F" w:rsidRDefault="00BA1B71" w:rsidP="00C862B3">
            <w:r w:rsidRPr="005B0E4F">
              <w:t>2.1.</w:t>
            </w:r>
          </w:p>
        </w:tc>
        <w:tc>
          <w:tcPr>
            <w:tcW w:w="4968" w:type="dxa"/>
            <w:vAlign w:val="center"/>
          </w:tcPr>
          <w:p w:rsidR="00BA1B71" w:rsidRPr="005B0E4F" w:rsidRDefault="00BA1B71" w:rsidP="00C862B3">
            <w:r w:rsidRPr="005B0E4F">
              <w:rPr>
                <w:lang w:eastAsia="ar-SA"/>
              </w:rPr>
              <w:t>«Патріотичне виховання. Згуртування та інтеграція в суспільство осіб з інвалідністю»</w:t>
            </w:r>
          </w:p>
        </w:tc>
        <w:tc>
          <w:tcPr>
            <w:tcW w:w="1440" w:type="dxa"/>
            <w:vAlign w:val="center"/>
          </w:tcPr>
          <w:p w:rsidR="00BA1B71" w:rsidRPr="00DF69C6" w:rsidRDefault="00BA1B71" w:rsidP="00C862B3">
            <w:pPr>
              <w:jc w:val="center"/>
            </w:pPr>
            <w:r>
              <w:t>30000,00</w:t>
            </w:r>
          </w:p>
        </w:tc>
        <w:tc>
          <w:tcPr>
            <w:tcW w:w="1440" w:type="dxa"/>
            <w:vAlign w:val="center"/>
          </w:tcPr>
          <w:p w:rsidR="00BA1B71" w:rsidRPr="00DF69C6" w:rsidRDefault="00BA1B71" w:rsidP="00C862B3">
            <w:pPr>
              <w:jc w:val="center"/>
            </w:pPr>
            <w:r>
              <w:t>4500,00</w:t>
            </w:r>
          </w:p>
        </w:tc>
        <w:tc>
          <w:tcPr>
            <w:tcW w:w="1800" w:type="dxa"/>
            <w:vAlign w:val="center"/>
          </w:tcPr>
          <w:p w:rsidR="00BA1B71" w:rsidRPr="00DF69C6" w:rsidRDefault="00BA1B71" w:rsidP="00C862B3">
            <w:pPr>
              <w:jc w:val="center"/>
            </w:pPr>
            <w:r w:rsidRPr="00DF69C6">
              <w:t>25500,00</w:t>
            </w:r>
          </w:p>
        </w:tc>
      </w:tr>
      <w:tr w:rsidR="00BA1B71" w:rsidRPr="005B0E4F">
        <w:trPr>
          <w:gridAfter w:val="1"/>
          <w:wAfter w:w="1980" w:type="dxa"/>
          <w:cantSplit/>
          <w:trHeight w:val="439"/>
        </w:trPr>
        <w:tc>
          <w:tcPr>
            <w:tcW w:w="720" w:type="dxa"/>
            <w:vAlign w:val="center"/>
          </w:tcPr>
          <w:p w:rsidR="00BA1B71" w:rsidRPr="005B0E4F" w:rsidRDefault="00BA1B71" w:rsidP="00C862B3">
            <w:pPr>
              <w:rPr>
                <w:b/>
                <w:bCs/>
              </w:rPr>
            </w:pPr>
            <w:r w:rsidRPr="005B0E4F">
              <w:rPr>
                <w:b/>
                <w:bCs/>
              </w:rPr>
              <w:t>3.</w:t>
            </w:r>
          </w:p>
        </w:tc>
        <w:tc>
          <w:tcPr>
            <w:tcW w:w="4968" w:type="dxa"/>
          </w:tcPr>
          <w:p w:rsidR="00BA1B71" w:rsidRPr="005B0E4F" w:rsidRDefault="00BA1B71" w:rsidP="00C862B3">
            <w:pPr>
              <w:jc w:val="both"/>
              <w:rPr>
                <w:b/>
                <w:bCs/>
              </w:rPr>
            </w:pPr>
            <w:r w:rsidRPr="005B0E4F">
              <w:rPr>
                <w:b/>
                <w:bCs/>
              </w:rPr>
              <w:t>Слов’янська міська в Донецькій області організація інвалідів Всеукраїнської громадської організації інвалідів «Союз Чорнобиль України»</w:t>
            </w:r>
          </w:p>
        </w:tc>
        <w:tc>
          <w:tcPr>
            <w:tcW w:w="1440" w:type="dxa"/>
            <w:vAlign w:val="center"/>
          </w:tcPr>
          <w:p w:rsidR="00BA1B71" w:rsidRPr="00DF69C6" w:rsidRDefault="00BA1B71" w:rsidP="00C862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30000,00</w:t>
            </w:r>
          </w:p>
        </w:tc>
        <w:tc>
          <w:tcPr>
            <w:tcW w:w="1440" w:type="dxa"/>
            <w:vAlign w:val="center"/>
          </w:tcPr>
          <w:p w:rsidR="00BA1B71" w:rsidRPr="00DF69C6" w:rsidRDefault="00BA1B71" w:rsidP="00C862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4500,00</w:t>
            </w:r>
          </w:p>
        </w:tc>
        <w:tc>
          <w:tcPr>
            <w:tcW w:w="1800" w:type="dxa"/>
            <w:vAlign w:val="center"/>
          </w:tcPr>
          <w:p w:rsidR="00BA1B71" w:rsidRPr="00DF69C6" w:rsidRDefault="00BA1B71" w:rsidP="00C862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25500,00</w:t>
            </w:r>
          </w:p>
        </w:tc>
      </w:tr>
      <w:tr w:rsidR="00BA1B71" w:rsidRPr="005B0E4F">
        <w:trPr>
          <w:gridAfter w:val="1"/>
          <w:wAfter w:w="1980" w:type="dxa"/>
          <w:cantSplit/>
          <w:trHeight w:val="439"/>
        </w:trPr>
        <w:tc>
          <w:tcPr>
            <w:tcW w:w="720" w:type="dxa"/>
            <w:vAlign w:val="center"/>
          </w:tcPr>
          <w:p w:rsidR="00BA1B71" w:rsidRPr="005B0E4F" w:rsidRDefault="00BA1B71" w:rsidP="00C862B3">
            <w:r w:rsidRPr="005B0E4F">
              <w:t>3.1.</w:t>
            </w:r>
          </w:p>
        </w:tc>
        <w:tc>
          <w:tcPr>
            <w:tcW w:w="4968" w:type="dxa"/>
          </w:tcPr>
          <w:p w:rsidR="00BA1B71" w:rsidRPr="005B0E4F" w:rsidRDefault="00BA1B71" w:rsidP="00C862B3">
            <w:pPr>
              <w:jc w:val="both"/>
            </w:pPr>
            <w:r w:rsidRPr="005B0E4F">
              <w:t>Формування загальнолюдських цінностей та сприяння розвитку патріотизму</w:t>
            </w:r>
          </w:p>
        </w:tc>
        <w:tc>
          <w:tcPr>
            <w:tcW w:w="1440" w:type="dxa"/>
            <w:vAlign w:val="center"/>
          </w:tcPr>
          <w:p w:rsidR="00BA1B71" w:rsidRPr="00DF69C6" w:rsidRDefault="00BA1B71" w:rsidP="00C862B3">
            <w:pPr>
              <w:jc w:val="center"/>
            </w:pPr>
            <w:r w:rsidRPr="00DF69C6">
              <w:t>3</w:t>
            </w:r>
            <w:r>
              <w:t>00</w:t>
            </w:r>
            <w:r w:rsidRPr="00DF69C6">
              <w:t>00,00</w:t>
            </w:r>
          </w:p>
        </w:tc>
        <w:tc>
          <w:tcPr>
            <w:tcW w:w="1440" w:type="dxa"/>
            <w:vAlign w:val="center"/>
          </w:tcPr>
          <w:p w:rsidR="00BA1B71" w:rsidRPr="00C21740" w:rsidRDefault="00BA1B71" w:rsidP="00C862B3">
            <w:pPr>
              <w:jc w:val="center"/>
            </w:pPr>
            <w:r w:rsidRPr="00C21740">
              <w:t>4500,00</w:t>
            </w:r>
          </w:p>
        </w:tc>
        <w:tc>
          <w:tcPr>
            <w:tcW w:w="1800" w:type="dxa"/>
            <w:vAlign w:val="center"/>
          </w:tcPr>
          <w:p w:rsidR="00BA1B71" w:rsidRPr="00275B9B" w:rsidRDefault="00BA1B71" w:rsidP="00C862B3">
            <w:pPr>
              <w:jc w:val="center"/>
            </w:pPr>
            <w:r w:rsidRPr="00275B9B">
              <w:t>25500,00</w:t>
            </w:r>
          </w:p>
        </w:tc>
      </w:tr>
      <w:tr w:rsidR="00BA1B71" w:rsidRPr="005B0E4F">
        <w:trPr>
          <w:gridAfter w:val="1"/>
          <w:wAfter w:w="1980" w:type="dxa"/>
          <w:cantSplit/>
          <w:trHeight w:val="439"/>
        </w:trPr>
        <w:tc>
          <w:tcPr>
            <w:tcW w:w="720" w:type="dxa"/>
            <w:vAlign w:val="center"/>
          </w:tcPr>
          <w:p w:rsidR="00BA1B71" w:rsidRPr="005B0E4F" w:rsidRDefault="00BA1B71" w:rsidP="00C862B3">
            <w:pPr>
              <w:rPr>
                <w:b/>
                <w:bCs/>
              </w:rPr>
            </w:pPr>
            <w:r w:rsidRPr="005B0E4F">
              <w:rPr>
                <w:b/>
                <w:bCs/>
              </w:rPr>
              <w:t>4.</w:t>
            </w:r>
          </w:p>
        </w:tc>
        <w:tc>
          <w:tcPr>
            <w:tcW w:w="4968" w:type="dxa"/>
          </w:tcPr>
          <w:p w:rsidR="00BA1B71" w:rsidRPr="005B0E4F" w:rsidRDefault="00BA1B71" w:rsidP="00C862B3">
            <w:pPr>
              <w:jc w:val="both"/>
              <w:rPr>
                <w:b/>
                <w:bCs/>
              </w:rPr>
            </w:pPr>
            <w:r w:rsidRPr="005B0E4F">
              <w:rPr>
                <w:b/>
                <w:bCs/>
              </w:rPr>
              <w:t>Слов’янська міська громадська організація Всеукраїнського об’єднання ветеранів</w:t>
            </w:r>
          </w:p>
        </w:tc>
        <w:tc>
          <w:tcPr>
            <w:tcW w:w="1440" w:type="dxa"/>
            <w:vAlign w:val="center"/>
          </w:tcPr>
          <w:p w:rsidR="00BA1B71" w:rsidRPr="005B0E4F" w:rsidRDefault="00BA1B71" w:rsidP="00C862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54169,78</w:t>
            </w:r>
          </w:p>
        </w:tc>
        <w:tc>
          <w:tcPr>
            <w:tcW w:w="1440" w:type="dxa"/>
            <w:vAlign w:val="center"/>
          </w:tcPr>
          <w:p w:rsidR="00BA1B71" w:rsidRPr="005B0E4F" w:rsidRDefault="00BA1B71" w:rsidP="00C862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9000,00</w:t>
            </w:r>
          </w:p>
        </w:tc>
        <w:tc>
          <w:tcPr>
            <w:tcW w:w="1800" w:type="dxa"/>
            <w:vAlign w:val="center"/>
          </w:tcPr>
          <w:p w:rsidR="00BA1B71" w:rsidRPr="005B0E4F" w:rsidRDefault="00BA1B71" w:rsidP="00C862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45169,78</w:t>
            </w:r>
          </w:p>
        </w:tc>
      </w:tr>
      <w:tr w:rsidR="00BA1B71" w:rsidRPr="005B0E4F">
        <w:trPr>
          <w:gridAfter w:val="1"/>
          <w:wAfter w:w="1980" w:type="dxa"/>
          <w:cantSplit/>
          <w:trHeight w:val="439"/>
        </w:trPr>
        <w:tc>
          <w:tcPr>
            <w:tcW w:w="720" w:type="dxa"/>
            <w:vAlign w:val="center"/>
          </w:tcPr>
          <w:p w:rsidR="00BA1B71" w:rsidRPr="005B0E4F" w:rsidRDefault="00BA1B71" w:rsidP="00C862B3">
            <w:r w:rsidRPr="005B0E4F">
              <w:t>4.1.</w:t>
            </w:r>
          </w:p>
        </w:tc>
        <w:tc>
          <w:tcPr>
            <w:tcW w:w="4968" w:type="dxa"/>
          </w:tcPr>
          <w:p w:rsidR="00BA1B71" w:rsidRPr="005B0E4F" w:rsidRDefault="00BA1B71" w:rsidP="00C862B3">
            <w:pPr>
              <w:jc w:val="both"/>
            </w:pPr>
            <w:r w:rsidRPr="005B0E4F">
              <w:t xml:space="preserve">Старість-це не вік це-стан душі.(до Міжнародного дня людей похилого віку та Дня ветеранів України. </w:t>
            </w:r>
          </w:p>
        </w:tc>
        <w:tc>
          <w:tcPr>
            <w:tcW w:w="1440" w:type="dxa"/>
            <w:vAlign w:val="center"/>
          </w:tcPr>
          <w:p w:rsidR="00BA1B71" w:rsidRPr="00113879" w:rsidRDefault="00BA1B71" w:rsidP="00C862B3">
            <w:pPr>
              <w:jc w:val="center"/>
            </w:pPr>
            <w:r>
              <w:t>24186,50</w:t>
            </w:r>
          </w:p>
        </w:tc>
        <w:tc>
          <w:tcPr>
            <w:tcW w:w="1440" w:type="dxa"/>
            <w:vAlign w:val="center"/>
          </w:tcPr>
          <w:p w:rsidR="00BA1B71" w:rsidRPr="00113879" w:rsidRDefault="00BA1B71" w:rsidP="00C862B3">
            <w:pPr>
              <w:jc w:val="center"/>
            </w:pPr>
            <w:r>
              <w:t>4500,00</w:t>
            </w:r>
          </w:p>
        </w:tc>
        <w:tc>
          <w:tcPr>
            <w:tcW w:w="1800" w:type="dxa"/>
            <w:vAlign w:val="center"/>
          </w:tcPr>
          <w:p w:rsidR="00BA1B71" w:rsidRPr="00113879" w:rsidRDefault="00BA1B71" w:rsidP="00C862B3">
            <w:pPr>
              <w:jc w:val="center"/>
            </w:pPr>
            <w:r>
              <w:t>19686,50</w:t>
            </w:r>
          </w:p>
        </w:tc>
      </w:tr>
      <w:tr w:rsidR="00BA1B71" w:rsidRPr="005B0E4F">
        <w:trPr>
          <w:gridAfter w:val="1"/>
          <w:wAfter w:w="1980" w:type="dxa"/>
          <w:cantSplit/>
          <w:trHeight w:val="439"/>
        </w:trPr>
        <w:tc>
          <w:tcPr>
            <w:tcW w:w="720" w:type="dxa"/>
            <w:vAlign w:val="center"/>
          </w:tcPr>
          <w:p w:rsidR="00BA1B71" w:rsidRPr="005B0E4F" w:rsidRDefault="00BA1B71" w:rsidP="00C862B3">
            <w:r w:rsidRPr="005B0E4F">
              <w:t>4.2.</w:t>
            </w:r>
          </w:p>
        </w:tc>
        <w:tc>
          <w:tcPr>
            <w:tcW w:w="4968" w:type="dxa"/>
          </w:tcPr>
          <w:p w:rsidR="00BA1B71" w:rsidRPr="005B0E4F" w:rsidRDefault="00BA1B71" w:rsidP="00C862B3">
            <w:pPr>
              <w:jc w:val="both"/>
            </w:pPr>
            <w:r w:rsidRPr="005B0E4F">
              <w:t xml:space="preserve">Спадкоємність поколінь через призму століть (до 375-річчя заснування м. Слов’янська).   </w:t>
            </w:r>
          </w:p>
        </w:tc>
        <w:tc>
          <w:tcPr>
            <w:tcW w:w="1440" w:type="dxa"/>
            <w:vAlign w:val="center"/>
          </w:tcPr>
          <w:p w:rsidR="00BA1B71" w:rsidRPr="00113879" w:rsidRDefault="00BA1B71" w:rsidP="00C862B3">
            <w:pPr>
              <w:jc w:val="center"/>
            </w:pPr>
            <w:r>
              <w:t>29983,28</w:t>
            </w:r>
          </w:p>
        </w:tc>
        <w:tc>
          <w:tcPr>
            <w:tcW w:w="1440" w:type="dxa"/>
            <w:vAlign w:val="center"/>
          </w:tcPr>
          <w:p w:rsidR="00BA1B71" w:rsidRPr="00113879" w:rsidRDefault="00BA1B71" w:rsidP="00C862B3">
            <w:pPr>
              <w:jc w:val="center"/>
            </w:pPr>
            <w:r>
              <w:t>4500,00</w:t>
            </w:r>
          </w:p>
        </w:tc>
        <w:tc>
          <w:tcPr>
            <w:tcW w:w="1800" w:type="dxa"/>
            <w:vAlign w:val="center"/>
          </w:tcPr>
          <w:p w:rsidR="00BA1B71" w:rsidRPr="00113879" w:rsidRDefault="00BA1B71" w:rsidP="00C862B3">
            <w:pPr>
              <w:jc w:val="center"/>
            </w:pPr>
            <w:r>
              <w:t>25483,28</w:t>
            </w:r>
          </w:p>
        </w:tc>
      </w:tr>
      <w:tr w:rsidR="00BA1B71" w:rsidRPr="005B0E4F">
        <w:trPr>
          <w:gridAfter w:val="1"/>
          <w:wAfter w:w="1980" w:type="dxa"/>
          <w:cantSplit/>
          <w:trHeight w:val="439"/>
        </w:trPr>
        <w:tc>
          <w:tcPr>
            <w:tcW w:w="720" w:type="dxa"/>
            <w:vAlign w:val="center"/>
          </w:tcPr>
          <w:p w:rsidR="00BA1B71" w:rsidRPr="005B0E4F" w:rsidRDefault="00BA1B71" w:rsidP="00C862B3">
            <w:pPr>
              <w:rPr>
                <w:b/>
                <w:bCs/>
              </w:rPr>
            </w:pPr>
            <w:r w:rsidRPr="005B0E4F">
              <w:rPr>
                <w:b/>
                <w:bCs/>
              </w:rPr>
              <w:t>5.</w:t>
            </w:r>
          </w:p>
        </w:tc>
        <w:tc>
          <w:tcPr>
            <w:tcW w:w="4968" w:type="dxa"/>
          </w:tcPr>
          <w:p w:rsidR="00BA1B71" w:rsidRPr="005B0E4F" w:rsidRDefault="00BA1B71" w:rsidP="00C862B3">
            <w:pPr>
              <w:jc w:val="both"/>
              <w:rPr>
                <w:b/>
                <w:bCs/>
                <w:lang w:val="ru-RU"/>
              </w:rPr>
            </w:pPr>
            <w:r w:rsidRPr="005B0E4F">
              <w:rPr>
                <w:b/>
                <w:bCs/>
              </w:rPr>
              <w:t xml:space="preserve">Міська громадська організація інвалідів, ветеранів спорту «Спортивно–реабілітаційний клуб </w:t>
            </w:r>
          </w:p>
          <w:p w:rsidR="00BA1B71" w:rsidRPr="005B0E4F" w:rsidRDefault="00BA1B71" w:rsidP="00C862B3">
            <w:pPr>
              <w:jc w:val="both"/>
              <w:rPr>
                <w:b/>
                <w:bCs/>
              </w:rPr>
            </w:pPr>
            <w:r w:rsidRPr="005B0E4F">
              <w:rPr>
                <w:b/>
                <w:bCs/>
              </w:rPr>
              <w:t>« Марафон».</w:t>
            </w:r>
          </w:p>
        </w:tc>
        <w:tc>
          <w:tcPr>
            <w:tcW w:w="1440" w:type="dxa"/>
            <w:vAlign w:val="center"/>
          </w:tcPr>
          <w:p w:rsidR="00BA1B71" w:rsidRPr="005B0E4F" w:rsidRDefault="00BA1B71" w:rsidP="00C862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56000,00</w:t>
            </w:r>
          </w:p>
        </w:tc>
        <w:tc>
          <w:tcPr>
            <w:tcW w:w="1440" w:type="dxa"/>
            <w:vAlign w:val="center"/>
          </w:tcPr>
          <w:p w:rsidR="00BA1B71" w:rsidRPr="005B0E4F" w:rsidRDefault="00BA1B71" w:rsidP="00C862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12000,00</w:t>
            </w:r>
          </w:p>
        </w:tc>
        <w:tc>
          <w:tcPr>
            <w:tcW w:w="1800" w:type="dxa"/>
            <w:vAlign w:val="center"/>
          </w:tcPr>
          <w:p w:rsidR="00BA1B71" w:rsidRDefault="00BA1B71" w:rsidP="00C862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41000,00</w:t>
            </w:r>
          </w:p>
        </w:tc>
      </w:tr>
      <w:tr w:rsidR="00BA1B71" w:rsidRPr="005B0E4F">
        <w:trPr>
          <w:gridAfter w:val="1"/>
          <w:wAfter w:w="1980" w:type="dxa"/>
          <w:cantSplit/>
          <w:trHeight w:val="439"/>
        </w:trPr>
        <w:tc>
          <w:tcPr>
            <w:tcW w:w="720" w:type="dxa"/>
            <w:vAlign w:val="center"/>
          </w:tcPr>
          <w:p w:rsidR="00BA1B71" w:rsidRPr="005B0E4F" w:rsidRDefault="00BA1B71" w:rsidP="00C862B3">
            <w:r w:rsidRPr="005B0E4F">
              <w:t>5.1.</w:t>
            </w:r>
          </w:p>
        </w:tc>
        <w:tc>
          <w:tcPr>
            <w:tcW w:w="4968" w:type="dxa"/>
          </w:tcPr>
          <w:p w:rsidR="00BA1B71" w:rsidRPr="005B0E4F" w:rsidRDefault="00BA1B71" w:rsidP="00C862B3">
            <w:pPr>
              <w:jc w:val="both"/>
            </w:pPr>
            <w:r w:rsidRPr="005B0E4F">
              <w:rPr>
                <w:lang w:eastAsia="ar-SA"/>
              </w:rPr>
              <w:t>Оздоровчий табір «Здоровий образ життя»</w:t>
            </w:r>
            <w:r>
              <w:rPr>
                <w:lang w:eastAsia="ar-SA"/>
              </w:rPr>
              <w:t>.</w:t>
            </w:r>
          </w:p>
        </w:tc>
        <w:tc>
          <w:tcPr>
            <w:tcW w:w="1440" w:type="dxa"/>
          </w:tcPr>
          <w:p w:rsidR="00BA1B71" w:rsidRPr="00116AFE" w:rsidRDefault="00BA1B71" w:rsidP="00C862B3">
            <w:pPr>
              <w:jc w:val="center"/>
            </w:pPr>
            <w:r w:rsidRPr="00116AFE">
              <w:t>26000,00</w:t>
            </w:r>
          </w:p>
        </w:tc>
        <w:tc>
          <w:tcPr>
            <w:tcW w:w="1440" w:type="dxa"/>
          </w:tcPr>
          <w:p w:rsidR="00BA1B71" w:rsidRPr="00116AFE" w:rsidRDefault="00BA1B71" w:rsidP="00C862B3">
            <w:pPr>
              <w:jc w:val="center"/>
            </w:pPr>
            <w:r w:rsidRPr="00116AFE">
              <w:t>6000,00</w:t>
            </w:r>
          </w:p>
        </w:tc>
        <w:tc>
          <w:tcPr>
            <w:tcW w:w="1800" w:type="dxa"/>
          </w:tcPr>
          <w:p w:rsidR="00BA1B71" w:rsidRPr="00116AFE" w:rsidRDefault="00BA1B71" w:rsidP="00C862B3">
            <w:pPr>
              <w:jc w:val="center"/>
            </w:pPr>
            <w:r w:rsidRPr="00116AFE">
              <w:t>20000,00</w:t>
            </w:r>
          </w:p>
        </w:tc>
      </w:tr>
      <w:tr w:rsidR="00BA1B71" w:rsidRPr="005B0E4F">
        <w:trPr>
          <w:gridAfter w:val="1"/>
          <w:wAfter w:w="1980" w:type="dxa"/>
          <w:cantSplit/>
          <w:trHeight w:val="400"/>
        </w:trPr>
        <w:tc>
          <w:tcPr>
            <w:tcW w:w="720" w:type="dxa"/>
            <w:vAlign w:val="center"/>
          </w:tcPr>
          <w:p w:rsidR="00BA1B71" w:rsidRPr="005B0E4F" w:rsidRDefault="00BA1B71" w:rsidP="00C862B3">
            <w:r w:rsidRPr="005B0E4F">
              <w:t>5.2.</w:t>
            </w:r>
          </w:p>
        </w:tc>
        <w:tc>
          <w:tcPr>
            <w:tcW w:w="4968" w:type="dxa"/>
          </w:tcPr>
          <w:p w:rsidR="00BA1B71" w:rsidRPr="005B0E4F" w:rsidRDefault="00BA1B71" w:rsidP="00C862B3">
            <w:pPr>
              <w:jc w:val="both"/>
            </w:pPr>
            <w:r w:rsidRPr="005B0E4F">
              <w:rPr>
                <w:lang w:eastAsia="ar-SA"/>
              </w:rPr>
              <w:t>Через перешкоди до життя без обмежень</w:t>
            </w:r>
            <w:r>
              <w:rPr>
                <w:lang w:eastAsia="ar-SA"/>
              </w:rPr>
              <w:t>.</w:t>
            </w:r>
          </w:p>
        </w:tc>
        <w:tc>
          <w:tcPr>
            <w:tcW w:w="1440" w:type="dxa"/>
          </w:tcPr>
          <w:p w:rsidR="00BA1B71" w:rsidRPr="00116AFE" w:rsidRDefault="00BA1B71" w:rsidP="00C862B3">
            <w:pPr>
              <w:jc w:val="center"/>
            </w:pPr>
            <w:r w:rsidRPr="00116AFE">
              <w:t>30000,00</w:t>
            </w:r>
          </w:p>
        </w:tc>
        <w:tc>
          <w:tcPr>
            <w:tcW w:w="1440" w:type="dxa"/>
          </w:tcPr>
          <w:p w:rsidR="00BA1B71" w:rsidRPr="00116AFE" w:rsidRDefault="00BA1B71" w:rsidP="00C862B3">
            <w:pPr>
              <w:jc w:val="center"/>
            </w:pPr>
            <w:r>
              <w:t>6</w:t>
            </w:r>
            <w:r w:rsidRPr="00116AFE">
              <w:t>000,00</w:t>
            </w:r>
          </w:p>
        </w:tc>
        <w:tc>
          <w:tcPr>
            <w:tcW w:w="1800" w:type="dxa"/>
          </w:tcPr>
          <w:p w:rsidR="00BA1B71" w:rsidRPr="00116AFE" w:rsidRDefault="00BA1B71" w:rsidP="00C862B3">
            <w:pPr>
              <w:jc w:val="center"/>
            </w:pPr>
            <w:r w:rsidRPr="00116AFE">
              <w:t>21000,00</w:t>
            </w:r>
          </w:p>
        </w:tc>
      </w:tr>
      <w:tr w:rsidR="00BA1B71" w:rsidRPr="005B0E4F">
        <w:trPr>
          <w:cantSplit/>
          <w:trHeight w:val="439"/>
        </w:trPr>
        <w:tc>
          <w:tcPr>
            <w:tcW w:w="5688" w:type="dxa"/>
            <w:gridSpan w:val="2"/>
            <w:vAlign w:val="center"/>
          </w:tcPr>
          <w:p w:rsidR="00BA1B71" w:rsidRPr="003C6642" w:rsidRDefault="00BA1B71" w:rsidP="00C862B3">
            <w:pPr>
              <w:jc w:val="both"/>
              <w:rPr>
                <w:b/>
                <w:bCs/>
                <w:lang w:eastAsia="ar-SA"/>
              </w:rPr>
            </w:pPr>
            <w:r w:rsidRPr="003C6642">
              <w:rPr>
                <w:b/>
                <w:bCs/>
                <w:lang w:eastAsia="ar-SA"/>
              </w:rPr>
              <w:t>Всього:</w:t>
            </w:r>
          </w:p>
        </w:tc>
        <w:tc>
          <w:tcPr>
            <w:tcW w:w="1440" w:type="dxa"/>
          </w:tcPr>
          <w:p w:rsidR="00BA1B71" w:rsidRPr="003C6642" w:rsidRDefault="00BA1B71" w:rsidP="00C862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230169,78</w:t>
            </w:r>
          </w:p>
        </w:tc>
        <w:tc>
          <w:tcPr>
            <w:tcW w:w="1440" w:type="dxa"/>
          </w:tcPr>
          <w:p w:rsidR="00BA1B71" w:rsidRPr="00EC2197" w:rsidRDefault="00BA1B71" w:rsidP="00C862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39056,76</w:t>
            </w:r>
          </w:p>
        </w:tc>
        <w:tc>
          <w:tcPr>
            <w:tcW w:w="1800" w:type="dxa"/>
          </w:tcPr>
          <w:p w:rsidR="00BA1B71" w:rsidRPr="00EC2197" w:rsidRDefault="00BA1B71" w:rsidP="00C862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188114,02</w:t>
            </w:r>
          </w:p>
        </w:tc>
        <w:tc>
          <w:tcPr>
            <w:tcW w:w="1980" w:type="dxa"/>
            <w:tcBorders>
              <w:top w:val="nil"/>
              <w:bottom w:val="nil"/>
              <w:right w:val="nil"/>
            </w:tcBorders>
          </w:tcPr>
          <w:p w:rsidR="00BA1B71" w:rsidRPr="00EC2197" w:rsidRDefault="00BA1B71" w:rsidP="001F090C">
            <w:pPr>
              <w:jc w:val="center"/>
              <w:rPr>
                <w:b/>
                <w:bCs/>
              </w:rPr>
            </w:pPr>
          </w:p>
        </w:tc>
      </w:tr>
    </w:tbl>
    <w:p w:rsidR="00BA1B71" w:rsidRDefault="00BA1B71" w:rsidP="003C6642"/>
    <w:p w:rsidR="00BA1B71" w:rsidRDefault="00BA1B71" w:rsidP="003C6642"/>
    <w:p w:rsidR="00BA1B71" w:rsidRPr="005B0E4F" w:rsidRDefault="00BA1B71" w:rsidP="003C6642"/>
    <w:p w:rsidR="00BA1B71" w:rsidRDefault="00BA1B71" w:rsidP="003C6642">
      <w:r>
        <w:t>Заступник міського голови</w:t>
      </w:r>
      <w:r>
        <w:tab/>
        <w:t>-</w:t>
      </w:r>
    </w:p>
    <w:p w:rsidR="00BA1B71" w:rsidRDefault="00BA1B71" w:rsidP="003C6642">
      <w:r>
        <w:t>керуючий справами виконкому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В.М.Воропаєв</w:t>
      </w:r>
    </w:p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Default="00BA1B71" w:rsidP="003C6642"/>
    <w:p w:rsidR="00BA1B71" w:rsidRPr="00F637DA" w:rsidRDefault="00BA1B71" w:rsidP="00F637DA">
      <w:r w:rsidRPr="00F637DA">
        <w:t>Начальник Управління соціального</w:t>
      </w:r>
    </w:p>
    <w:p w:rsidR="00BA1B71" w:rsidRPr="00F637DA" w:rsidRDefault="00BA1B71" w:rsidP="00F637DA">
      <w:r w:rsidRPr="00F637DA">
        <w:t xml:space="preserve">захисту населення </w:t>
      </w:r>
      <w:r w:rsidRPr="00F637DA">
        <w:tab/>
      </w:r>
      <w:r w:rsidRPr="00F637DA">
        <w:tab/>
      </w:r>
      <w:r w:rsidRPr="00F637DA">
        <w:tab/>
        <w:t xml:space="preserve">        </w:t>
      </w:r>
      <w:r>
        <w:t xml:space="preserve">     </w:t>
      </w:r>
      <w:r w:rsidRPr="00F637DA">
        <w:t xml:space="preserve">__________________ </w:t>
      </w:r>
      <w:r>
        <w:tab/>
      </w:r>
      <w:r w:rsidRPr="00F637DA">
        <w:t>О.Є.Альохіна</w:t>
      </w:r>
    </w:p>
    <w:p w:rsidR="00BA1B71" w:rsidRPr="00F637DA" w:rsidRDefault="00BA1B71" w:rsidP="00F637DA"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  <w:t xml:space="preserve"> ___________</w:t>
      </w:r>
    </w:p>
    <w:p w:rsidR="00BA1B71" w:rsidRPr="00F637DA" w:rsidRDefault="00BA1B71" w:rsidP="00F637DA"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  <w:t xml:space="preserve">    (дата)</w:t>
      </w:r>
    </w:p>
    <w:p w:rsidR="00BA1B71" w:rsidRPr="00F637DA" w:rsidRDefault="00BA1B71" w:rsidP="00F637DA"/>
    <w:p w:rsidR="00BA1B71" w:rsidRPr="00F637DA" w:rsidRDefault="00BA1B71" w:rsidP="00F637DA">
      <w:r w:rsidRPr="00F637DA">
        <w:t>Начальник фінансового Управління</w:t>
      </w:r>
      <w:r w:rsidRPr="00F637DA">
        <w:rPr>
          <w:lang w:val="ru-RU"/>
        </w:rPr>
        <w:t xml:space="preserve">   </w:t>
      </w:r>
      <w:r w:rsidRPr="00F637DA">
        <w:tab/>
        <w:t>_________________</w:t>
      </w:r>
      <w:r>
        <w:tab/>
      </w:r>
      <w:r>
        <w:tab/>
      </w:r>
      <w:r w:rsidRPr="00F637DA">
        <w:t>І.Г.Ковальов</w:t>
      </w:r>
    </w:p>
    <w:p w:rsidR="00BA1B71" w:rsidRPr="00F637DA" w:rsidRDefault="00BA1B71" w:rsidP="00F637DA"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  <w:t xml:space="preserve"> ___________</w:t>
      </w:r>
    </w:p>
    <w:p w:rsidR="00BA1B71" w:rsidRPr="00F637DA" w:rsidRDefault="00BA1B71" w:rsidP="00F637DA"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  <w:t xml:space="preserve">      (дата)</w:t>
      </w:r>
    </w:p>
    <w:p w:rsidR="00BA1B71" w:rsidRPr="00F637DA" w:rsidRDefault="00BA1B71" w:rsidP="00F637DA"/>
    <w:p w:rsidR="00BA1B71" w:rsidRPr="00F637DA" w:rsidRDefault="00BA1B71" w:rsidP="00F637DA">
      <w:r w:rsidRPr="00F637DA">
        <w:t>Начальник відділу діловодства та             _________________</w:t>
      </w:r>
      <w:r>
        <w:tab/>
      </w:r>
      <w:r>
        <w:tab/>
      </w:r>
      <w:r w:rsidRPr="00F637DA">
        <w:t>Т.І.Бабенко</w:t>
      </w:r>
    </w:p>
    <w:p w:rsidR="00BA1B71" w:rsidRPr="00F637DA" w:rsidRDefault="00BA1B71" w:rsidP="00F637DA">
      <w:r w:rsidRPr="00F637DA">
        <w:t>організаційного відділу</w:t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  <w:t>____________</w:t>
      </w:r>
    </w:p>
    <w:p w:rsidR="00BA1B71" w:rsidRPr="00F637DA" w:rsidRDefault="00BA1B71" w:rsidP="00F637DA">
      <w:pPr>
        <w:ind w:left="6372" w:firstLine="708"/>
      </w:pPr>
      <w:r w:rsidRPr="00F637DA">
        <w:t xml:space="preserve">       (дата)</w:t>
      </w:r>
    </w:p>
    <w:p w:rsidR="00BA1B71" w:rsidRPr="00F637DA" w:rsidRDefault="00BA1B71" w:rsidP="00F637DA"/>
    <w:p w:rsidR="00BA1B71" w:rsidRPr="00F637DA" w:rsidRDefault="00BA1B71" w:rsidP="00F637DA">
      <w:r w:rsidRPr="00F637DA">
        <w:t>Начальник юридичного управління         _________________</w:t>
      </w:r>
      <w:r>
        <w:tab/>
      </w:r>
      <w:r>
        <w:tab/>
      </w:r>
      <w:r w:rsidRPr="00F637DA">
        <w:t>Н.М.Усіченко</w:t>
      </w:r>
    </w:p>
    <w:p w:rsidR="00BA1B71" w:rsidRPr="00F637DA" w:rsidRDefault="00BA1B71" w:rsidP="00F637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637DA">
        <w:t>____________</w:t>
      </w:r>
    </w:p>
    <w:p w:rsidR="00BA1B71" w:rsidRPr="00F637DA" w:rsidRDefault="00BA1B71" w:rsidP="00F637DA">
      <w:pPr>
        <w:ind w:left="6372" w:firstLine="708"/>
      </w:pPr>
      <w:r w:rsidRPr="00F637DA">
        <w:t xml:space="preserve">       (дата)</w:t>
      </w:r>
    </w:p>
    <w:p w:rsidR="00BA1B71" w:rsidRPr="00F637DA" w:rsidRDefault="00BA1B71" w:rsidP="00F637DA">
      <w:r w:rsidRPr="00F637DA">
        <w:t>Заступник міського голови -</w:t>
      </w:r>
    </w:p>
    <w:p w:rsidR="00BA1B71" w:rsidRPr="00F637DA" w:rsidRDefault="00BA1B71" w:rsidP="00F637DA">
      <w:r w:rsidRPr="00F637DA">
        <w:t>керуючий справами виконкому               __________________</w:t>
      </w:r>
      <w:r>
        <w:tab/>
      </w:r>
      <w:r>
        <w:tab/>
      </w:r>
      <w:r w:rsidRPr="00F637DA">
        <w:t>В.М.Воропаєв</w:t>
      </w:r>
    </w:p>
    <w:p w:rsidR="00BA1B71" w:rsidRPr="00F637DA" w:rsidRDefault="00BA1B71" w:rsidP="00F637DA"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  <w:t xml:space="preserve"> __________</w:t>
      </w:r>
    </w:p>
    <w:p w:rsidR="00BA1B71" w:rsidRPr="00F637DA" w:rsidRDefault="00BA1B71" w:rsidP="00F637DA"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</w:r>
      <w:r w:rsidRPr="00F637DA">
        <w:tab/>
        <w:t xml:space="preserve">          (дата)</w:t>
      </w:r>
    </w:p>
    <w:p w:rsidR="00BA1B71" w:rsidRPr="00F637DA" w:rsidRDefault="00BA1B71" w:rsidP="00F637DA">
      <w:pPr>
        <w:rPr>
          <w:lang w:val="ru-RU"/>
        </w:rPr>
      </w:pPr>
    </w:p>
    <w:p w:rsidR="00BA1B71" w:rsidRPr="00F637DA" w:rsidRDefault="00BA1B71" w:rsidP="00F637DA">
      <w:pPr>
        <w:rPr>
          <w:lang w:val="ru-RU"/>
        </w:rPr>
      </w:pPr>
    </w:p>
    <w:p w:rsidR="00BA1B71" w:rsidRPr="00F637DA" w:rsidRDefault="00BA1B71" w:rsidP="00F637DA">
      <w:pPr>
        <w:rPr>
          <w:lang w:val="ru-RU"/>
        </w:rPr>
      </w:pPr>
    </w:p>
    <w:p w:rsidR="00BA1B71" w:rsidRPr="00F637DA" w:rsidRDefault="00BA1B71" w:rsidP="00F637DA">
      <w:r w:rsidRPr="00F637DA">
        <w:t>Про</w:t>
      </w:r>
      <w:r>
        <w:t>є</w:t>
      </w:r>
      <w:r w:rsidRPr="00F637DA">
        <w:t>кт оприлюднено на офіційному вебпорталі Слов’янської міської ради</w:t>
      </w:r>
    </w:p>
    <w:p w:rsidR="00BA1B71" w:rsidRPr="00F637DA" w:rsidRDefault="00BA1B71" w:rsidP="00F637DA"/>
    <w:p w:rsidR="00BA1B71" w:rsidRPr="00F637DA" w:rsidRDefault="00BA1B71" w:rsidP="00F637DA">
      <w:pPr>
        <w:tabs>
          <w:tab w:val="left" w:pos="7513"/>
          <w:tab w:val="left" w:pos="7797"/>
          <w:tab w:val="left" w:pos="7938"/>
        </w:tabs>
        <w:spacing w:line="276" w:lineRule="auto"/>
        <w:ind w:right="474"/>
        <w:rPr>
          <w:lang w:val="en-US"/>
        </w:rPr>
      </w:pPr>
      <w:r w:rsidRPr="00F637DA">
        <w:t>__________________________________________________________________</w:t>
      </w:r>
    </w:p>
    <w:p w:rsidR="00BA1B71" w:rsidRPr="00F637DA" w:rsidRDefault="00BA1B71" w:rsidP="003C6642"/>
    <w:sectPr w:rsidR="00BA1B71" w:rsidRPr="00F637DA" w:rsidSect="00C21740">
      <w:pgSz w:w="11906" w:h="16838"/>
      <w:pgMar w:top="720" w:right="566" w:bottom="113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43BA"/>
    <w:rsid w:val="000146CA"/>
    <w:rsid w:val="00024314"/>
    <w:rsid w:val="00053BAE"/>
    <w:rsid w:val="000605D1"/>
    <w:rsid w:val="00074D20"/>
    <w:rsid w:val="000961A6"/>
    <w:rsid w:val="000A2817"/>
    <w:rsid w:val="000A2F0E"/>
    <w:rsid w:val="000A38A1"/>
    <w:rsid w:val="000B1ABA"/>
    <w:rsid w:val="000B6983"/>
    <w:rsid w:val="000C786E"/>
    <w:rsid w:val="000D4DAB"/>
    <w:rsid w:val="000E53B3"/>
    <w:rsid w:val="000F0149"/>
    <w:rsid w:val="00113879"/>
    <w:rsid w:val="001148FA"/>
    <w:rsid w:val="00116AFE"/>
    <w:rsid w:val="00117FEF"/>
    <w:rsid w:val="001258E9"/>
    <w:rsid w:val="001267F1"/>
    <w:rsid w:val="00126E84"/>
    <w:rsid w:val="00143E1A"/>
    <w:rsid w:val="00152DC4"/>
    <w:rsid w:val="00153700"/>
    <w:rsid w:val="00157DD0"/>
    <w:rsid w:val="00162124"/>
    <w:rsid w:val="0019524E"/>
    <w:rsid w:val="001B54EB"/>
    <w:rsid w:val="001C25D3"/>
    <w:rsid w:val="001E02AE"/>
    <w:rsid w:val="001E3CDE"/>
    <w:rsid w:val="001E7893"/>
    <w:rsid w:val="001F090C"/>
    <w:rsid w:val="001F1FE5"/>
    <w:rsid w:val="002047CC"/>
    <w:rsid w:val="00231513"/>
    <w:rsid w:val="00231AAC"/>
    <w:rsid w:val="00240522"/>
    <w:rsid w:val="00247BE2"/>
    <w:rsid w:val="0025385F"/>
    <w:rsid w:val="00274DE7"/>
    <w:rsid w:val="00275B9B"/>
    <w:rsid w:val="00282CD1"/>
    <w:rsid w:val="002B2F4F"/>
    <w:rsid w:val="002C6389"/>
    <w:rsid w:val="002F658D"/>
    <w:rsid w:val="00303706"/>
    <w:rsid w:val="00306735"/>
    <w:rsid w:val="00311AF9"/>
    <w:rsid w:val="003418E8"/>
    <w:rsid w:val="003419B0"/>
    <w:rsid w:val="003641C2"/>
    <w:rsid w:val="00370FFA"/>
    <w:rsid w:val="003A5E21"/>
    <w:rsid w:val="003A71CA"/>
    <w:rsid w:val="003A7995"/>
    <w:rsid w:val="003B1009"/>
    <w:rsid w:val="003C6642"/>
    <w:rsid w:val="003D2FF0"/>
    <w:rsid w:val="003D5027"/>
    <w:rsid w:val="003D53D2"/>
    <w:rsid w:val="003E1845"/>
    <w:rsid w:val="0040100C"/>
    <w:rsid w:val="00402643"/>
    <w:rsid w:val="004038D7"/>
    <w:rsid w:val="004054C0"/>
    <w:rsid w:val="00405954"/>
    <w:rsid w:val="004244A5"/>
    <w:rsid w:val="004334C9"/>
    <w:rsid w:val="00443371"/>
    <w:rsid w:val="00444131"/>
    <w:rsid w:val="00460720"/>
    <w:rsid w:val="0047098E"/>
    <w:rsid w:val="004810C8"/>
    <w:rsid w:val="00482A9D"/>
    <w:rsid w:val="00483808"/>
    <w:rsid w:val="004A236D"/>
    <w:rsid w:val="004A29DD"/>
    <w:rsid w:val="004E3332"/>
    <w:rsid w:val="004E6542"/>
    <w:rsid w:val="004F1C82"/>
    <w:rsid w:val="005635BE"/>
    <w:rsid w:val="00570B9E"/>
    <w:rsid w:val="00570D19"/>
    <w:rsid w:val="00582F79"/>
    <w:rsid w:val="005878BA"/>
    <w:rsid w:val="00592B72"/>
    <w:rsid w:val="00593564"/>
    <w:rsid w:val="00595421"/>
    <w:rsid w:val="00596C41"/>
    <w:rsid w:val="005B0828"/>
    <w:rsid w:val="005B0E4F"/>
    <w:rsid w:val="005D0C87"/>
    <w:rsid w:val="005D3BF4"/>
    <w:rsid w:val="005E1210"/>
    <w:rsid w:val="005E1CCD"/>
    <w:rsid w:val="0060625F"/>
    <w:rsid w:val="0060638D"/>
    <w:rsid w:val="00623001"/>
    <w:rsid w:val="00651B8C"/>
    <w:rsid w:val="00663DBC"/>
    <w:rsid w:val="00685003"/>
    <w:rsid w:val="00691F0B"/>
    <w:rsid w:val="006A1812"/>
    <w:rsid w:val="006A7FFA"/>
    <w:rsid w:val="007011DC"/>
    <w:rsid w:val="00703616"/>
    <w:rsid w:val="00715D6F"/>
    <w:rsid w:val="0078614D"/>
    <w:rsid w:val="00793B19"/>
    <w:rsid w:val="0079702B"/>
    <w:rsid w:val="00797BA4"/>
    <w:rsid w:val="007A18A3"/>
    <w:rsid w:val="007D746B"/>
    <w:rsid w:val="007E0047"/>
    <w:rsid w:val="007F1BD4"/>
    <w:rsid w:val="00821512"/>
    <w:rsid w:val="00837D3D"/>
    <w:rsid w:val="00844180"/>
    <w:rsid w:val="00847B65"/>
    <w:rsid w:val="0086031E"/>
    <w:rsid w:val="00863022"/>
    <w:rsid w:val="00863947"/>
    <w:rsid w:val="00874DC3"/>
    <w:rsid w:val="008777ED"/>
    <w:rsid w:val="00884212"/>
    <w:rsid w:val="0089689F"/>
    <w:rsid w:val="008C269E"/>
    <w:rsid w:val="008C2D45"/>
    <w:rsid w:val="008D39A2"/>
    <w:rsid w:val="008D5F7F"/>
    <w:rsid w:val="008F6976"/>
    <w:rsid w:val="00900515"/>
    <w:rsid w:val="00906572"/>
    <w:rsid w:val="00915AEF"/>
    <w:rsid w:val="00934E61"/>
    <w:rsid w:val="00946FA5"/>
    <w:rsid w:val="00957F51"/>
    <w:rsid w:val="00972EA6"/>
    <w:rsid w:val="00980588"/>
    <w:rsid w:val="009E319E"/>
    <w:rsid w:val="009E44E5"/>
    <w:rsid w:val="009F2784"/>
    <w:rsid w:val="009F3F7B"/>
    <w:rsid w:val="00A15048"/>
    <w:rsid w:val="00A15CA8"/>
    <w:rsid w:val="00A43C2A"/>
    <w:rsid w:val="00A548D9"/>
    <w:rsid w:val="00A67EF1"/>
    <w:rsid w:val="00A76196"/>
    <w:rsid w:val="00A97256"/>
    <w:rsid w:val="00AC3C14"/>
    <w:rsid w:val="00AE2083"/>
    <w:rsid w:val="00B00534"/>
    <w:rsid w:val="00B00C85"/>
    <w:rsid w:val="00B03903"/>
    <w:rsid w:val="00B106C9"/>
    <w:rsid w:val="00B11184"/>
    <w:rsid w:val="00B30508"/>
    <w:rsid w:val="00B5228A"/>
    <w:rsid w:val="00B52CC9"/>
    <w:rsid w:val="00B55386"/>
    <w:rsid w:val="00B6011D"/>
    <w:rsid w:val="00B65454"/>
    <w:rsid w:val="00B743BA"/>
    <w:rsid w:val="00B86277"/>
    <w:rsid w:val="00B96C09"/>
    <w:rsid w:val="00B97BC2"/>
    <w:rsid w:val="00BA1B71"/>
    <w:rsid w:val="00BA3D03"/>
    <w:rsid w:val="00BA6198"/>
    <w:rsid w:val="00BB137D"/>
    <w:rsid w:val="00BB1EBA"/>
    <w:rsid w:val="00BC6D8B"/>
    <w:rsid w:val="00BD7B08"/>
    <w:rsid w:val="00BE4553"/>
    <w:rsid w:val="00BF447C"/>
    <w:rsid w:val="00C21740"/>
    <w:rsid w:val="00C27B7D"/>
    <w:rsid w:val="00C4564D"/>
    <w:rsid w:val="00C751F1"/>
    <w:rsid w:val="00C77464"/>
    <w:rsid w:val="00C862B3"/>
    <w:rsid w:val="00CA1F8E"/>
    <w:rsid w:val="00CB009B"/>
    <w:rsid w:val="00CC472D"/>
    <w:rsid w:val="00CC6289"/>
    <w:rsid w:val="00CE3896"/>
    <w:rsid w:val="00CE5A38"/>
    <w:rsid w:val="00CF5473"/>
    <w:rsid w:val="00D058FF"/>
    <w:rsid w:val="00D22906"/>
    <w:rsid w:val="00D66A33"/>
    <w:rsid w:val="00D67CB5"/>
    <w:rsid w:val="00D70A92"/>
    <w:rsid w:val="00D802B7"/>
    <w:rsid w:val="00D870F0"/>
    <w:rsid w:val="00D95A12"/>
    <w:rsid w:val="00DC2093"/>
    <w:rsid w:val="00DC4BA8"/>
    <w:rsid w:val="00DF0E6A"/>
    <w:rsid w:val="00DF37E5"/>
    <w:rsid w:val="00DF69C6"/>
    <w:rsid w:val="00E33A57"/>
    <w:rsid w:val="00E4729E"/>
    <w:rsid w:val="00E60D2B"/>
    <w:rsid w:val="00E710EA"/>
    <w:rsid w:val="00E73F40"/>
    <w:rsid w:val="00E825CD"/>
    <w:rsid w:val="00E90D70"/>
    <w:rsid w:val="00EA7BF0"/>
    <w:rsid w:val="00EB1689"/>
    <w:rsid w:val="00EC2197"/>
    <w:rsid w:val="00F06589"/>
    <w:rsid w:val="00F100EE"/>
    <w:rsid w:val="00F1096C"/>
    <w:rsid w:val="00F637DA"/>
    <w:rsid w:val="00F72502"/>
    <w:rsid w:val="00F74B89"/>
    <w:rsid w:val="00F757D9"/>
    <w:rsid w:val="00F7720F"/>
    <w:rsid w:val="00F87826"/>
    <w:rsid w:val="00FA6CC4"/>
    <w:rsid w:val="00FB49F4"/>
    <w:rsid w:val="00FB7C82"/>
    <w:rsid w:val="00FC3E66"/>
    <w:rsid w:val="00FD52F1"/>
    <w:rsid w:val="00FD7C96"/>
    <w:rsid w:val="00FE4077"/>
    <w:rsid w:val="00FE71CF"/>
    <w:rsid w:val="00FF4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642"/>
    <w:rPr>
      <w:sz w:val="24"/>
      <w:szCs w:val="24"/>
      <w:lang w:val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43BA"/>
    <w:pPr>
      <w:keepNext/>
      <w:jc w:val="both"/>
      <w:outlineLvl w:val="0"/>
    </w:pPr>
    <w:rPr>
      <w:sz w:val="28"/>
      <w:szCs w:val="28"/>
      <w:lang w:val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3C664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743BA"/>
    <w:pPr>
      <w:keepNext/>
      <w:ind w:firstLine="5387"/>
      <w:jc w:val="both"/>
      <w:outlineLvl w:val="2"/>
    </w:pPr>
    <w:rPr>
      <w:sz w:val="28"/>
      <w:szCs w:val="28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D5027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11AF9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D5027"/>
    <w:rPr>
      <w:rFonts w:ascii="Cambria" w:hAnsi="Cambria" w:cs="Cambria"/>
      <w:b/>
      <w:bCs/>
      <w:sz w:val="26"/>
      <w:szCs w:val="26"/>
      <w:lang w:val="uk-UA"/>
    </w:rPr>
  </w:style>
  <w:style w:type="character" w:styleId="Hyperlink">
    <w:name w:val="Hyperlink"/>
    <w:basedOn w:val="DefaultParagraphFont"/>
    <w:uiPriority w:val="99"/>
    <w:rsid w:val="00B743BA"/>
    <w:rPr>
      <w:color w:val="0000FF"/>
      <w:u w:val="single"/>
    </w:rPr>
  </w:style>
  <w:style w:type="table" w:styleId="TableGrid">
    <w:name w:val="Table Grid"/>
    <w:basedOn w:val="TableNormal"/>
    <w:uiPriority w:val="99"/>
    <w:rsid w:val="0062300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 Знак Знак Знак Знак Знак"/>
    <w:basedOn w:val="Normal"/>
    <w:uiPriority w:val="99"/>
    <w:rsid w:val="003E1845"/>
    <w:rPr>
      <w:rFonts w:ascii="Verdana" w:hAnsi="Verdana" w:cs="Verdana"/>
      <w:sz w:val="20"/>
      <w:szCs w:val="20"/>
      <w:lang w:val="en-US" w:eastAsia="en-US"/>
    </w:rPr>
  </w:style>
  <w:style w:type="character" w:customStyle="1" w:styleId="rvts0">
    <w:name w:val="rvts0"/>
    <w:uiPriority w:val="99"/>
    <w:rsid w:val="00D67CB5"/>
  </w:style>
  <w:style w:type="paragraph" w:customStyle="1" w:styleId="a0">
    <w:name w:val="Знак Знак Знак Знак"/>
    <w:basedOn w:val="Normal"/>
    <w:uiPriority w:val="99"/>
    <w:rsid w:val="001B54EB"/>
    <w:rPr>
      <w:rFonts w:ascii="Verdana" w:hAnsi="Verdana" w:cs="Verdan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99"/>
    <w:qFormat/>
    <w:rsid w:val="001B54EB"/>
    <w:pPr>
      <w:spacing w:after="160" w:line="259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3C6642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 Знак1"/>
    <w:basedOn w:val="Normal"/>
    <w:uiPriority w:val="99"/>
    <w:rsid w:val="002047CC"/>
    <w:rPr>
      <w:rFonts w:ascii="Verdana" w:hAnsi="Verdana" w:cs="Verdana"/>
      <w:sz w:val="20"/>
      <w:szCs w:val="20"/>
      <w:lang w:val="en-US" w:eastAsia="en-US"/>
    </w:rPr>
  </w:style>
  <w:style w:type="paragraph" w:customStyle="1" w:styleId="a2">
    <w:name w:val="Знак Знак"/>
    <w:basedOn w:val="Normal"/>
    <w:uiPriority w:val="99"/>
    <w:rsid w:val="00153700"/>
    <w:rPr>
      <w:rFonts w:ascii="Verdana" w:hAnsi="Verdana" w:cs="Verdana"/>
      <w:sz w:val="20"/>
      <w:szCs w:val="20"/>
      <w:lang w:val="en-US" w:eastAsia="en-US"/>
    </w:rPr>
  </w:style>
  <w:style w:type="paragraph" w:customStyle="1" w:styleId="2">
    <w:name w:val="Знак Знак Знак Знак2"/>
    <w:basedOn w:val="Normal"/>
    <w:uiPriority w:val="99"/>
    <w:rsid w:val="00E4729E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563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3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301</TotalTime>
  <Pages>2</Pages>
  <Words>405</Words>
  <Characters>2315</Characters>
  <Application>Microsoft Office Outlook</Application>
  <DocSecurity>0</DocSecurity>
  <Lines>0</Lines>
  <Paragraphs>0</Paragraphs>
  <ScaleCrop>false</ScaleCrop>
  <Company>USZN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Sveta</dc:creator>
  <cp:keywords/>
  <dc:description/>
  <cp:lastModifiedBy>USZN-235</cp:lastModifiedBy>
  <cp:revision>23</cp:revision>
  <cp:lastPrinted>2020-02-20T11:36:00Z</cp:lastPrinted>
  <dcterms:created xsi:type="dcterms:W3CDTF">2020-02-04T14:13:00Z</dcterms:created>
  <dcterms:modified xsi:type="dcterms:W3CDTF">2020-02-21T09:22:00Z</dcterms:modified>
</cp:coreProperties>
</file>