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11" w:rsidRDefault="00C86311" w:rsidP="007E2B9A">
      <w:pPr>
        <w:rPr>
          <w:lang w:val="uk-UA"/>
        </w:rPr>
      </w:pPr>
    </w:p>
    <w:p w:rsidR="00C86311" w:rsidRPr="00271CAE" w:rsidRDefault="00C86311" w:rsidP="00271CAE">
      <w:pPr>
        <w:ind w:left="5672" w:firstLine="709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 xml:space="preserve">Додаток </w:t>
      </w:r>
    </w:p>
    <w:p w:rsidR="00C86311" w:rsidRPr="00271CAE" w:rsidRDefault="00C86311" w:rsidP="004136C6">
      <w:pPr>
        <w:ind w:left="6381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до рішення виконкому</w:t>
      </w:r>
    </w:p>
    <w:p w:rsidR="00C86311" w:rsidRPr="00271CAE" w:rsidRDefault="00C86311" w:rsidP="004136C6">
      <w:pPr>
        <w:ind w:left="6381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Слов</w:t>
      </w:r>
      <w:r w:rsidRPr="00271CAE">
        <w:rPr>
          <w:sz w:val="28"/>
          <w:szCs w:val="28"/>
        </w:rPr>
        <w:t>’</w:t>
      </w:r>
      <w:r w:rsidRPr="00271CAE">
        <w:rPr>
          <w:sz w:val="28"/>
          <w:szCs w:val="28"/>
          <w:lang w:val="uk-UA"/>
        </w:rPr>
        <w:t>янської міської ради</w:t>
      </w:r>
    </w:p>
    <w:p w:rsidR="00C86311" w:rsidRPr="00271CAE" w:rsidRDefault="00C86311" w:rsidP="004136C6">
      <w:pPr>
        <w:ind w:left="5672" w:firstLine="709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від___________ № ______</w:t>
      </w:r>
    </w:p>
    <w:p w:rsidR="00C86311" w:rsidRPr="00271CAE" w:rsidRDefault="00C86311" w:rsidP="004136C6">
      <w:pPr>
        <w:ind w:left="5672" w:firstLine="709"/>
        <w:rPr>
          <w:sz w:val="28"/>
          <w:szCs w:val="28"/>
          <w:lang w:val="uk-UA"/>
        </w:rPr>
      </w:pPr>
    </w:p>
    <w:p w:rsidR="00C86311" w:rsidRPr="00271CAE" w:rsidRDefault="00C86311" w:rsidP="00F468CC">
      <w:pPr>
        <w:jc w:val="center"/>
        <w:rPr>
          <w:sz w:val="28"/>
          <w:szCs w:val="28"/>
          <w:lang w:val="uk-UA"/>
        </w:rPr>
      </w:pPr>
    </w:p>
    <w:p w:rsidR="00C86311" w:rsidRPr="00271CAE" w:rsidRDefault="00C86311" w:rsidP="00F468CC">
      <w:pPr>
        <w:jc w:val="center"/>
        <w:rPr>
          <w:sz w:val="28"/>
          <w:szCs w:val="28"/>
          <w:lang w:val="uk-UA"/>
        </w:rPr>
      </w:pPr>
    </w:p>
    <w:p w:rsidR="00C86311" w:rsidRPr="00271CAE" w:rsidRDefault="00C86311" w:rsidP="00F468CC">
      <w:pPr>
        <w:jc w:val="center"/>
        <w:rPr>
          <w:sz w:val="28"/>
          <w:szCs w:val="28"/>
          <w:lang w:val="uk-UA"/>
        </w:rPr>
      </w:pPr>
    </w:p>
    <w:p w:rsidR="00C86311" w:rsidRPr="00271CAE" w:rsidRDefault="00C86311" w:rsidP="00F468CC">
      <w:pPr>
        <w:jc w:val="center"/>
        <w:rPr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>Перелік</w:t>
      </w:r>
    </w:p>
    <w:p w:rsidR="00C86311" w:rsidRPr="00271CAE" w:rsidRDefault="00C86311" w:rsidP="00A10A6B">
      <w:pPr>
        <w:jc w:val="center"/>
        <w:rPr>
          <w:rStyle w:val="hps"/>
          <w:sz w:val="28"/>
          <w:szCs w:val="28"/>
          <w:lang w:val="uk-UA"/>
        </w:rPr>
      </w:pPr>
      <w:r w:rsidRPr="00271CAE">
        <w:rPr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</w:t>
      </w:r>
      <w:r w:rsidRPr="00271CAE">
        <w:rPr>
          <w:rStyle w:val="hps"/>
          <w:sz w:val="28"/>
          <w:szCs w:val="28"/>
          <w:lang w:val="uk-UA"/>
        </w:rPr>
        <w:t>балансу комунального підприємства Слов’янської міської ради «Керуюча компанія №</w:t>
      </w:r>
      <w:r>
        <w:rPr>
          <w:rStyle w:val="hps"/>
          <w:sz w:val="28"/>
          <w:szCs w:val="28"/>
          <w:lang w:val="uk-UA"/>
        </w:rPr>
        <w:t xml:space="preserve"> </w:t>
      </w:r>
      <w:r w:rsidRPr="00271CAE">
        <w:rPr>
          <w:rStyle w:val="hps"/>
          <w:sz w:val="28"/>
          <w:szCs w:val="28"/>
          <w:lang w:val="uk-UA"/>
        </w:rPr>
        <w:t>4»</w:t>
      </w:r>
    </w:p>
    <w:p w:rsidR="00C86311" w:rsidRPr="00271CAE" w:rsidRDefault="00C86311" w:rsidP="00A10A6B">
      <w:pPr>
        <w:jc w:val="center"/>
        <w:rPr>
          <w:rStyle w:val="hps"/>
          <w:sz w:val="28"/>
          <w:szCs w:val="28"/>
          <w:lang w:val="uk-UA"/>
        </w:rPr>
      </w:pPr>
    </w:p>
    <w:p w:rsidR="00C86311" w:rsidRPr="00271CAE" w:rsidRDefault="00C86311" w:rsidP="00A10A6B">
      <w:pPr>
        <w:jc w:val="center"/>
        <w:rPr>
          <w:rStyle w:val="hps"/>
          <w:sz w:val="28"/>
          <w:szCs w:val="28"/>
          <w:lang w:val="uk-UA"/>
        </w:rPr>
      </w:pPr>
    </w:p>
    <w:p w:rsidR="00C86311" w:rsidRPr="00271CAE" w:rsidRDefault="00C86311" w:rsidP="003A1484">
      <w:pPr>
        <w:jc w:val="center"/>
        <w:rPr>
          <w:sz w:val="28"/>
          <w:szCs w:val="28"/>
          <w:lang w:val="uk-UA"/>
        </w:rPr>
      </w:pPr>
    </w:p>
    <w:tbl>
      <w:tblPr>
        <w:tblW w:w="9847" w:type="dxa"/>
        <w:tblCellSpacing w:w="0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74"/>
        <w:gridCol w:w="3135"/>
        <w:gridCol w:w="1477"/>
        <w:gridCol w:w="1868"/>
        <w:gridCol w:w="1240"/>
        <w:gridCol w:w="1453"/>
      </w:tblGrid>
      <w:tr w:rsidR="00C86311" w:rsidRP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№з/п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Найменування майна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Кількість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Інвентарний номер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Рік випуску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Первісна вартість (грн.)</w:t>
            </w:r>
          </w:p>
        </w:tc>
      </w:tr>
      <w:tr w:rsidR="00C86311" w:rsidRP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1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</w:rPr>
              <w:t>Бензокоса</w:t>
            </w:r>
            <w:r w:rsidRPr="00271CAE">
              <w:rPr>
                <w:sz w:val="28"/>
                <w:szCs w:val="28"/>
                <w:lang w:val="en-US"/>
              </w:rPr>
              <w:t xml:space="preserve"> STARK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1531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2007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5300</w:t>
            </w:r>
            <w:r w:rsidRPr="00271CAE">
              <w:rPr>
                <w:sz w:val="28"/>
                <w:szCs w:val="28"/>
              </w:rPr>
              <w:t>,</w:t>
            </w:r>
            <w:r w:rsidRPr="00271CAE">
              <w:rPr>
                <w:sz w:val="28"/>
                <w:szCs w:val="28"/>
                <w:lang w:val="en-US"/>
              </w:rPr>
              <w:t>00</w:t>
            </w:r>
          </w:p>
        </w:tc>
      </w:tr>
      <w:tr w:rsidR="00C86311" w:rsidRP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2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</w:rPr>
              <w:t xml:space="preserve">Мотокоса </w:t>
            </w:r>
            <w:r w:rsidRPr="00271CAE">
              <w:rPr>
                <w:sz w:val="28"/>
                <w:szCs w:val="28"/>
                <w:lang w:val="en-US"/>
              </w:rPr>
              <w:t>GRUNHELM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1532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2016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2291</w:t>
            </w:r>
            <w:r w:rsidRPr="00271CAE">
              <w:rPr>
                <w:sz w:val="28"/>
                <w:szCs w:val="28"/>
              </w:rPr>
              <w:t>,</w:t>
            </w:r>
            <w:r w:rsidRPr="00271CAE">
              <w:rPr>
                <w:sz w:val="28"/>
                <w:szCs w:val="28"/>
                <w:lang w:val="en-US"/>
              </w:rPr>
              <w:t>67</w:t>
            </w:r>
          </w:p>
        </w:tc>
      </w:tr>
      <w:tr w:rsidR="00C86311" w:rsidRP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3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</w:rPr>
              <w:t xml:space="preserve">Бензокоса </w:t>
            </w:r>
            <w:r w:rsidRPr="00271CAE">
              <w:rPr>
                <w:sz w:val="28"/>
                <w:szCs w:val="28"/>
                <w:lang w:val="en-US"/>
              </w:rPr>
              <w:t>FORTE</w:t>
            </w:r>
            <w:r w:rsidRPr="00271CAE">
              <w:rPr>
                <w:sz w:val="28"/>
                <w:szCs w:val="28"/>
              </w:rPr>
              <w:t xml:space="preserve"> БМК-3100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1533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  <w:lang w:val="en-US"/>
              </w:rPr>
              <w:t>201</w:t>
            </w:r>
            <w:r w:rsidRPr="00271CAE">
              <w:rPr>
                <w:sz w:val="28"/>
                <w:szCs w:val="28"/>
              </w:rPr>
              <w:t>7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2605,00</w:t>
            </w:r>
          </w:p>
        </w:tc>
      </w:tr>
      <w:tr w:rsidR="00C86311" w:rsidRPr="00271CAE">
        <w:trPr>
          <w:tblCellSpacing w:w="0" w:type="dxa"/>
        </w:trPr>
        <w:tc>
          <w:tcPr>
            <w:tcW w:w="67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</w:rPr>
            </w:pPr>
            <w:r w:rsidRPr="00271CAE">
              <w:rPr>
                <w:sz w:val="28"/>
                <w:szCs w:val="28"/>
              </w:rPr>
              <w:t>4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</w:rPr>
              <w:t xml:space="preserve">Принтер </w:t>
            </w:r>
            <w:r w:rsidRPr="00271CAE">
              <w:rPr>
                <w:sz w:val="28"/>
                <w:szCs w:val="28"/>
                <w:lang w:val="en-US"/>
              </w:rPr>
              <w:t>KYOCERA FS-820</w:t>
            </w:r>
          </w:p>
        </w:tc>
        <w:tc>
          <w:tcPr>
            <w:tcW w:w="147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A94E8F">
            <w:pPr>
              <w:pStyle w:val="western"/>
              <w:jc w:val="center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6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10638</w:t>
            </w:r>
          </w:p>
        </w:tc>
        <w:tc>
          <w:tcPr>
            <w:tcW w:w="1240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2006</w:t>
            </w:r>
          </w:p>
        </w:tc>
        <w:tc>
          <w:tcPr>
            <w:tcW w:w="1453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C86311" w:rsidRPr="00271CAE" w:rsidRDefault="00C86311" w:rsidP="003A1484">
            <w:pPr>
              <w:pStyle w:val="western"/>
              <w:rPr>
                <w:sz w:val="28"/>
                <w:szCs w:val="28"/>
                <w:lang w:val="en-US"/>
              </w:rPr>
            </w:pPr>
            <w:r w:rsidRPr="00271CAE">
              <w:rPr>
                <w:sz w:val="28"/>
                <w:szCs w:val="28"/>
                <w:lang w:val="en-US"/>
              </w:rPr>
              <w:t>2162</w:t>
            </w:r>
            <w:r w:rsidRPr="00271CAE">
              <w:rPr>
                <w:sz w:val="28"/>
                <w:szCs w:val="28"/>
              </w:rPr>
              <w:t>,0</w:t>
            </w:r>
            <w:r w:rsidRPr="00271CAE">
              <w:rPr>
                <w:sz w:val="28"/>
                <w:szCs w:val="28"/>
                <w:lang w:val="en-US"/>
              </w:rPr>
              <w:t>0</w:t>
            </w:r>
          </w:p>
        </w:tc>
      </w:tr>
    </w:tbl>
    <w:p w:rsidR="00C86311" w:rsidRPr="00271CAE" w:rsidRDefault="00C86311" w:rsidP="003A1484">
      <w:pPr>
        <w:tabs>
          <w:tab w:val="left" w:pos="7200"/>
        </w:tabs>
        <w:jc w:val="both"/>
        <w:rPr>
          <w:sz w:val="28"/>
          <w:szCs w:val="28"/>
          <w:lang w:val="uk-UA"/>
        </w:rPr>
      </w:pPr>
    </w:p>
    <w:sectPr w:rsidR="00C86311" w:rsidRPr="00271CAE" w:rsidSect="00B43571">
      <w:type w:val="continuous"/>
      <w:pgSz w:w="11906" w:h="16838" w:code="9"/>
      <w:pgMar w:top="540" w:right="567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1C04"/>
    <w:multiLevelType w:val="hybridMultilevel"/>
    <w:tmpl w:val="E0D61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81CBB"/>
    <w:multiLevelType w:val="hybridMultilevel"/>
    <w:tmpl w:val="C2FCD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1227D8"/>
    <w:multiLevelType w:val="hybridMultilevel"/>
    <w:tmpl w:val="20303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887E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3E13AD"/>
    <w:multiLevelType w:val="hybridMultilevel"/>
    <w:tmpl w:val="ACDC0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C0980"/>
    <w:multiLevelType w:val="hybridMultilevel"/>
    <w:tmpl w:val="27D8065C"/>
    <w:lvl w:ilvl="0" w:tplc="70642E62">
      <w:numFmt w:val="none"/>
      <w:lvlText w:val=""/>
      <w:lvlJc w:val="left"/>
      <w:pPr>
        <w:tabs>
          <w:tab w:val="num" w:pos="360"/>
        </w:tabs>
      </w:pPr>
    </w:lvl>
    <w:lvl w:ilvl="1" w:tplc="B75820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82F2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88A69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42C2A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86E1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4B004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C401A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5619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98531AA"/>
    <w:multiLevelType w:val="hybridMultilevel"/>
    <w:tmpl w:val="84B6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D2E0E"/>
    <w:multiLevelType w:val="hybridMultilevel"/>
    <w:tmpl w:val="27E4BE00"/>
    <w:lvl w:ilvl="0" w:tplc="8C70486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3027DA"/>
    <w:multiLevelType w:val="hybridMultilevel"/>
    <w:tmpl w:val="38AA1C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C6164"/>
    <w:multiLevelType w:val="hybridMultilevel"/>
    <w:tmpl w:val="1C121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77D9D"/>
    <w:multiLevelType w:val="hybridMultilevel"/>
    <w:tmpl w:val="5ABAE878"/>
    <w:lvl w:ilvl="0" w:tplc="2DD256DA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</w:abstractNum>
  <w:abstractNum w:abstractNumId="10">
    <w:nsid w:val="209E1203"/>
    <w:multiLevelType w:val="multilevel"/>
    <w:tmpl w:val="A8A8C0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2">
    <w:nsid w:val="2A4D1219"/>
    <w:multiLevelType w:val="hybridMultilevel"/>
    <w:tmpl w:val="3AEA8D5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B1E47"/>
    <w:multiLevelType w:val="multilevel"/>
    <w:tmpl w:val="DA1263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0B73B6"/>
    <w:multiLevelType w:val="hybridMultilevel"/>
    <w:tmpl w:val="B93CD0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D00357"/>
    <w:multiLevelType w:val="multilevel"/>
    <w:tmpl w:val="ACDC06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BB172D"/>
    <w:multiLevelType w:val="hybridMultilevel"/>
    <w:tmpl w:val="7136A4E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176FD2"/>
    <w:multiLevelType w:val="multilevel"/>
    <w:tmpl w:val="71DA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A12637"/>
    <w:multiLevelType w:val="hybridMultilevel"/>
    <w:tmpl w:val="0554A8B0"/>
    <w:lvl w:ilvl="0" w:tplc="7DA23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4A74B1"/>
    <w:multiLevelType w:val="multilevel"/>
    <w:tmpl w:val="33CC989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4CA21571"/>
    <w:multiLevelType w:val="hybridMultilevel"/>
    <w:tmpl w:val="A8A8C0C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2375B0"/>
    <w:multiLevelType w:val="hybridMultilevel"/>
    <w:tmpl w:val="71DA2A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2D7D5F"/>
    <w:multiLevelType w:val="hybridMultilevel"/>
    <w:tmpl w:val="1A409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261F90"/>
    <w:multiLevelType w:val="multilevel"/>
    <w:tmpl w:val="ACDC06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959C9"/>
    <w:multiLevelType w:val="hybridMultilevel"/>
    <w:tmpl w:val="DA1263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7405D0"/>
    <w:multiLevelType w:val="multilevel"/>
    <w:tmpl w:val="75968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55C63CB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56803FC2"/>
    <w:multiLevelType w:val="hybridMultilevel"/>
    <w:tmpl w:val="D8A26568"/>
    <w:lvl w:ilvl="0" w:tplc="0C067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8B6185D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5E005D3F"/>
    <w:multiLevelType w:val="hybridMultilevel"/>
    <w:tmpl w:val="1AFEF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7554C"/>
    <w:multiLevelType w:val="hybridMultilevel"/>
    <w:tmpl w:val="76A2BF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7A5DD1"/>
    <w:multiLevelType w:val="multilevel"/>
    <w:tmpl w:val="4F583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33">
    <w:nsid w:val="7F6A4E25"/>
    <w:multiLevelType w:val="multilevel"/>
    <w:tmpl w:val="7136A4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9"/>
  </w:num>
  <w:num w:numId="3">
    <w:abstractNumId w:val="2"/>
  </w:num>
  <w:num w:numId="4">
    <w:abstractNumId w:val="9"/>
  </w:num>
  <w:num w:numId="5">
    <w:abstractNumId w:val="11"/>
  </w:num>
  <w:num w:numId="6">
    <w:abstractNumId w:val="12"/>
  </w:num>
  <w:num w:numId="7">
    <w:abstractNumId w:val="20"/>
  </w:num>
  <w:num w:numId="8">
    <w:abstractNumId w:val="10"/>
  </w:num>
  <w:num w:numId="9">
    <w:abstractNumId w:val="24"/>
  </w:num>
  <w:num w:numId="10">
    <w:abstractNumId w:val="13"/>
  </w:num>
  <w:num w:numId="11">
    <w:abstractNumId w:val="8"/>
  </w:num>
  <w:num w:numId="12">
    <w:abstractNumId w:val="21"/>
  </w:num>
  <w:num w:numId="13">
    <w:abstractNumId w:val="17"/>
  </w:num>
  <w:num w:numId="14">
    <w:abstractNumId w:val="27"/>
  </w:num>
  <w:num w:numId="15">
    <w:abstractNumId w:val="18"/>
  </w:num>
  <w:num w:numId="16">
    <w:abstractNumId w:val="32"/>
  </w:num>
  <w:num w:numId="17">
    <w:abstractNumId w:val="25"/>
  </w:num>
  <w:num w:numId="18">
    <w:abstractNumId w:val="31"/>
  </w:num>
  <w:num w:numId="19">
    <w:abstractNumId w:val="28"/>
  </w:num>
  <w:num w:numId="20">
    <w:abstractNumId w:val="22"/>
  </w:num>
  <w:num w:numId="21">
    <w:abstractNumId w:val="3"/>
  </w:num>
  <w:num w:numId="22">
    <w:abstractNumId w:val="7"/>
  </w:num>
  <w:num w:numId="23">
    <w:abstractNumId w:val="15"/>
  </w:num>
  <w:num w:numId="24">
    <w:abstractNumId w:val="26"/>
  </w:num>
  <w:num w:numId="25">
    <w:abstractNumId w:val="14"/>
  </w:num>
  <w:num w:numId="26">
    <w:abstractNumId w:val="23"/>
  </w:num>
  <w:num w:numId="27">
    <w:abstractNumId w:val="6"/>
  </w:num>
  <w:num w:numId="28">
    <w:abstractNumId w:val="0"/>
  </w:num>
  <w:num w:numId="29">
    <w:abstractNumId w:val="4"/>
  </w:num>
  <w:num w:numId="30">
    <w:abstractNumId w:val="19"/>
  </w:num>
  <w:num w:numId="31">
    <w:abstractNumId w:val="1"/>
  </w:num>
  <w:num w:numId="32">
    <w:abstractNumId w:val="16"/>
  </w:num>
  <w:num w:numId="33">
    <w:abstractNumId w:val="33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2D8"/>
    <w:rsid w:val="00000197"/>
    <w:rsid w:val="00000A01"/>
    <w:rsid w:val="00001E30"/>
    <w:rsid w:val="000032D8"/>
    <w:rsid w:val="0000683D"/>
    <w:rsid w:val="00011052"/>
    <w:rsid w:val="00013627"/>
    <w:rsid w:val="00036C04"/>
    <w:rsid w:val="00036ECF"/>
    <w:rsid w:val="00040C9E"/>
    <w:rsid w:val="0004494F"/>
    <w:rsid w:val="00047CA3"/>
    <w:rsid w:val="0005707E"/>
    <w:rsid w:val="00061126"/>
    <w:rsid w:val="000674FE"/>
    <w:rsid w:val="00067972"/>
    <w:rsid w:val="00075A3F"/>
    <w:rsid w:val="00076961"/>
    <w:rsid w:val="00080B28"/>
    <w:rsid w:val="0008475A"/>
    <w:rsid w:val="00090A2B"/>
    <w:rsid w:val="00090F55"/>
    <w:rsid w:val="000975B5"/>
    <w:rsid w:val="000A214E"/>
    <w:rsid w:val="000A2698"/>
    <w:rsid w:val="000C174A"/>
    <w:rsid w:val="000C2A09"/>
    <w:rsid w:val="000C2F3E"/>
    <w:rsid w:val="000C42C8"/>
    <w:rsid w:val="000C604D"/>
    <w:rsid w:val="000E72C2"/>
    <w:rsid w:val="000F4CC8"/>
    <w:rsid w:val="000F5415"/>
    <w:rsid w:val="000F5600"/>
    <w:rsid w:val="000F7CD6"/>
    <w:rsid w:val="001008F4"/>
    <w:rsid w:val="001045A7"/>
    <w:rsid w:val="00104EF9"/>
    <w:rsid w:val="00105530"/>
    <w:rsid w:val="00114099"/>
    <w:rsid w:val="001152AD"/>
    <w:rsid w:val="00115A2F"/>
    <w:rsid w:val="00131633"/>
    <w:rsid w:val="00132B19"/>
    <w:rsid w:val="00152965"/>
    <w:rsid w:val="0016352F"/>
    <w:rsid w:val="00164F60"/>
    <w:rsid w:val="00182474"/>
    <w:rsid w:val="0019281C"/>
    <w:rsid w:val="0019582B"/>
    <w:rsid w:val="001A46D5"/>
    <w:rsid w:val="001A4934"/>
    <w:rsid w:val="001B16BA"/>
    <w:rsid w:val="001B3804"/>
    <w:rsid w:val="001C30D2"/>
    <w:rsid w:val="001C6CBC"/>
    <w:rsid w:val="001D79EF"/>
    <w:rsid w:val="001F2E42"/>
    <w:rsid w:val="0020012E"/>
    <w:rsid w:val="00201FE5"/>
    <w:rsid w:val="002067EF"/>
    <w:rsid w:val="00215ACE"/>
    <w:rsid w:val="00221BD0"/>
    <w:rsid w:val="00222B61"/>
    <w:rsid w:val="002263CD"/>
    <w:rsid w:val="00246FF6"/>
    <w:rsid w:val="0027142F"/>
    <w:rsid w:val="00271CAE"/>
    <w:rsid w:val="00281DB9"/>
    <w:rsid w:val="00287652"/>
    <w:rsid w:val="00290A1D"/>
    <w:rsid w:val="0029112C"/>
    <w:rsid w:val="0029164A"/>
    <w:rsid w:val="00292148"/>
    <w:rsid w:val="002A0BEE"/>
    <w:rsid w:val="002A72DB"/>
    <w:rsid w:val="002A7A57"/>
    <w:rsid w:val="002A7E9F"/>
    <w:rsid w:val="002C64E9"/>
    <w:rsid w:val="002D74AD"/>
    <w:rsid w:val="002E785A"/>
    <w:rsid w:val="003058BB"/>
    <w:rsid w:val="003109F7"/>
    <w:rsid w:val="00321065"/>
    <w:rsid w:val="00326D25"/>
    <w:rsid w:val="0033326E"/>
    <w:rsid w:val="00353769"/>
    <w:rsid w:val="00371844"/>
    <w:rsid w:val="00384C8A"/>
    <w:rsid w:val="003935F1"/>
    <w:rsid w:val="003A1484"/>
    <w:rsid w:val="003A48C2"/>
    <w:rsid w:val="003C2183"/>
    <w:rsid w:val="003C55CC"/>
    <w:rsid w:val="003D5878"/>
    <w:rsid w:val="003E0348"/>
    <w:rsid w:val="003E1611"/>
    <w:rsid w:val="003E3BC4"/>
    <w:rsid w:val="00405030"/>
    <w:rsid w:val="00407431"/>
    <w:rsid w:val="004136C6"/>
    <w:rsid w:val="0041562D"/>
    <w:rsid w:val="0041615D"/>
    <w:rsid w:val="00433461"/>
    <w:rsid w:val="004354D7"/>
    <w:rsid w:val="00435BAE"/>
    <w:rsid w:val="00436477"/>
    <w:rsid w:val="004368AF"/>
    <w:rsid w:val="00436A61"/>
    <w:rsid w:val="00436D6D"/>
    <w:rsid w:val="0044135A"/>
    <w:rsid w:val="00452035"/>
    <w:rsid w:val="004537AB"/>
    <w:rsid w:val="0045487A"/>
    <w:rsid w:val="0046250F"/>
    <w:rsid w:val="00477A73"/>
    <w:rsid w:val="00477BA5"/>
    <w:rsid w:val="004855CC"/>
    <w:rsid w:val="00487009"/>
    <w:rsid w:val="00490CCC"/>
    <w:rsid w:val="00490D6B"/>
    <w:rsid w:val="004920EB"/>
    <w:rsid w:val="00493302"/>
    <w:rsid w:val="004C7837"/>
    <w:rsid w:val="004E7D56"/>
    <w:rsid w:val="004F7555"/>
    <w:rsid w:val="0050394C"/>
    <w:rsid w:val="00512C1A"/>
    <w:rsid w:val="005140E6"/>
    <w:rsid w:val="005223A7"/>
    <w:rsid w:val="00543095"/>
    <w:rsid w:val="00544C9C"/>
    <w:rsid w:val="00547B01"/>
    <w:rsid w:val="00555E55"/>
    <w:rsid w:val="00580895"/>
    <w:rsid w:val="005948FF"/>
    <w:rsid w:val="00594F21"/>
    <w:rsid w:val="00596803"/>
    <w:rsid w:val="005B5E02"/>
    <w:rsid w:val="005D1824"/>
    <w:rsid w:val="005E5D8F"/>
    <w:rsid w:val="005F13A9"/>
    <w:rsid w:val="005F3159"/>
    <w:rsid w:val="005F6079"/>
    <w:rsid w:val="006039C4"/>
    <w:rsid w:val="0060485D"/>
    <w:rsid w:val="006239EB"/>
    <w:rsid w:val="00624E82"/>
    <w:rsid w:val="00630DF0"/>
    <w:rsid w:val="00637794"/>
    <w:rsid w:val="0064159B"/>
    <w:rsid w:val="00643B95"/>
    <w:rsid w:val="0065201B"/>
    <w:rsid w:val="006550E6"/>
    <w:rsid w:val="00664DB0"/>
    <w:rsid w:val="00665109"/>
    <w:rsid w:val="0066611A"/>
    <w:rsid w:val="00673311"/>
    <w:rsid w:val="00673B11"/>
    <w:rsid w:val="006741CF"/>
    <w:rsid w:val="00681476"/>
    <w:rsid w:val="0068217F"/>
    <w:rsid w:val="00685AF6"/>
    <w:rsid w:val="006975EB"/>
    <w:rsid w:val="006B26E3"/>
    <w:rsid w:val="006C24DC"/>
    <w:rsid w:val="006C2718"/>
    <w:rsid w:val="006C64BA"/>
    <w:rsid w:val="006D7253"/>
    <w:rsid w:val="006E174B"/>
    <w:rsid w:val="006F052F"/>
    <w:rsid w:val="006F41BA"/>
    <w:rsid w:val="006F77D7"/>
    <w:rsid w:val="00700C4A"/>
    <w:rsid w:val="007131ED"/>
    <w:rsid w:val="007200C1"/>
    <w:rsid w:val="00721925"/>
    <w:rsid w:val="00726DAF"/>
    <w:rsid w:val="00733A9E"/>
    <w:rsid w:val="0074082B"/>
    <w:rsid w:val="00742183"/>
    <w:rsid w:val="00765226"/>
    <w:rsid w:val="0076580B"/>
    <w:rsid w:val="00772929"/>
    <w:rsid w:val="00776AAC"/>
    <w:rsid w:val="007A1341"/>
    <w:rsid w:val="007C565D"/>
    <w:rsid w:val="007C795D"/>
    <w:rsid w:val="007E2B9A"/>
    <w:rsid w:val="00801979"/>
    <w:rsid w:val="008023EF"/>
    <w:rsid w:val="008142EF"/>
    <w:rsid w:val="00835280"/>
    <w:rsid w:val="00852927"/>
    <w:rsid w:val="008533F6"/>
    <w:rsid w:val="00854F1D"/>
    <w:rsid w:val="00857056"/>
    <w:rsid w:val="008624D1"/>
    <w:rsid w:val="00862BBF"/>
    <w:rsid w:val="00881D77"/>
    <w:rsid w:val="008839FC"/>
    <w:rsid w:val="00893900"/>
    <w:rsid w:val="008B15E8"/>
    <w:rsid w:val="008B6031"/>
    <w:rsid w:val="008C725A"/>
    <w:rsid w:val="008D51F3"/>
    <w:rsid w:val="008E359A"/>
    <w:rsid w:val="00911266"/>
    <w:rsid w:val="00912AE3"/>
    <w:rsid w:val="009175B8"/>
    <w:rsid w:val="00917BEB"/>
    <w:rsid w:val="0092334D"/>
    <w:rsid w:val="00930620"/>
    <w:rsid w:val="00930869"/>
    <w:rsid w:val="009333F2"/>
    <w:rsid w:val="0093352D"/>
    <w:rsid w:val="00936D53"/>
    <w:rsid w:val="0093722B"/>
    <w:rsid w:val="00947789"/>
    <w:rsid w:val="009504D1"/>
    <w:rsid w:val="009523B2"/>
    <w:rsid w:val="0096216A"/>
    <w:rsid w:val="00962280"/>
    <w:rsid w:val="00964FA0"/>
    <w:rsid w:val="009734C4"/>
    <w:rsid w:val="009738EA"/>
    <w:rsid w:val="00980A8D"/>
    <w:rsid w:val="0098639C"/>
    <w:rsid w:val="00986B3A"/>
    <w:rsid w:val="00994BB2"/>
    <w:rsid w:val="009A295C"/>
    <w:rsid w:val="009A429D"/>
    <w:rsid w:val="009A76EF"/>
    <w:rsid w:val="009B5A6C"/>
    <w:rsid w:val="009C2CC1"/>
    <w:rsid w:val="009C5455"/>
    <w:rsid w:val="009C65B4"/>
    <w:rsid w:val="009E58DA"/>
    <w:rsid w:val="009F6BCC"/>
    <w:rsid w:val="009F7BDB"/>
    <w:rsid w:val="00A0604F"/>
    <w:rsid w:val="00A10A6B"/>
    <w:rsid w:val="00A2042D"/>
    <w:rsid w:val="00A22F43"/>
    <w:rsid w:val="00A23E11"/>
    <w:rsid w:val="00A3288D"/>
    <w:rsid w:val="00A40546"/>
    <w:rsid w:val="00A5080A"/>
    <w:rsid w:val="00A51373"/>
    <w:rsid w:val="00A51393"/>
    <w:rsid w:val="00A61641"/>
    <w:rsid w:val="00A619B9"/>
    <w:rsid w:val="00A61D01"/>
    <w:rsid w:val="00A62711"/>
    <w:rsid w:val="00A62F9F"/>
    <w:rsid w:val="00A71594"/>
    <w:rsid w:val="00A71BF6"/>
    <w:rsid w:val="00A8052C"/>
    <w:rsid w:val="00A90D1A"/>
    <w:rsid w:val="00A937B6"/>
    <w:rsid w:val="00A949B2"/>
    <w:rsid w:val="00A94E8F"/>
    <w:rsid w:val="00A95B3A"/>
    <w:rsid w:val="00A9689C"/>
    <w:rsid w:val="00AB4369"/>
    <w:rsid w:val="00AB578E"/>
    <w:rsid w:val="00AD1443"/>
    <w:rsid w:val="00AD2746"/>
    <w:rsid w:val="00AD500A"/>
    <w:rsid w:val="00AE11DE"/>
    <w:rsid w:val="00AE3343"/>
    <w:rsid w:val="00B03ED9"/>
    <w:rsid w:val="00B04C96"/>
    <w:rsid w:val="00B147D5"/>
    <w:rsid w:val="00B15CA0"/>
    <w:rsid w:val="00B3043A"/>
    <w:rsid w:val="00B34711"/>
    <w:rsid w:val="00B34EA1"/>
    <w:rsid w:val="00B43571"/>
    <w:rsid w:val="00B45135"/>
    <w:rsid w:val="00B51ABC"/>
    <w:rsid w:val="00B60C69"/>
    <w:rsid w:val="00B66477"/>
    <w:rsid w:val="00B84E04"/>
    <w:rsid w:val="00B94840"/>
    <w:rsid w:val="00BA2950"/>
    <w:rsid w:val="00BA5D69"/>
    <w:rsid w:val="00BD0A16"/>
    <w:rsid w:val="00BD678D"/>
    <w:rsid w:val="00BE35B4"/>
    <w:rsid w:val="00BF08A1"/>
    <w:rsid w:val="00BF39BD"/>
    <w:rsid w:val="00C01D73"/>
    <w:rsid w:val="00C140BD"/>
    <w:rsid w:val="00C21543"/>
    <w:rsid w:val="00C22A11"/>
    <w:rsid w:val="00C23DFC"/>
    <w:rsid w:val="00C25D26"/>
    <w:rsid w:val="00C43B2C"/>
    <w:rsid w:val="00C638EE"/>
    <w:rsid w:val="00C728B3"/>
    <w:rsid w:val="00C81801"/>
    <w:rsid w:val="00C848AC"/>
    <w:rsid w:val="00C86311"/>
    <w:rsid w:val="00C921B5"/>
    <w:rsid w:val="00C929B2"/>
    <w:rsid w:val="00C9361E"/>
    <w:rsid w:val="00CA3B52"/>
    <w:rsid w:val="00CE0B16"/>
    <w:rsid w:val="00CE3946"/>
    <w:rsid w:val="00CE6F6A"/>
    <w:rsid w:val="00CF45B8"/>
    <w:rsid w:val="00D2678F"/>
    <w:rsid w:val="00D30744"/>
    <w:rsid w:val="00D339CE"/>
    <w:rsid w:val="00D4507B"/>
    <w:rsid w:val="00D52761"/>
    <w:rsid w:val="00D55418"/>
    <w:rsid w:val="00D57DCB"/>
    <w:rsid w:val="00D661BA"/>
    <w:rsid w:val="00D67DB2"/>
    <w:rsid w:val="00D74B96"/>
    <w:rsid w:val="00D92A9F"/>
    <w:rsid w:val="00DA4BE3"/>
    <w:rsid w:val="00DC3ED7"/>
    <w:rsid w:val="00DC545E"/>
    <w:rsid w:val="00DC7E13"/>
    <w:rsid w:val="00DD5A0C"/>
    <w:rsid w:val="00DD6BE2"/>
    <w:rsid w:val="00DF16A8"/>
    <w:rsid w:val="00DF1F39"/>
    <w:rsid w:val="00DF39FE"/>
    <w:rsid w:val="00E1227C"/>
    <w:rsid w:val="00E137F8"/>
    <w:rsid w:val="00E33D6F"/>
    <w:rsid w:val="00E349F2"/>
    <w:rsid w:val="00E40C37"/>
    <w:rsid w:val="00E420A5"/>
    <w:rsid w:val="00E451D2"/>
    <w:rsid w:val="00E60A5A"/>
    <w:rsid w:val="00E951CC"/>
    <w:rsid w:val="00E96E8B"/>
    <w:rsid w:val="00EA03FB"/>
    <w:rsid w:val="00EB0498"/>
    <w:rsid w:val="00EB28F7"/>
    <w:rsid w:val="00EB396C"/>
    <w:rsid w:val="00ED53FB"/>
    <w:rsid w:val="00F140F8"/>
    <w:rsid w:val="00F14442"/>
    <w:rsid w:val="00F24E72"/>
    <w:rsid w:val="00F340E9"/>
    <w:rsid w:val="00F37D4C"/>
    <w:rsid w:val="00F45489"/>
    <w:rsid w:val="00F468CC"/>
    <w:rsid w:val="00F83121"/>
    <w:rsid w:val="00F8498A"/>
    <w:rsid w:val="00F86E31"/>
    <w:rsid w:val="00FA15AB"/>
    <w:rsid w:val="00FB11E3"/>
    <w:rsid w:val="00FC0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3F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7E7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7E7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a">
    <w:name w:val="Знак"/>
    <w:basedOn w:val="Normal"/>
    <w:uiPriority w:val="99"/>
    <w:rsid w:val="00D661BA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0032D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0032D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032D8"/>
  </w:style>
  <w:style w:type="paragraph" w:styleId="Title">
    <w:name w:val="Title"/>
    <w:basedOn w:val="Normal"/>
    <w:link w:val="TitleChar"/>
    <w:uiPriority w:val="99"/>
    <w:qFormat/>
    <w:rsid w:val="00ED53FB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647E7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D53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uiPriority w:val="99"/>
    <w:rsid w:val="0093722B"/>
  </w:style>
  <w:style w:type="character" w:customStyle="1" w:styleId="hpsatn">
    <w:name w:val="hps atn"/>
    <w:basedOn w:val="DefaultParagraphFont"/>
    <w:uiPriority w:val="99"/>
    <w:rsid w:val="0093722B"/>
  </w:style>
  <w:style w:type="character" w:customStyle="1" w:styleId="atn">
    <w:name w:val="atn"/>
    <w:basedOn w:val="DefaultParagraphFont"/>
    <w:uiPriority w:val="99"/>
    <w:rsid w:val="00665109"/>
  </w:style>
  <w:style w:type="character" w:customStyle="1" w:styleId="shorttext">
    <w:name w:val="short_text"/>
    <w:basedOn w:val="DefaultParagraphFont"/>
    <w:uiPriority w:val="99"/>
    <w:rsid w:val="000C2A09"/>
  </w:style>
  <w:style w:type="paragraph" w:customStyle="1" w:styleId="ListParagraph1">
    <w:name w:val="List Paragraph1"/>
    <w:basedOn w:val="Normal"/>
    <w:uiPriority w:val="99"/>
    <w:rsid w:val="008142EF"/>
    <w:pPr>
      <w:ind w:left="720"/>
    </w:pPr>
    <w:rPr>
      <w:lang w:eastAsia="en-US"/>
    </w:rPr>
  </w:style>
  <w:style w:type="paragraph" w:customStyle="1" w:styleId="western">
    <w:name w:val="western"/>
    <w:basedOn w:val="Normal"/>
    <w:uiPriority w:val="99"/>
    <w:rsid w:val="00047CA3"/>
    <w:pPr>
      <w:spacing w:before="100" w:beforeAutospacing="1" w:after="142" w:line="276" w:lineRule="auto"/>
    </w:pPr>
    <w:rPr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97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78</Words>
  <Characters>449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subject/>
  <dc:creator>User</dc:creator>
  <cp:keywords/>
  <dc:description/>
  <cp:lastModifiedBy>User</cp:lastModifiedBy>
  <cp:revision>2</cp:revision>
  <cp:lastPrinted>2020-02-12T08:01:00Z</cp:lastPrinted>
  <dcterms:created xsi:type="dcterms:W3CDTF">2020-02-18T13:37:00Z</dcterms:created>
  <dcterms:modified xsi:type="dcterms:W3CDTF">2020-02-18T13:37:00Z</dcterms:modified>
</cp:coreProperties>
</file>