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243" w:rsidRPr="00B94F57" w:rsidRDefault="00B96243" w:rsidP="00B94F57">
      <w:pPr>
        <w:ind w:left="5400"/>
        <w:rPr>
          <w:lang w:val="uk-UA"/>
        </w:rPr>
      </w:pPr>
      <w:r w:rsidRPr="00B94F57">
        <w:rPr>
          <w:lang w:val="uk-UA"/>
        </w:rPr>
        <w:t>Додаток</w:t>
      </w:r>
    </w:p>
    <w:p w:rsidR="00B96243" w:rsidRPr="00B94F57" w:rsidRDefault="00B96243" w:rsidP="00B94F57">
      <w:pPr>
        <w:ind w:left="5400"/>
        <w:rPr>
          <w:lang w:val="uk-UA"/>
        </w:rPr>
      </w:pPr>
      <w:r w:rsidRPr="00B94F57">
        <w:rPr>
          <w:lang w:val="uk-UA"/>
        </w:rPr>
        <w:t>до розпорядження начальника Слов</w:t>
      </w:r>
      <w:r w:rsidRPr="00B94F57">
        <w:t>’</w:t>
      </w:r>
      <w:r w:rsidRPr="00B94F57">
        <w:rPr>
          <w:lang w:val="uk-UA"/>
        </w:rPr>
        <w:t>янської міської ВА</w:t>
      </w:r>
    </w:p>
    <w:p w:rsidR="00B96243" w:rsidRPr="00B94F57" w:rsidRDefault="00B96243" w:rsidP="00B94F57">
      <w:pPr>
        <w:ind w:left="5400"/>
        <w:rPr>
          <w:lang w:val="uk-UA"/>
        </w:rPr>
      </w:pPr>
      <w:r>
        <w:rPr>
          <w:lang w:val="uk-UA"/>
        </w:rPr>
        <w:t>25.01.2023</w:t>
      </w:r>
      <w:r w:rsidRPr="00B94F57">
        <w:rPr>
          <w:lang w:val="uk-UA"/>
        </w:rPr>
        <w:t xml:space="preserve"> № </w:t>
      </w:r>
      <w:r>
        <w:rPr>
          <w:lang w:val="uk-UA"/>
        </w:rPr>
        <w:t>49</w:t>
      </w:r>
    </w:p>
    <w:p w:rsidR="00B96243" w:rsidRPr="00B94F57" w:rsidRDefault="00B96243" w:rsidP="00B94F57">
      <w:pPr>
        <w:ind w:left="5400"/>
        <w:rPr>
          <w:lang w:val="uk-UA"/>
        </w:rPr>
      </w:pPr>
    </w:p>
    <w:p w:rsidR="00B96243" w:rsidRPr="00B94F57" w:rsidRDefault="00B96243" w:rsidP="00EC659B">
      <w:pPr>
        <w:jc w:val="center"/>
        <w:rPr>
          <w:b/>
          <w:bCs/>
          <w:lang w:val="uk-UA"/>
        </w:rPr>
      </w:pPr>
      <w:r w:rsidRPr="00B94F57">
        <w:rPr>
          <w:b/>
          <w:bCs/>
          <w:lang w:val="uk-UA"/>
        </w:rPr>
        <w:t xml:space="preserve">Інформація                                                                                         </w:t>
      </w:r>
    </w:p>
    <w:p w:rsidR="00B96243" w:rsidRPr="00B94F57" w:rsidRDefault="00B96243" w:rsidP="00EC659B">
      <w:pPr>
        <w:jc w:val="center"/>
        <w:rPr>
          <w:b/>
          <w:bCs/>
          <w:lang w:val="uk-UA"/>
        </w:rPr>
      </w:pPr>
      <w:r w:rsidRPr="00B94F57">
        <w:rPr>
          <w:b/>
          <w:bCs/>
          <w:lang w:val="uk-UA"/>
        </w:rPr>
        <w:t>першого відділу Краматорського РТЦК та СП про стан військового обліку на території Слов’янської міської військової адміністрації за 2022 рік</w:t>
      </w:r>
    </w:p>
    <w:p w:rsidR="00B96243" w:rsidRPr="00B94F57" w:rsidRDefault="00B96243" w:rsidP="00EC659B">
      <w:pPr>
        <w:jc w:val="both"/>
        <w:rPr>
          <w:lang w:val="uk-UA"/>
        </w:rPr>
      </w:pPr>
    </w:p>
    <w:p w:rsidR="00B96243" w:rsidRPr="00B94F57" w:rsidRDefault="00B96243" w:rsidP="00EC659B">
      <w:pPr>
        <w:ind w:firstLine="540"/>
        <w:jc w:val="both"/>
        <w:rPr>
          <w:lang w:val="uk-UA"/>
        </w:rPr>
      </w:pPr>
      <w:r w:rsidRPr="00B94F57">
        <w:rPr>
          <w:lang w:val="uk-UA"/>
        </w:rPr>
        <w:t>По результатам виконання рішення Слов’янської міської військово-цивільної адміністрації</w:t>
      </w:r>
      <w:r w:rsidRPr="00B94F57">
        <w:rPr>
          <w:spacing w:val="-4"/>
          <w:lang w:val="uk-UA"/>
        </w:rPr>
        <w:t xml:space="preserve"> № 23 від 07.02.2022 року  «Про стан військового обліку на території Слов’янської міської військово-цивільної адміністрації у 2021 році та завдання щодо його поліпшення у 2022 році»</w:t>
      </w:r>
      <w:r w:rsidRPr="00B94F57">
        <w:rPr>
          <w:lang w:val="uk-UA"/>
        </w:rPr>
        <w:t xml:space="preserve">  </w:t>
      </w:r>
    </w:p>
    <w:p w:rsidR="00B96243" w:rsidRPr="00B94F57" w:rsidRDefault="00B96243" w:rsidP="00EC659B">
      <w:pPr>
        <w:ind w:firstLine="540"/>
        <w:jc w:val="both"/>
        <w:rPr>
          <w:lang w:val="uk-UA"/>
        </w:rPr>
      </w:pPr>
      <w:r w:rsidRPr="00B94F57">
        <w:rPr>
          <w:spacing w:val="-4"/>
          <w:lang w:val="uk-UA"/>
        </w:rPr>
        <w:t xml:space="preserve">Відповідно до затвердженого </w:t>
      </w:r>
      <w:r w:rsidRPr="00B94F57">
        <w:rPr>
          <w:lang w:val="uk-UA"/>
        </w:rPr>
        <w:t>рішенням Слов’янської міської</w:t>
      </w:r>
      <w:r w:rsidRPr="00B94F57">
        <w:rPr>
          <w:spacing w:val="-4"/>
          <w:lang w:val="uk-UA"/>
        </w:rPr>
        <w:t xml:space="preserve"> військово-цивільної адміністрації  плану перевірки на 2022 рік, заплановано перевірку </w:t>
      </w:r>
      <w:r w:rsidRPr="00B94F57">
        <w:rPr>
          <w:lang w:val="uk-UA"/>
        </w:rPr>
        <w:t>військового обліку та бронювання офіцерів, військовозобов’язаних запасу, призовників та юнаків, які мешкають, та працюють на території Слов’янської міської</w:t>
      </w:r>
      <w:r w:rsidRPr="00B94F57">
        <w:rPr>
          <w:spacing w:val="-4"/>
          <w:lang w:val="uk-UA"/>
        </w:rPr>
        <w:t xml:space="preserve"> військово-цивільної адміністрації</w:t>
      </w:r>
      <w:r w:rsidRPr="00B94F57">
        <w:rPr>
          <w:lang w:val="uk-UA"/>
        </w:rPr>
        <w:t xml:space="preserve"> у вересні, жовтні 2022 року.  Перевірці підлягало: 7 підприємств, установ та організацій.</w:t>
      </w:r>
    </w:p>
    <w:p w:rsidR="00B96243" w:rsidRPr="00B94F57" w:rsidRDefault="00B96243" w:rsidP="00EC659B">
      <w:pPr>
        <w:numPr>
          <w:ilvl w:val="0"/>
          <w:numId w:val="1"/>
        </w:numPr>
        <w:jc w:val="both"/>
        <w:rPr>
          <w:lang w:val="uk-UA"/>
        </w:rPr>
      </w:pPr>
      <w:r w:rsidRPr="00B94F57">
        <w:rPr>
          <w:lang w:val="uk-UA"/>
        </w:rPr>
        <w:t xml:space="preserve">1 орган місцевого самоврядування;  4 установи; 2 підприємств ; </w:t>
      </w:r>
    </w:p>
    <w:p w:rsidR="00B96243" w:rsidRPr="00B94F57" w:rsidRDefault="00B96243" w:rsidP="00EC659B">
      <w:pPr>
        <w:ind w:firstLine="540"/>
        <w:jc w:val="both"/>
        <w:rPr>
          <w:lang w:val="uk-UA"/>
        </w:rPr>
      </w:pPr>
      <w:r w:rsidRPr="00B94F57">
        <w:rPr>
          <w:lang w:val="uk-UA"/>
        </w:rPr>
        <w:t>План перевірок на 2022 рік не виконувався у зв’язку з повномасштабним вторгненням окупаційних військ російської федерації та вимушеною евакуацією працівників підприємств, установ, організацій та мешканців з території Слов’янської міської військової адміністрації.</w:t>
      </w:r>
    </w:p>
    <w:p w:rsidR="00B96243" w:rsidRPr="00B94F57" w:rsidRDefault="00B96243" w:rsidP="00EC659B">
      <w:pPr>
        <w:ind w:firstLine="540"/>
        <w:jc w:val="both"/>
        <w:rPr>
          <w:lang w:val="uk-UA"/>
        </w:rPr>
      </w:pPr>
      <w:r w:rsidRPr="00B94F57">
        <w:rPr>
          <w:lang w:val="uk-UA"/>
        </w:rPr>
        <w:t xml:space="preserve">Основні недоліки ведення </w:t>
      </w:r>
      <w:r w:rsidRPr="00B94F57">
        <w:rPr>
          <w:spacing w:val="-4"/>
          <w:lang w:val="uk-UA"/>
        </w:rPr>
        <w:t>військового обліку та бронювання військовозобов'язаних і призовників на підприємствах, установах та організаціях</w:t>
      </w:r>
      <w:r w:rsidRPr="00B94F57">
        <w:rPr>
          <w:lang w:val="uk-UA"/>
        </w:rPr>
        <w:t>, які виявляються в ході перевірок:</w:t>
      </w:r>
    </w:p>
    <w:p w:rsidR="00B96243" w:rsidRPr="00B94F57" w:rsidRDefault="00B96243" w:rsidP="00EC659B">
      <w:pPr>
        <w:ind w:firstLine="540"/>
        <w:jc w:val="both"/>
        <w:rPr>
          <w:lang w:val="uk-UA"/>
        </w:rPr>
      </w:pPr>
      <w:r w:rsidRPr="00B94F57">
        <w:rPr>
          <w:lang w:val="uk-UA"/>
        </w:rPr>
        <w:t>- потребують заміни військово-облікові документи сержантів, солдат запасу;</w:t>
      </w:r>
    </w:p>
    <w:p w:rsidR="00B96243" w:rsidRPr="00B94F57" w:rsidRDefault="00B96243" w:rsidP="00EC659B">
      <w:pPr>
        <w:ind w:firstLine="540"/>
        <w:jc w:val="both"/>
        <w:rPr>
          <w:lang w:val="uk-UA"/>
        </w:rPr>
      </w:pPr>
      <w:r w:rsidRPr="00B94F57">
        <w:rPr>
          <w:lang w:val="uk-UA"/>
        </w:rPr>
        <w:t>-  потребують уточнення деякі плануючи документи в/о;</w:t>
      </w:r>
    </w:p>
    <w:p w:rsidR="00B96243" w:rsidRPr="00B94F57" w:rsidRDefault="00B96243" w:rsidP="00EC659B">
      <w:pPr>
        <w:ind w:firstLine="540"/>
        <w:jc w:val="both"/>
        <w:rPr>
          <w:lang w:val="uk-UA"/>
        </w:rPr>
      </w:pPr>
      <w:r w:rsidRPr="00B94F57">
        <w:rPr>
          <w:lang w:val="uk-UA"/>
        </w:rPr>
        <w:t>-  низький рівень знань законів.</w:t>
      </w:r>
    </w:p>
    <w:p w:rsidR="00B96243" w:rsidRPr="00B94F57" w:rsidRDefault="00B96243" w:rsidP="00EC659B">
      <w:pPr>
        <w:ind w:firstLine="540"/>
        <w:jc w:val="both"/>
        <w:rPr>
          <w:lang w:val="uk-UA"/>
        </w:rPr>
      </w:pPr>
      <w:r w:rsidRPr="00B94F57">
        <w:rPr>
          <w:lang w:val="uk-UA"/>
        </w:rPr>
        <w:t xml:space="preserve">Рекомендувати організувати складання поіменних списків  військовозобов’язаних які переміщуються у зв’язку з евакуацією на території Слов’янської міської військової адміністрації.   </w:t>
      </w:r>
    </w:p>
    <w:p w:rsidR="00B96243" w:rsidRPr="00B94F57" w:rsidRDefault="00B96243" w:rsidP="00EC659B">
      <w:pPr>
        <w:ind w:firstLine="540"/>
        <w:jc w:val="both"/>
        <w:rPr>
          <w:lang w:val="uk-UA"/>
        </w:rPr>
      </w:pPr>
      <w:r w:rsidRPr="00B94F57">
        <w:rPr>
          <w:lang w:val="uk-UA"/>
        </w:rPr>
        <w:t>Вважати рішення Слов’янської міської військово-цивільної адміністрації</w:t>
      </w:r>
      <w:r w:rsidRPr="00B94F57">
        <w:rPr>
          <w:spacing w:val="-4"/>
          <w:lang w:val="uk-UA"/>
        </w:rPr>
        <w:t xml:space="preserve"> № 23 від 07.02.2022 року «Про стан військового обліку на території Слов’янської міської військово-цивільної адміністрації у 2021 році та завдання щодо його поліпшення у 2022 році»</w:t>
      </w:r>
      <w:r w:rsidRPr="00B94F57">
        <w:rPr>
          <w:lang w:val="uk-UA"/>
        </w:rPr>
        <w:t>, таким що виконано та зняти з контролю.</w:t>
      </w:r>
    </w:p>
    <w:p w:rsidR="00B96243" w:rsidRDefault="00B96243" w:rsidP="00EC659B">
      <w:pPr>
        <w:ind w:left="540"/>
        <w:jc w:val="both"/>
        <w:rPr>
          <w:lang w:val="uk-UA"/>
        </w:rPr>
      </w:pPr>
    </w:p>
    <w:p w:rsidR="00B96243" w:rsidRPr="00B94F57" w:rsidRDefault="00B96243" w:rsidP="00EC659B">
      <w:pPr>
        <w:ind w:left="540"/>
        <w:jc w:val="both"/>
        <w:rPr>
          <w:lang w:val="uk-UA"/>
        </w:rPr>
      </w:pPr>
    </w:p>
    <w:p w:rsidR="00B96243" w:rsidRPr="00B94F57" w:rsidRDefault="00B96243" w:rsidP="00EC659B">
      <w:pPr>
        <w:ind w:left="540"/>
        <w:jc w:val="both"/>
        <w:rPr>
          <w:lang w:val="uk-UA"/>
        </w:rPr>
      </w:pPr>
    </w:p>
    <w:p w:rsidR="00B96243" w:rsidRDefault="00B96243" w:rsidP="00EC659B">
      <w:pPr>
        <w:jc w:val="both"/>
        <w:rPr>
          <w:lang w:val="uk-UA"/>
        </w:rPr>
      </w:pPr>
      <w:r w:rsidRPr="00B94F57">
        <w:rPr>
          <w:lang w:val="uk-UA"/>
        </w:rPr>
        <w:t>Начальник першого відділу Краматорського</w:t>
      </w:r>
    </w:p>
    <w:p w:rsidR="00B96243" w:rsidRDefault="00B96243" w:rsidP="00EC659B">
      <w:pPr>
        <w:jc w:val="both"/>
        <w:rPr>
          <w:lang w:val="uk-UA"/>
        </w:rPr>
      </w:pPr>
      <w:r w:rsidRPr="00B94F57">
        <w:rPr>
          <w:lang w:val="uk-UA"/>
        </w:rPr>
        <w:t xml:space="preserve">районного територіального центру </w:t>
      </w:r>
    </w:p>
    <w:p w:rsidR="00B96243" w:rsidRPr="00B94F57" w:rsidRDefault="00B96243" w:rsidP="00EC659B">
      <w:pPr>
        <w:jc w:val="both"/>
        <w:rPr>
          <w:lang w:val="uk-UA"/>
        </w:rPr>
      </w:pPr>
      <w:r w:rsidRPr="00B94F57">
        <w:rPr>
          <w:lang w:val="uk-UA"/>
        </w:rPr>
        <w:t xml:space="preserve">комплектування та соціальної підтримки </w:t>
      </w:r>
    </w:p>
    <w:p w:rsidR="00B96243" w:rsidRPr="00B94F57" w:rsidRDefault="00B96243" w:rsidP="00EC659B">
      <w:pPr>
        <w:jc w:val="both"/>
        <w:rPr>
          <w:lang w:val="uk-UA"/>
        </w:rPr>
      </w:pPr>
      <w:r w:rsidRPr="00B94F57">
        <w:rPr>
          <w:lang w:val="uk-UA"/>
        </w:rPr>
        <w:t>підполковник</w:t>
      </w:r>
      <w:r w:rsidRPr="00B94F57">
        <w:rPr>
          <w:lang w:val="uk-UA"/>
        </w:rPr>
        <w:tab/>
      </w:r>
      <w:r w:rsidRPr="00B94F57">
        <w:rPr>
          <w:lang w:val="uk-UA"/>
        </w:rPr>
        <w:tab/>
        <w:t xml:space="preserve">                                                       </w:t>
      </w:r>
      <w:r>
        <w:rPr>
          <w:lang w:val="uk-UA"/>
        </w:rPr>
        <w:t xml:space="preserve">                        </w:t>
      </w:r>
      <w:r w:rsidRPr="00B94F57">
        <w:rPr>
          <w:lang w:val="uk-UA"/>
        </w:rPr>
        <w:t xml:space="preserve">       Вадим</w:t>
      </w:r>
      <w:r>
        <w:rPr>
          <w:lang w:val="uk-UA"/>
        </w:rPr>
        <w:t xml:space="preserve"> </w:t>
      </w:r>
      <w:r w:rsidRPr="00B94F57">
        <w:rPr>
          <w:lang w:val="uk-UA"/>
        </w:rPr>
        <w:t xml:space="preserve">ІЛЬЄНКО </w:t>
      </w:r>
    </w:p>
    <w:p w:rsidR="00B96243" w:rsidRDefault="00B96243">
      <w:pPr>
        <w:rPr>
          <w:lang w:val="uk-UA"/>
        </w:rPr>
        <w:sectPr w:rsidR="00B96243" w:rsidSect="004923E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96243" w:rsidRPr="0062229F" w:rsidRDefault="00B96243" w:rsidP="00F2470F">
      <w:pPr>
        <w:suppressAutoHyphens/>
        <w:rPr>
          <w:lang w:val="uk-UA" w:eastAsia="zh-CN"/>
        </w:rPr>
      </w:pPr>
    </w:p>
    <w:p w:rsidR="00B96243" w:rsidRPr="00E749E8" w:rsidRDefault="00B96243" w:rsidP="00F2470F">
      <w:pPr>
        <w:tabs>
          <w:tab w:val="left" w:pos="993"/>
        </w:tabs>
        <w:ind w:left="5670"/>
        <w:rPr>
          <w:lang w:val="uk-UA"/>
        </w:rPr>
      </w:pPr>
      <w:r w:rsidRPr="00E749E8">
        <w:rPr>
          <w:lang w:val="uk-UA"/>
        </w:rPr>
        <w:t>ЗАТВЕРДЖЕНО</w:t>
      </w:r>
    </w:p>
    <w:p w:rsidR="00B96243" w:rsidRPr="0062229F" w:rsidRDefault="00B96243" w:rsidP="00F2470F">
      <w:pPr>
        <w:tabs>
          <w:tab w:val="left" w:pos="993"/>
        </w:tabs>
        <w:ind w:left="5670"/>
        <w:rPr>
          <w:lang w:val="uk-UA"/>
        </w:rPr>
      </w:pPr>
      <w:r w:rsidRPr="0062229F">
        <w:rPr>
          <w:lang w:val="uk-UA"/>
        </w:rPr>
        <w:t xml:space="preserve">Розпорядження начальника </w:t>
      </w:r>
    </w:p>
    <w:p w:rsidR="00B96243" w:rsidRPr="0062229F" w:rsidRDefault="00B96243" w:rsidP="00F2470F">
      <w:pPr>
        <w:ind w:left="5670"/>
        <w:rPr>
          <w:lang w:val="uk-UA"/>
        </w:rPr>
      </w:pPr>
      <w:r w:rsidRPr="0062229F">
        <w:rPr>
          <w:lang w:val="uk-UA"/>
        </w:rPr>
        <w:t xml:space="preserve">Слов’янської міської військової адміністрації </w:t>
      </w:r>
    </w:p>
    <w:p w:rsidR="00B96243" w:rsidRPr="0062229F" w:rsidRDefault="00B96243" w:rsidP="00F2470F">
      <w:pPr>
        <w:ind w:left="5670"/>
        <w:rPr>
          <w:lang w:val="uk-UA"/>
        </w:rPr>
      </w:pPr>
      <w:r w:rsidRPr="00F2470F">
        <w:rPr>
          <w:lang w:val="uk-UA"/>
        </w:rPr>
        <w:t>25.01.2023</w:t>
      </w:r>
      <w:r w:rsidRPr="0062229F">
        <w:rPr>
          <w:lang w:val="uk-UA"/>
        </w:rPr>
        <w:t xml:space="preserve">  № </w:t>
      </w:r>
      <w:r>
        <w:rPr>
          <w:lang w:val="uk-UA"/>
        </w:rPr>
        <w:t>49</w:t>
      </w:r>
    </w:p>
    <w:p w:rsidR="00B96243" w:rsidRPr="0062229F" w:rsidRDefault="00B96243" w:rsidP="00F2470F">
      <w:pPr>
        <w:overflowPunct w:val="0"/>
        <w:autoSpaceDE w:val="0"/>
        <w:autoSpaceDN w:val="0"/>
        <w:adjustRightInd w:val="0"/>
        <w:textAlignment w:val="baseline"/>
        <w:rPr>
          <w:lang w:val="uk-UA"/>
        </w:rPr>
      </w:pPr>
    </w:p>
    <w:p w:rsidR="00B96243" w:rsidRPr="0062229F" w:rsidRDefault="00B96243" w:rsidP="00F2470F">
      <w:pPr>
        <w:suppressAutoHyphens/>
        <w:rPr>
          <w:lang w:val="uk-UA" w:eastAsia="zh-CN"/>
        </w:rPr>
      </w:pPr>
    </w:p>
    <w:p w:rsidR="00B96243" w:rsidRPr="0062229F" w:rsidRDefault="00B96243" w:rsidP="00F2470F">
      <w:pPr>
        <w:suppressAutoHyphens/>
        <w:rPr>
          <w:lang w:val="uk-UA" w:eastAsia="zh-CN"/>
        </w:rPr>
      </w:pPr>
    </w:p>
    <w:p w:rsidR="00B96243" w:rsidRPr="00896E06" w:rsidRDefault="00B96243" w:rsidP="00F2470F">
      <w:pPr>
        <w:widowControl w:val="0"/>
        <w:jc w:val="center"/>
        <w:outlineLvl w:val="0"/>
        <w:rPr>
          <w:b/>
          <w:bCs/>
          <w:lang w:val="uk-UA"/>
        </w:rPr>
      </w:pPr>
    </w:p>
    <w:p w:rsidR="00B96243" w:rsidRPr="00896E06" w:rsidRDefault="00B96243" w:rsidP="00F2470F">
      <w:pPr>
        <w:widowControl w:val="0"/>
        <w:jc w:val="center"/>
        <w:outlineLvl w:val="0"/>
        <w:rPr>
          <w:b/>
          <w:bCs/>
          <w:lang w:val="uk-UA"/>
        </w:rPr>
      </w:pPr>
      <w:r w:rsidRPr="00896E06">
        <w:rPr>
          <w:b/>
          <w:bCs/>
          <w:lang w:val="uk-UA"/>
        </w:rPr>
        <w:t>План</w:t>
      </w:r>
    </w:p>
    <w:p w:rsidR="00B96243" w:rsidRPr="00896E06" w:rsidRDefault="00B96243" w:rsidP="00F2470F">
      <w:pPr>
        <w:widowControl w:val="0"/>
        <w:jc w:val="center"/>
        <w:outlineLvl w:val="0"/>
        <w:rPr>
          <w:b/>
          <w:bCs/>
          <w:lang w:val="uk-UA"/>
        </w:rPr>
      </w:pPr>
      <w:r w:rsidRPr="00896E06">
        <w:rPr>
          <w:b/>
          <w:bCs/>
          <w:lang w:val="uk-UA"/>
        </w:rPr>
        <w:t>звіряння облікових карток військовозобов’язаних, послужних карток офіцерів запасу з даними особистих карток форми П-2 (П-2ДС) військовозобов’язаних і призовників на підприємствах, в організаціях, установах та навчальних закладах Слов'янської міської територіальної громади Краматорського району Донецької області на 2023 рік</w:t>
      </w:r>
    </w:p>
    <w:p w:rsidR="00B96243" w:rsidRPr="0062229F" w:rsidRDefault="00B96243" w:rsidP="00F2470F">
      <w:pPr>
        <w:widowControl w:val="0"/>
        <w:jc w:val="center"/>
        <w:rPr>
          <w:b/>
          <w:bCs/>
          <w:lang w:val="uk-UA"/>
        </w:rPr>
      </w:pPr>
    </w:p>
    <w:p w:rsidR="00B96243" w:rsidRPr="0062229F" w:rsidRDefault="00B96243" w:rsidP="00F2470F">
      <w:pPr>
        <w:widowControl w:val="0"/>
        <w:jc w:val="center"/>
        <w:rPr>
          <w:b/>
          <w:bCs/>
        </w:rPr>
      </w:pPr>
      <w:r w:rsidRPr="0062229F">
        <w:rPr>
          <w:b/>
          <w:bCs/>
        </w:rPr>
        <w:t>А. У виконавчих комітетах міських , сільських та селищних рад</w:t>
      </w:r>
    </w:p>
    <w:tbl>
      <w:tblPr>
        <w:tblpPr w:leftFromText="180" w:rightFromText="180" w:vertAnchor="text" w:horzAnchor="margin" w:tblpXSpec="center" w:tblpY="176"/>
        <w:tblOverlap w:val="never"/>
        <w:tblW w:w="102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1930"/>
        <w:gridCol w:w="422"/>
        <w:gridCol w:w="403"/>
        <w:gridCol w:w="413"/>
        <w:gridCol w:w="408"/>
        <w:gridCol w:w="408"/>
        <w:gridCol w:w="408"/>
        <w:gridCol w:w="413"/>
        <w:gridCol w:w="413"/>
        <w:gridCol w:w="408"/>
        <w:gridCol w:w="408"/>
        <w:gridCol w:w="413"/>
        <w:gridCol w:w="413"/>
        <w:gridCol w:w="547"/>
        <w:gridCol w:w="734"/>
        <w:gridCol w:w="360"/>
        <w:gridCol w:w="403"/>
        <w:gridCol w:w="842"/>
      </w:tblGrid>
      <w:tr w:rsidR="00B96243" w:rsidRPr="00760A99" w:rsidTr="00ED4C13">
        <w:trPr>
          <w:trHeight w:hRule="exact" w:val="384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№</w:t>
            </w:r>
          </w:p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з/п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Найменування виконавчих комітетів міських, сільських та селищної рад</w:t>
            </w:r>
          </w:p>
        </w:tc>
        <w:tc>
          <w:tcPr>
            <w:tcW w:w="4930" w:type="dxa"/>
            <w:gridSpan w:val="1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 xml:space="preserve">Планові дати </w:t>
            </w:r>
            <w:r w:rsidRPr="0062229F">
              <w:rPr>
                <w:sz w:val="15"/>
                <w:szCs w:val="15"/>
                <w:lang w:val="uk-UA"/>
              </w:rPr>
              <w:t>звіряння</w:t>
            </w:r>
            <w:r w:rsidRPr="0062229F">
              <w:rPr>
                <w:sz w:val="15"/>
                <w:szCs w:val="15"/>
              </w:rPr>
              <w:t xml:space="preserve"> на 202</w:t>
            </w:r>
            <w:r w:rsidRPr="0062229F">
              <w:rPr>
                <w:sz w:val="15"/>
                <w:szCs w:val="15"/>
                <w:lang w:val="uk-UA"/>
              </w:rPr>
              <w:t>3</w:t>
            </w:r>
            <w:r w:rsidRPr="0062229F">
              <w:rPr>
                <w:sz w:val="15"/>
                <w:szCs w:val="15"/>
              </w:rPr>
              <w:t xml:space="preserve"> рік</w:t>
            </w:r>
          </w:p>
        </w:tc>
        <w:tc>
          <w:tcPr>
            <w:tcW w:w="204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</w:rPr>
              <w:t xml:space="preserve">Результати </w:t>
            </w:r>
            <w:r w:rsidRPr="0062229F">
              <w:rPr>
                <w:sz w:val="15"/>
                <w:szCs w:val="15"/>
                <w:lang w:val="uk-UA"/>
              </w:rPr>
              <w:t>звіряння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96243" w:rsidRPr="0062229F" w:rsidRDefault="00B96243" w:rsidP="00ED4C13">
            <w:pPr>
              <w:rPr>
                <w:sz w:val="10"/>
                <w:szCs w:val="10"/>
              </w:rPr>
            </w:pPr>
          </w:p>
        </w:tc>
      </w:tr>
      <w:tr w:rsidR="00B96243" w:rsidRPr="00760A99" w:rsidTr="00ED4C13">
        <w:trPr>
          <w:trHeight w:hRule="exact" w:val="1037"/>
        </w:trPr>
        <w:tc>
          <w:tcPr>
            <w:tcW w:w="4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20"/>
                <w:szCs w:val="20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20"/>
                <w:szCs w:val="2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2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січень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0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лютий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2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березень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0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квітень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0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травень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2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червень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2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липень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0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серпень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2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вересень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2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жовтень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2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листопад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0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грудень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80" w:line="322" w:lineRule="auto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кількість в/зоб. офіцерів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80" w:line="254" w:lineRule="auto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кількість в/зоб. сержантів і солдатів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line="257" w:lineRule="auto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кількість в/зоб. жінок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кількість</w:t>
            </w:r>
          </w:p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призовників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Відмітка про виконання</w:t>
            </w:r>
          </w:p>
        </w:tc>
      </w:tr>
      <w:tr w:rsidR="00B96243" w:rsidRPr="00760A99" w:rsidTr="00ED4C13">
        <w:trPr>
          <w:trHeight w:hRule="exact" w:val="36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1.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Слов’</w:t>
            </w:r>
            <w:r w:rsidRPr="0062229F">
              <w:rPr>
                <w:sz w:val="15"/>
                <w:szCs w:val="15"/>
                <w:lang w:val="en-US"/>
              </w:rPr>
              <w:t>янська</w:t>
            </w:r>
            <w:r w:rsidRPr="0062229F">
              <w:rPr>
                <w:sz w:val="15"/>
                <w:szCs w:val="15"/>
                <w:lang w:val="uk-UA"/>
              </w:rPr>
              <w:t xml:space="preserve"> міська військова адміністрація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0"/>
                <w:szCs w:val="10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6"/>
                <w:szCs w:val="16"/>
              </w:rPr>
            </w:pPr>
            <w:r w:rsidRPr="0062229F">
              <w:rPr>
                <w:sz w:val="16"/>
                <w:szCs w:val="16"/>
                <w:lang w:val="uk-UA"/>
              </w:rPr>
              <w:t>02-04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0"/>
                <w:szCs w:val="1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0"/>
                <w:szCs w:val="10"/>
              </w:rPr>
            </w:pPr>
          </w:p>
        </w:tc>
      </w:tr>
    </w:tbl>
    <w:p w:rsidR="00B96243" w:rsidRPr="0062229F" w:rsidRDefault="00B96243" w:rsidP="00F2470F">
      <w:pPr>
        <w:suppressAutoHyphens/>
        <w:rPr>
          <w:lang w:val="uk-UA" w:eastAsia="zh-CN"/>
        </w:rPr>
      </w:pPr>
    </w:p>
    <w:p w:rsidR="00B96243" w:rsidRPr="0062229F" w:rsidRDefault="00B96243" w:rsidP="00F2470F">
      <w:pPr>
        <w:widowControl w:val="0"/>
        <w:jc w:val="center"/>
        <w:rPr>
          <w:b/>
          <w:bCs/>
          <w:lang w:val="uk-UA"/>
        </w:rPr>
      </w:pPr>
      <w:r w:rsidRPr="0062229F">
        <w:rPr>
          <w:b/>
          <w:bCs/>
        </w:rPr>
        <w:t>Б. На підприємствах, в установах та організаціях</w:t>
      </w:r>
    </w:p>
    <w:p w:rsidR="00B96243" w:rsidRPr="0062229F" w:rsidRDefault="00B96243" w:rsidP="00F2470F">
      <w:pPr>
        <w:widowControl w:val="0"/>
        <w:jc w:val="center"/>
        <w:rPr>
          <w:b/>
          <w:bCs/>
          <w:lang w:val="uk-UA"/>
        </w:rPr>
      </w:pPr>
    </w:p>
    <w:tbl>
      <w:tblPr>
        <w:tblpPr w:leftFromText="180" w:rightFromText="180" w:vertAnchor="text" w:horzAnchor="margin" w:tblpXSpec="center" w:tblpY="26"/>
        <w:tblOverlap w:val="never"/>
        <w:tblW w:w="102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0"/>
        <w:gridCol w:w="1950"/>
        <w:gridCol w:w="417"/>
        <w:gridCol w:w="422"/>
        <w:gridCol w:w="412"/>
        <w:gridCol w:w="412"/>
        <w:gridCol w:w="417"/>
        <w:gridCol w:w="412"/>
        <w:gridCol w:w="412"/>
        <w:gridCol w:w="417"/>
        <w:gridCol w:w="412"/>
        <w:gridCol w:w="417"/>
        <w:gridCol w:w="417"/>
        <w:gridCol w:w="409"/>
        <w:gridCol w:w="749"/>
        <w:gridCol w:w="555"/>
        <w:gridCol w:w="359"/>
        <w:gridCol w:w="407"/>
        <w:gridCol w:w="740"/>
      </w:tblGrid>
      <w:tr w:rsidR="00B96243" w:rsidRPr="00760A99" w:rsidTr="00ED4C13">
        <w:trPr>
          <w:trHeight w:hRule="exact" w:val="341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1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Найменування підприємств, установ та організацій</w:t>
            </w:r>
          </w:p>
        </w:tc>
        <w:tc>
          <w:tcPr>
            <w:tcW w:w="4976" w:type="dxa"/>
            <w:gridSpan w:val="1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 xml:space="preserve">Планові дати </w:t>
            </w:r>
            <w:r w:rsidRPr="0062229F">
              <w:rPr>
                <w:sz w:val="15"/>
                <w:szCs w:val="15"/>
                <w:lang w:val="uk-UA"/>
              </w:rPr>
              <w:t>звіряння</w:t>
            </w:r>
            <w:r w:rsidRPr="0062229F">
              <w:rPr>
                <w:sz w:val="15"/>
                <w:szCs w:val="15"/>
              </w:rPr>
              <w:t xml:space="preserve"> на 202</w:t>
            </w:r>
            <w:r w:rsidRPr="0062229F">
              <w:rPr>
                <w:sz w:val="15"/>
                <w:szCs w:val="15"/>
                <w:lang w:val="uk-UA"/>
              </w:rPr>
              <w:t>3</w:t>
            </w:r>
            <w:r w:rsidRPr="0062229F">
              <w:rPr>
                <w:sz w:val="15"/>
                <w:szCs w:val="15"/>
              </w:rPr>
              <w:t xml:space="preserve"> рік</w:t>
            </w:r>
          </w:p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</w:rPr>
              <w:t xml:space="preserve">Результати </w:t>
            </w:r>
            <w:r w:rsidRPr="0062229F">
              <w:rPr>
                <w:sz w:val="15"/>
                <w:szCs w:val="15"/>
                <w:lang w:val="uk-UA"/>
              </w:rPr>
              <w:t>звіряння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96243" w:rsidRPr="0062229F" w:rsidRDefault="00B96243" w:rsidP="00ED4C13">
            <w:pPr>
              <w:rPr>
                <w:sz w:val="10"/>
                <w:szCs w:val="10"/>
              </w:rPr>
            </w:pPr>
          </w:p>
        </w:tc>
      </w:tr>
      <w:tr w:rsidR="00B96243" w:rsidRPr="00760A99" w:rsidTr="00ED4C13">
        <w:trPr>
          <w:trHeight w:hRule="exact" w:val="946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20"/>
                <w:szCs w:val="20"/>
              </w:rPr>
            </w:pPr>
          </w:p>
        </w:tc>
        <w:tc>
          <w:tcPr>
            <w:tcW w:w="19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2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січень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2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лютий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0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березень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0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квітень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0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травень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0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червень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0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липень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0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серпень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2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вересень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2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жовтень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0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листопад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0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грудень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10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кількість в/зоб. офіцерів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before="80" w:line="254" w:lineRule="auto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кількість в/зоб. сержантів і солдатів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spacing w:line="254" w:lineRule="auto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кількість в/зоб. жінок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кількість</w:t>
            </w:r>
          </w:p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призовників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Відмітка про виконання</w:t>
            </w:r>
          </w:p>
        </w:tc>
      </w:tr>
      <w:tr w:rsidR="00B96243" w:rsidRPr="00760A99" w:rsidTr="00ED4C13">
        <w:trPr>
          <w:trHeight w:hRule="exact" w:val="5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1.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КП «Слов’</w:t>
            </w:r>
            <w:r w:rsidRPr="0062229F">
              <w:rPr>
                <w:sz w:val="15"/>
                <w:szCs w:val="15"/>
                <w:lang w:val="en-US"/>
              </w:rPr>
              <w:t>янське тролейбусне управління”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05-06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53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</w:rPr>
              <w:t>2.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Квартирно-експлуатаційний відділ міста Луганськ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30-31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634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  <w:lang w:val="uk-UA"/>
              </w:rPr>
              <w:t>3</w:t>
            </w:r>
            <w:r w:rsidRPr="0062229F">
              <w:rPr>
                <w:sz w:val="15"/>
                <w:szCs w:val="15"/>
              </w:rPr>
              <w:t>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Комунальне підприємство міської ради «Міськводоканал»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09-12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54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  <w:lang w:val="uk-UA"/>
              </w:rPr>
              <w:t>4</w:t>
            </w:r>
            <w:r w:rsidRPr="0062229F">
              <w:rPr>
                <w:sz w:val="15"/>
                <w:szCs w:val="15"/>
              </w:rPr>
              <w:t>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Сіверсько-Донецьке басейнове управління водних ресурсів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13-17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71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  <w:lang w:val="uk-UA"/>
              </w:rPr>
              <w:t>5</w:t>
            </w:r>
            <w:r w:rsidRPr="0062229F">
              <w:rPr>
                <w:sz w:val="15"/>
                <w:szCs w:val="15"/>
              </w:rPr>
              <w:t>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Слов’</w:t>
            </w:r>
            <w:r w:rsidRPr="0062229F">
              <w:rPr>
                <w:sz w:val="15"/>
                <w:szCs w:val="15"/>
              </w:rPr>
              <w:t xml:space="preserve">янське управління по газопостачанню та газифікації ПАТ </w:t>
            </w:r>
            <w:r w:rsidRPr="0062229F">
              <w:rPr>
                <w:sz w:val="15"/>
                <w:szCs w:val="15"/>
                <w:lang w:val="uk-UA"/>
              </w:rPr>
              <w:t>«Донецькоблгаз»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18-20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105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</w:rPr>
            </w:pPr>
            <w:r w:rsidRPr="0062229F">
              <w:rPr>
                <w:sz w:val="15"/>
                <w:szCs w:val="15"/>
                <w:lang w:val="uk-UA"/>
              </w:rPr>
              <w:t>6</w:t>
            </w:r>
            <w:r w:rsidRPr="0062229F">
              <w:rPr>
                <w:sz w:val="15"/>
                <w:szCs w:val="15"/>
              </w:rPr>
              <w:t>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ПАТ «Укрзалізниця» Регіональна філія «Донецька залізниця» структурний підрозділ «Станція Краматорська» військове облікове бюро ст..Слов’</w:t>
            </w:r>
            <w:r w:rsidRPr="0062229F">
              <w:rPr>
                <w:sz w:val="15"/>
                <w:szCs w:val="15"/>
              </w:rPr>
              <w:t>янськ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09-28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509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7.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Відділ освіти Слов’янської міської ради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color w:val="FF0000"/>
                <w:sz w:val="16"/>
                <w:szCs w:val="16"/>
                <w:lang w:val="uk-U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23-27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53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8.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КНП «Обласна дитяча лікарня м.Слов’</w:t>
            </w:r>
            <w:r w:rsidRPr="0062229F">
              <w:rPr>
                <w:sz w:val="15"/>
                <w:szCs w:val="15"/>
              </w:rPr>
              <w:t>янськ</w:t>
            </w:r>
            <w:r w:rsidRPr="0062229F">
              <w:rPr>
                <w:sz w:val="15"/>
                <w:szCs w:val="15"/>
                <w:lang w:val="uk-UA"/>
              </w:rPr>
              <w:t>»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01-08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53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9.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КЛПЗ «Стоматологічна поліклініка»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06-08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53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10.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ДВНЗ «Донбаський державний педагогічний університет»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09-14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68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en-US"/>
              </w:rPr>
              <w:t>1</w:t>
            </w:r>
            <w:r w:rsidRPr="0062229F">
              <w:rPr>
                <w:sz w:val="15"/>
                <w:szCs w:val="15"/>
                <w:lang w:val="uk-UA"/>
              </w:rPr>
              <w:t>1.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243" w:rsidRPr="0062229F" w:rsidRDefault="00B96243" w:rsidP="00ED4C13">
            <w:pPr>
              <w:rPr>
                <w:sz w:val="16"/>
                <w:szCs w:val="16"/>
              </w:rPr>
            </w:pPr>
            <w:r w:rsidRPr="0062229F">
              <w:rPr>
                <w:sz w:val="16"/>
                <w:szCs w:val="16"/>
              </w:rPr>
              <w:t xml:space="preserve">  </w:t>
            </w:r>
            <w:r w:rsidRPr="0062229F">
              <w:rPr>
                <w:sz w:val="16"/>
                <w:szCs w:val="16"/>
                <w:lang w:val="uk-UA"/>
              </w:rPr>
              <w:t>КЛПУ "Обласна психіатрична лікарня м. Слов’янська"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15-17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53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12.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243" w:rsidRPr="0062229F" w:rsidRDefault="00B96243" w:rsidP="00ED4C13">
            <w:pPr>
              <w:rPr>
                <w:sz w:val="16"/>
                <w:szCs w:val="16"/>
              </w:rPr>
            </w:pPr>
            <w:r w:rsidRPr="0062229F">
              <w:rPr>
                <w:sz w:val="16"/>
                <w:szCs w:val="16"/>
              </w:rPr>
              <w:t xml:space="preserve">   ТОВ «Слов’янський комбінат м’ясопродуктів»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20-22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53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13.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243" w:rsidRPr="0062229F" w:rsidRDefault="00B96243" w:rsidP="00ED4C13">
            <w:pPr>
              <w:rPr>
                <w:sz w:val="16"/>
                <w:szCs w:val="16"/>
              </w:rPr>
            </w:pPr>
            <w:r w:rsidRPr="0062229F">
              <w:rPr>
                <w:sz w:val="16"/>
                <w:szCs w:val="16"/>
              </w:rPr>
              <w:t xml:space="preserve"> ДП «Слов’янський лісгосп»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01-07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94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14.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243" w:rsidRPr="0062229F" w:rsidRDefault="00B96243" w:rsidP="00ED4C13">
            <w:pPr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СШМД м.Слов’янськ ВСП КНП «Обласний центр екстреної медичної допомоги та медицини катастроф»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01-15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  <w:lang w:val="uk-UA"/>
              </w:rPr>
            </w:pPr>
          </w:p>
        </w:tc>
      </w:tr>
      <w:tr w:rsidR="00B96243" w:rsidRPr="00760A99" w:rsidTr="00ED4C13">
        <w:trPr>
          <w:trHeight w:hRule="exact" w:val="42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15.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243" w:rsidRPr="0062229F" w:rsidRDefault="00B96243" w:rsidP="00ED4C13">
            <w:pPr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Слов’янський енергобудівний технікум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22-26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53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16.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243" w:rsidRPr="0062229F" w:rsidRDefault="00B96243" w:rsidP="00ED4C13">
            <w:pPr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</w:rPr>
              <w:t xml:space="preserve">   </w:t>
            </w:r>
            <w:r w:rsidRPr="0062229F">
              <w:rPr>
                <w:sz w:val="16"/>
                <w:szCs w:val="16"/>
                <w:lang w:val="uk-UA"/>
              </w:rPr>
              <w:t>Донецький окружний адміністративний суд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27-28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31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17.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243" w:rsidRPr="0062229F" w:rsidRDefault="00B96243" w:rsidP="00ED4C13">
            <w:pPr>
              <w:rPr>
                <w:sz w:val="16"/>
                <w:szCs w:val="16"/>
              </w:rPr>
            </w:pPr>
            <w:r w:rsidRPr="0062229F">
              <w:rPr>
                <w:sz w:val="16"/>
                <w:szCs w:val="16"/>
              </w:rPr>
              <w:t xml:space="preserve"> </w:t>
            </w:r>
            <w:r w:rsidRPr="0062229F">
              <w:rPr>
                <w:sz w:val="16"/>
                <w:szCs w:val="16"/>
                <w:lang w:val="uk-UA"/>
              </w:rPr>
              <w:t>ПАТ</w:t>
            </w:r>
            <w:r w:rsidRPr="0062229F">
              <w:rPr>
                <w:sz w:val="16"/>
                <w:szCs w:val="16"/>
              </w:rPr>
              <w:t xml:space="preserve"> «Зевс Кераміка» 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18-21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335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18.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243" w:rsidRPr="0062229F" w:rsidRDefault="00B96243" w:rsidP="00ED4C13">
            <w:pPr>
              <w:rPr>
                <w:sz w:val="16"/>
                <w:szCs w:val="16"/>
              </w:rPr>
            </w:pPr>
            <w:r w:rsidRPr="0062229F">
              <w:rPr>
                <w:sz w:val="16"/>
                <w:szCs w:val="16"/>
              </w:rPr>
              <w:t xml:space="preserve"> ПрАТ «Бетонмаш»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20-24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365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19.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243" w:rsidRPr="0062229F" w:rsidRDefault="00B96243" w:rsidP="00ED4C13">
            <w:pPr>
              <w:rPr>
                <w:sz w:val="16"/>
                <w:szCs w:val="16"/>
              </w:rPr>
            </w:pPr>
            <w:r w:rsidRPr="0062229F">
              <w:rPr>
                <w:sz w:val="16"/>
                <w:szCs w:val="16"/>
              </w:rPr>
              <w:t xml:space="preserve"> СБ «ТИТАН»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27-29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4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20.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243" w:rsidRPr="0062229F" w:rsidRDefault="00B96243" w:rsidP="00ED4C13">
            <w:pPr>
              <w:rPr>
                <w:sz w:val="16"/>
                <w:szCs w:val="16"/>
              </w:rPr>
            </w:pPr>
            <w:r w:rsidRPr="0062229F">
              <w:rPr>
                <w:sz w:val="16"/>
                <w:szCs w:val="16"/>
              </w:rPr>
              <w:t xml:space="preserve"> ТОВ «Руссоль- Україна»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27-30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30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21.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243" w:rsidRPr="0062229F" w:rsidRDefault="00B96243" w:rsidP="00ED4C13">
            <w:pPr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ПАТ «Донрибкомбінат»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13-17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</w:tr>
      <w:tr w:rsidR="00B96243" w:rsidRPr="00760A99" w:rsidTr="00ED4C13">
        <w:trPr>
          <w:trHeight w:hRule="exact" w:val="71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5"/>
                <w:szCs w:val="15"/>
                <w:lang w:val="uk-UA"/>
              </w:rPr>
            </w:pPr>
            <w:r w:rsidRPr="0062229F">
              <w:rPr>
                <w:sz w:val="15"/>
                <w:szCs w:val="15"/>
                <w:lang w:val="uk-UA"/>
              </w:rPr>
              <w:t>22.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243" w:rsidRPr="0062229F" w:rsidRDefault="00B96243" w:rsidP="00ED4C13">
            <w:pPr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Управління державного агенства меліорації та рибного господарства у Донецькій області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  <w:r w:rsidRPr="0062229F">
              <w:rPr>
                <w:sz w:val="16"/>
                <w:szCs w:val="16"/>
                <w:lang w:val="uk-UA"/>
              </w:rPr>
              <w:t>09-17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2229F" w:rsidRDefault="00B96243" w:rsidP="00ED4C13">
            <w:pPr>
              <w:jc w:val="center"/>
              <w:rPr>
                <w:sz w:val="12"/>
                <w:szCs w:val="12"/>
              </w:rPr>
            </w:pPr>
          </w:p>
        </w:tc>
      </w:tr>
    </w:tbl>
    <w:p w:rsidR="00B96243" w:rsidRPr="0062229F" w:rsidRDefault="00B96243" w:rsidP="00F2470F">
      <w:pPr>
        <w:jc w:val="both"/>
        <w:rPr>
          <w:lang w:val="uk-UA"/>
        </w:rPr>
      </w:pPr>
      <w:r>
        <w:rPr>
          <w:lang w:val="uk-UA"/>
        </w:rPr>
        <w:t xml:space="preserve">      </w:t>
      </w:r>
    </w:p>
    <w:p w:rsidR="00B96243" w:rsidRPr="0062229F" w:rsidRDefault="00B96243" w:rsidP="00F2470F">
      <w:pPr>
        <w:rPr>
          <w:lang w:val="uk-UA"/>
        </w:rPr>
      </w:pPr>
    </w:p>
    <w:p w:rsidR="00B96243" w:rsidRPr="0062229F" w:rsidRDefault="00B96243" w:rsidP="00F2470F">
      <w:pPr>
        <w:rPr>
          <w:lang w:val="uk-UA"/>
        </w:rPr>
      </w:pPr>
    </w:p>
    <w:p w:rsidR="00B96243" w:rsidRDefault="00B96243" w:rsidP="00F2470F">
      <w:pPr>
        <w:suppressAutoHyphens/>
        <w:rPr>
          <w:lang w:val="uk-UA" w:eastAsia="zh-CN"/>
        </w:rPr>
      </w:pPr>
      <w:r w:rsidRPr="0062229F">
        <w:rPr>
          <w:lang w:val="uk-UA" w:eastAsia="zh-CN"/>
        </w:rPr>
        <w:t xml:space="preserve">В.о. начальника відділу з питань цивільного </w:t>
      </w:r>
    </w:p>
    <w:p w:rsidR="00B96243" w:rsidRPr="0062229F" w:rsidRDefault="00B96243" w:rsidP="00F2470F">
      <w:pPr>
        <w:suppressAutoHyphens/>
        <w:rPr>
          <w:lang w:val="uk-UA" w:eastAsia="zh-CN"/>
        </w:rPr>
      </w:pPr>
      <w:r w:rsidRPr="0062229F">
        <w:rPr>
          <w:lang w:val="uk-UA" w:eastAsia="zh-CN"/>
        </w:rPr>
        <w:t>захисту, мобілізаційної  та оборонної роботи                                           Валерій НОВАК</w:t>
      </w:r>
    </w:p>
    <w:p w:rsidR="00B96243" w:rsidRDefault="00B96243" w:rsidP="00F2470F"/>
    <w:p w:rsidR="00B96243" w:rsidRDefault="00B96243">
      <w:pPr>
        <w:rPr>
          <w:lang w:val="uk-UA"/>
        </w:rPr>
        <w:sectPr w:rsidR="00B96243" w:rsidSect="0062229F">
          <w:head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96243" w:rsidRPr="008F5062" w:rsidRDefault="00B96243" w:rsidP="00F2470F">
      <w:pPr>
        <w:tabs>
          <w:tab w:val="left" w:pos="993"/>
        </w:tabs>
        <w:ind w:left="5670"/>
        <w:rPr>
          <w:sz w:val="26"/>
          <w:szCs w:val="26"/>
          <w:lang w:val="uk-UA"/>
        </w:rPr>
      </w:pPr>
    </w:p>
    <w:p w:rsidR="00B96243" w:rsidRPr="008F5062" w:rsidRDefault="00B96243" w:rsidP="00F2470F">
      <w:pPr>
        <w:tabs>
          <w:tab w:val="left" w:pos="993"/>
        </w:tabs>
        <w:ind w:left="5670"/>
        <w:rPr>
          <w:sz w:val="26"/>
          <w:szCs w:val="26"/>
          <w:lang w:val="uk-UA"/>
        </w:rPr>
      </w:pPr>
      <w:r w:rsidRPr="008F5062">
        <w:rPr>
          <w:sz w:val="26"/>
          <w:szCs w:val="26"/>
          <w:lang w:val="uk-UA"/>
        </w:rPr>
        <w:t>ЗАТВЕРДЖЕНО</w:t>
      </w:r>
    </w:p>
    <w:p w:rsidR="00B96243" w:rsidRPr="008F5062" w:rsidRDefault="00B96243" w:rsidP="00F2470F">
      <w:pPr>
        <w:tabs>
          <w:tab w:val="left" w:pos="993"/>
        </w:tabs>
        <w:ind w:left="5670"/>
        <w:rPr>
          <w:sz w:val="26"/>
          <w:szCs w:val="26"/>
          <w:lang w:val="uk-UA"/>
        </w:rPr>
      </w:pPr>
      <w:r w:rsidRPr="008F5062">
        <w:rPr>
          <w:sz w:val="26"/>
          <w:szCs w:val="26"/>
          <w:lang w:val="uk-UA"/>
        </w:rPr>
        <w:t xml:space="preserve">Розпорядження начальника </w:t>
      </w:r>
    </w:p>
    <w:p w:rsidR="00B96243" w:rsidRPr="008F5062" w:rsidRDefault="00B96243" w:rsidP="00F2470F">
      <w:pPr>
        <w:ind w:left="5670"/>
        <w:rPr>
          <w:sz w:val="26"/>
          <w:szCs w:val="26"/>
          <w:lang w:val="uk-UA"/>
        </w:rPr>
      </w:pPr>
      <w:r w:rsidRPr="008F5062">
        <w:rPr>
          <w:sz w:val="26"/>
          <w:szCs w:val="26"/>
          <w:lang w:val="uk-UA"/>
        </w:rPr>
        <w:t xml:space="preserve">Слов’янської міської військової адміністрації </w:t>
      </w:r>
    </w:p>
    <w:p w:rsidR="00B96243" w:rsidRPr="00F2470F" w:rsidRDefault="00B96243" w:rsidP="00F2470F">
      <w:pPr>
        <w:ind w:left="5670"/>
        <w:rPr>
          <w:sz w:val="26"/>
          <w:szCs w:val="26"/>
          <w:lang w:val="uk-UA"/>
        </w:rPr>
      </w:pPr>
      <w:r w:rsidRPr="00F2470F">
        <w:rPr>
          <w:sz w:val="26"/>
          <w:szCs w:val="26"/>
          <w:lang w:val="uk-UA"/>
        </w:rPr>
        <w:t>25.01.2023     № 49</w:t>
      </w:r>
    </w:p>
    <w:p w:rsidR="00B96243" w:rsidRPr="008F5062" w:rsidRDefault="00B96243" w:rsidP="00F2470F">
      <w:pPr>
        <w:suppressAutoHyphens/>
        <w:rPr>
          <w:sz w:val="26"/>
          <w:szCs w:val="26"/>
          <w:lang w:val="uk-UA" w:eastAsia="zh-CN"/>
        </w:rPr>
      </w:pPr>
    </w:p>
    <w:p w:rsidR="00B96243" w:rsidRPr="008F5062" w:rsidRDefault="00B96243" w:rsidP="00F2470F">
      <w:pPr>
        <w:suppressAutoHyphens/>
        <w:rPr>
          <w:sz w:val="26"/>
          <w:szCs w:val="26"/>
          <w:lang w:val="uk-UA" w:eastAsia="zh-CN"/>
        </w:rPr>
      </w:pPr>
    </w:p>
    <w:p w:rsidR="00B96243" w:rsidRPr="008F5062" w:rsidRDefault="00B96243" w:rsidP="00F2470F">
      <w:pPr>
        <w:suppressAutoHyphens/>
        <w:rPr>
          <w:sz w:val="26"/>
          <w:szCs w:val="26"/>
          <w:lang w:val="uk-UA" w:eastAsia="zh-CN"/>
        </w:rPr>
      </w:pPr>
    </w:p>
    <w:p w:rsidR="00B96243" w:rsidRPr="008F5062" w:rsidRDefault="00B96243" w:rsidP="00F2470F">
      <w:pPr>
        <w:suppressAutoHyphens/>
        <w:rPr>
          <w:sz w:val="26"/>
          <w:szCs w:val="26"/>
          <w:lang w:val="uk-UA" w:eastAsia="zh-CN"/>
        </w:rPr>
      </w:pPr>
    </w:p>
    <w:p w:rsidR="00B96243" w:rsidRPr="008F5062" w:rsidRDefault="00B96243" w:rsidP="00F2470F">
      <w:pPr>
        <w:jc w:val="center"/>
        <w:rPr>
          <w:sz w:val="26"/>
          <w:szCs w:val="26"/>
          <w:lang w:val="uk-UA"/>
        </w:rPr>
      </w:pPr>
      <w:r w:rsidRPr="008F5062">
        <w:rPr>
          <w:sz w:val="26"/>
          <w:szCs w:val="26"/>
          <w:lang w:val="uk-UA"/>
        </w:rPr>
        <w:t>ПЕРЕЛІК</w:t>
      </w:r>
    </w:p>
    <w:p w:rsidR="00B96243" w:rsidRPr="008F5062" w:rsidRDefault="00B96243" w:rsidP="00F2470F">
      <w:pPr>
        <w:jc w:val="center"/>
        <w:rPr>
          <w:sz w:val="26"/>
          <w:szCs w:val="26"/>
          <w:lang w:val="uk-UA"/>
        </w:rPr>
      </w:pPr>
      <w:r w:rsidRPr="008F5062">
        <w:rPr>
          <w:sz w:val="26"/>
          <w:szCs w:val="26"/>
          <w:lang w:val="uk-UA"/>
        </w:rPr>
        <w:t>заходів щодо поліпшення стану військового обліку у 2023 році на території Слов’янської міської територіальної громади Краматорського району Донецької області</w:t>
      </w:r>
    </w:p>
    <w:p w:rsidR="00B96243" w:rsidRPr="008F5062" w:rsidRDefault="00B96243" w:rsidP="00F2470F">
      <w:pPr>
        <w:rPr>
          <w:sz w:val="26"/>
          <w:szCs w:val="26"/>
          <w:lang w:val="uk-UA"/>
        </w:rPr>
      </w:pPr>
    </w:p>
    <w:p w:rsidR="00B96243" w:rsidRPr="008F5062" w:rsidRDefault="00B96243" w:rsidP="00F2470F">
      <w:pPr>
        <w:ind w:firstLine="709"/>
        <w:jc w:val="both"/>
        <w:rPr>
          <w:sz w:val="26"/>
          <w:szCs w:val="26"/>
          <w:lang w:val="uk-UA"/>
        </w:rPr>
      </w:pPr>
      <w:r w:rsidRPr="008F5062">
        <w:rPr>
          <w:sz w:val="26"/>
          <w:szCs w:val="26"/>
          <w:lang w:val="uk-UA"/>
        </w:rPr>
        <w:t>1. Щодо забезпечення персонально-первинного обліку призовників і військовозобов’язаних.</w:t>
      </w:r>
    </w:p>
    <w:p w:rsidR="00B96243" w:rsidRPr="008F5062" w:rsidRDefault="00B96243" w:rsidP="00F2470F">
      <w:pPr>
        <w:ind w:firstLine="709"/>
        <w:jc w:val="both"/>
        <w:rPr>
          <w:sz w:val="26"/>
          <w:szCs w:val="26"/>
          <w:lang w:val="uk-UA"/>
        </w:rPr>
      </w:pPr>
      <w:r w:rsidRPr="008F5062">
        <w:rPr>
          <w:sz w:val="26"/>
          <w:szCs w:val="26"/>
          <w:lang w:val="uk-UA"/>
        </w:rPr>
        <w:t>1.1 Використовувати кожне прибуття призовників і військовозобов’язаних з особистих питань до органів місцевого самоврядування, центрів надання адміністративних послуг для звіряння їх облікових даних із картками первинного обліку.</w:t>
      </w:r>
    </w:p>
    <w:p w:rsidR="00B96243" w:rsidRPr="008F5062" w:rsidRDefault="00B96243" w:rsidP="00F2470F">
      <w:pPr>
        <w:ind w:firstLine="709"/>
        <w:jc w:val="both"/>
        <w:rPr>
          <w:sz w:val="26"/>
          <w:szCs w:val="26"/>
          <w:lang w:val="uk-UA"/>
        </w:rPr>
      </w:pPr>
      <w:r w:rsidRPr="008F5062">
        <w:rPr>
          <w:sz w:val="26"/>
          <w:szCs w:val="26"/>
          <w:lang w:val="uk-UA"/>
        </w:rPr>
        <w:t>1.2 При необхідності внесення змін у військові квитки військовозобов’язаних (при зміні військово-облікових ознак) приймати їх під розписку та подавати до територіального центру комплектування та соціальної підтримки для внесення необхідних змін.</w:t>
      </w:r>
    </w:p>
    <w:p w:rsidR="00B96243" w:rsidRPr="008F5062" w:rsidRDefault="00B96243" w:rsidP="00F2470F">
      <w:pPr>
        <w:ind w:firstLine="709"/>
        <w:jc w:val="both"/>
        <w:rPr>
          <w:sz w:val="26"/>
          <w:szCs w:val="26"/>
          <w:lang w:val="uk-UA"/>
        </w:rPr>
      </w:pPr>
      <w:r w:rsidRPr="008F5062">
        <w:rPr>
          <w:sz w:val="26"/>
          <w:szCs w:val="26"/>
          <w:lang w:val="uk-UA"/>
        </w:rPr>
        <w:t>1.3 Розробити плани звірянь облікових даних карток первинного обліку призовників і військовозобов’язаних, які перебувають на військовому обліку, з їх обліковими даними, що містяться в особових картках призовників і військовозобов’язаних підприємств, установ, організацій, де вони працюють (навчаються), що перебувають на території відповідальності Слов’янської міської територіальної громади, а також плани контролю за виконанням посадовими особами підприємств, установ та організацій, які перебувають на території відповідних населених пунктів, встановлених правил військового обліку та здійснювати заходи звіряння і контролю відповідно до цих планів.</w:t>
      </w:r>
    </w:p>
    <w:p w:rsidR="00B96243" w:rsidRPr="008F5062" w:rsidRDefault="00B96243" w:rsidP="00F2470F">
      <w:pPr>
        <w:ind w:firstLine="709"/>
        <w:jc w:val="both"/>
        <w:rPr>
          <w:sz w:val="26"/>
          <w:szCs w:val="26"/>
          <w:lang w:val="uk-UA"/>
        </w:rPr>
      </w:pPr>
      <w:r w:rsidRPr="008F5062">
        <w:rPr>
          <w:sz w:val="26"/>
          <w:szCs w:val="26"/>
          <w:lang w:val="uk-UA"/>
        </w:rPr>
        <w:t>2. Щодо забезпечення персонального обліку призовників і військовозобов’язаних державними органами, підприємствами, установами та організаціями.</w:t>
      </w:r>
    </w:p>
    <w:p w:rsidR="00B96243" w:rsidRPr="008F5062" w:rsidRDefault="00B96243" w:rsidP="00F2470F">
      <w:pPr>
        <w:ind w:firstLine="709"/>
        <w:jc w:val="both"/>
        <w:rPr>
          <w:sz w:val="26"/>
          <w:szCs w:val="26"/>
          <w:lang w:val="uk-UA"/>
        </w:rPr>
      </w:pPr>
      <w:r w:rsidRPr="008F5062">
        <w:rPr>
          <w:sz w:val="26"/>
          <w:szCs w:val="26"/>
          <w:lang w:val="uk-UA"/>
        </w:rPr>
        <w:t>2.1 Проаналізувати кваліфікаційні вимоги до посад на відповідність спеціальностям, визначеним у Постанові Кабінету Міністрів України від 14 жовтня 1994 р. № 711 « Про затвердження переліку спеціальностей, за якими жінки, що мають відповідну підготовку, можуть бути взяті на військовий облік». При наявності  жінок, що працюють на таких посадах і мають відповідні спеціальності – скеровувати їх до районного територіального центру комплектування та соціальної підтримки для взяття на військовий облік.</w:t>
      </w:r>
    </w:p>
    <w:p w:rsidR="00B96243" w:rsidRPr="008F5062" w:rsidRDefault="00B96243" w:rsidP="00F2470F">
      <w:pPr>
        <w:ind w:firstLine="709"/>
        <w:jc w:val="both"/>
        <w:rPr>
          <w:sz w:val="26"/>
          <w:szCs w:val="26"/>
          <w:lang w:val="uk-UA"/>
        </w:rPr>
      </w:pPr>
      <w:r w:rsidRPr="008F5062">
        <w:rPr>
          <w:sz w:val="26"/>
          <w:szCs w:val="26"/>
          <w:lang w:val="uk-UA"/>
        </w:rPr>
        <w:t>2.2 Встановити взаємодію із територіальними центрами комплектування та соціальної підтримки інших адміністративно-територіальних одиниць (за наявності в них на обліку військовозобов’язаних та призовників, що працюють в державному органі, підприємстві, установі, організації). Здійснити їх письмове інформування про призначення, переміщення  і звільнення осіб, відповідальних за ведення військового обліку. В ході взаємодії уточнити строки та способи звіряння даних особових карток, їх облікових даних, внесення відповідних змін до них, а також порядок оповіщення призовників і військовозобов’язаних. Відряджати осіб, відповідальних за ведення військового обліку у визначені строки до таких територіальних центрів комплектування та соціальної підтримки для проведення звіряння даних особових карток призовників і військовозобов’язаних з їх обліковими документами у районних (міських) територіальних центрів комплектування та соціальної підтримки.</w:t>
      </w:r>
    </w:p>
    <w:p w:rsidR="00B96243" w:rsidRPr="008F5062" w:rsidRDefault="00B96243" w:rsidP="00F2470F">
      <w:pPr>
        <w:ind w:firstLine="709"/>
        <w:jc w:val="both"/>
        <w:rPr>
          <w:sz w:val="26"/>
          <w:szCs w:val="26"/>
          <w:lang w:val="uk-UA"/>
        </w:rPr>
      </w:pPr>
      <w:r w:rsidRPr="008F5062">
        <w:rPr>
          <w:sz w:val="26"/>
          <w:szCs w:val="26"/>
          <w:lang w:val="uk-UA"/>
        </w:rPr>
        <w:t>2.3  Керівникам навчальних закладів забезпечити відпрацювання особових карток на усіх призовників (військовозобов’язаних), що працюють та навчаються в навчальних закладах.</w:t>
      </w:r>
    </w:p>
    <w:p w:rsidR="00B96243" w:rsidRPr="008F5062" w:rsidRDefault="00B96243" w:rsidP="00F2470F">
      <w:pPr>
        <w:suppressAutoHyphens/>
        <w:jc w:val="center"/>
        <w:rPr>
          <w:sz w:val="26"/>
          <w:szCs w:val="26"/>
          <w:lang w:val="uk-UA" w:eastAsia="zh-CN"/>
        </w:rPr>
      </w:pPr>
    </w:p>
    <w:p w:rsidR="00B96243" w:rsidRPr="008F5062" w:rsidRDefault="00B96243" w:rsidP="00F2470F">
      <w:pPr>
        <w:suppressAutoHyphens/>
        <w:jc w:val="center"/>
        <w:rPr>
          <w:sz w:val="26"/>
          <w:szCs w:val="26"/>
          <w:lang w:val="uk-UA" w:eastAsia="zh-CN"/>
        </w:rPr>
      </w:pPr>
    </w:p>
    <w:p w:rsidR="00B96243" w:rsidRPr="008F5062" w:rsidRDefault="00B96243" w:rsidP="00F2470F">
      <w:pPr>
        <w:suppressAutoHyphens/>
        <w:rPr>
          <w:sz w:val="26"/>
          <w:szCs w:val="26"/>
          <w:lang w:val="uk-UA" w:eastAsia="zh-CN"/>
        </w:rPr>
      </w:pPr>
    </w:p>
    <w:p w:rsidR="00B96243" w:rsidRPr="008F5062" w:rsidRDefault="00B96243" w:rsidP="00F2470F">
      <w:pPr>
        <w:suppressAutoHyphens/>
        <w:rPr>
          <w:sz w:val="26"/>
          <w:szCs w:val="26"/>
          <w:lang w:val="uk-UA" w:eastAsia="zh-CN"/>
        </w:rPr>
      </w:pPr>
      <w:r w:rsidRPr="008F5062">
        <w:rPr>
          <w:sz w:val="26"/>
          <w:szCs w:val="26"/>
          <w:lang w:val="uk-UA" w:eastAsia="zh-CN"/>
        </w:rPr>
        <w:t xml:space="preserve">В.о. начальника відділу з питань цивільного </w:t>
      </w:r>
    </w:p>
    <w:p w:rsidR="00B96243" w:rsidRPr="008F5062" w:rsidRDefault="00B96243" w:rsidP="00F2470F">
      <w:pPr>
        <w:suppressAutoHyphens/>
        <w:rPr>
          <w:sz w:val="26"/>
          <w:szCs w:val="26"/>
          <w:lang w:val="uk-UA" w:eastAsia="zh-CN"/>
        </w:rPr>
      </w:pPr>
      <w:r w:rsidRPr="008F5062">
        <w:rPr>
          <w:sz w:val="26"/>
          <w:szCs w:val="26"/>
          <w:lang w:val="uk-UA" w:eastAsia="zh-CN"/>
        </w:rPr>
        <w:t>захисту, мобілізаційної  та оборонної роботи                                     Валерій НОВАК</w:t>
      </w:r>
    </w:p>
    <w:p w:rsidR="00B96243" w:rsidRPr="008F5062" w:rsidRDefault="00B96243" w:rsidP="00F2470F">
      <w:pPr>
        <w:suppressAutoHyphens/>
        <w:rPr>
          <w:lang w:val="uk-UA" w:eastAsia="zh-CN"/>
        </w:rPr>
      </w:pPr>
    </w:p>
    <w:p w:rsidR="00B96243" w:rsidRPr="008F5062" w:rsidRDefault="00B96243" w:rsidP="00F2470F">
      <w:pPr>
        <w:suppressAutoHyphens/>
        <w:rPr>
          <w:lang w:val="uk-UA" w:eastAsia="zh-CN"/>
        </w:rPr>
      </w:pPr>
    </w:p>
    <w:p w:rsidR="00B96243" w:rsidRPr="008F5062" w:rsidRDefault="00B96243" w:rsidP="00F2470F">
      <w:pPr>
        <w:suppressAutoHyphens/>
        <w:rPr>
          <w:lang w:val="uk-UA" w:eastAsia="zh-CN"/>
        </w:rPr>
      </w:pPr>
    </w:p>
    <w:p w:rsidR="00B96243" w:rsidRPr="008F5062" w:rsidRDefault="00B96243" w:rsidP="00F2470F">
      <w:pPr>
        <w:suppressAutoHyphens/>
        <w:rPr>
          <w:lang w:val="uk-UA" w:eastAsia="zh-CN"/>
        </w:rPr>
      </w:pPr>
    </w:p>
    <w:p w:rsidR="00B96243" w:rsidRPr="008F5062" w:rsidRDefault="00B96243" w:rsidP="00F2470F">
      <w:pPr>
        <w:suppressAutoHyphens/>
        <w:rPr>
          <w:lang w:val="uk-UA" w:eastAsia="zh-CN"/>
        </w:rPr>
      </w:pPr>
    </w:p>
    <w:p w:rsidR="00B96243" w:rsidRPr="008F5062" w:rsidRDefault="00B96243" w:rsidP="00F2470F">
      <w:pPr>
        <w:suppressAutoHyphens/>
        <w:rPr>
          <w:lang w:val="uk-UA" w:eastAsia="zh-CN"/>
        </w:rPr>
      </w:pPr>
    </w:p>
    <w:p w:rsidR="00B96243" w:rsidRPr="008F5062" w:rsidRDefault="00B96243" w:rsidP="00F2470F">
      <w:pPr>
        <w:suppressAutoHyphens/>
        <w:rPr>
          <w:lang w:val="uk-UA" w:eastAsia="zh-CN"/>
        </w:rPr>
      </w:pPr>
    </w:p>
    <w:p w:rsidR="00B96243" w:rsidRPr="008F5062" w:rsidRDefault="00B96243" w:rsidP="00F2470F">
      <w:pPr>
        <w:suppressAutoHyphens/>
        <w:rPr>
          <w:lang w:val="uk-UA" w:eastAsia="zh-CN"/>
        </w:rPr>
      </w:pPr>
    </w:p>
    <w:p w:rsidR="00B96243" w:rsidRDefault="00B96243">
      <w:pPr>
        <w:rPr>
          <w:lang w:val="uk-UA"/>
        </w:rPr>
        <w:sectPr w:rsidR="00B96243" w:rsidSect="003E1C98">
          <w:head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B96243" w:rsidRPr="00F2470F" w:rsidRDefault="00B96243" w:rsidP="00F2470F">
      <w:pPr>
        <w:tabs>
          <w:tab w:val="left" w:pos="993"/>
        </w:tabs>
        <w:ind w:left="5670"/>
        <w:rPr>
          <w:lang w:val="uk-UA"/>
        </w:rPr>
      </w:pPr>
      <w:r w:rsidRPr="00F2470F">
        <w:rPr>
          <w:lang w:val="uk-UA"/>
        </w:rPr>
        <w:t>ЗАТВЕРДЖЕНО</w:t>
      </w:r>
    </w:p>
    <w:p w:rsidR="00B96243" w:rsidRPr="00F2470F" w:rsidRDefault="00B96243" w:rsidP="00F2470F">
      <w:pPr>
        <w:tabs>
          <w:tab w:val="left" w:pos="993"/>
        </w:tabs>
        <w:ind w:left="5670"/>
        <w:rPr>
          <w:lang w:val="uk-UA"/>
        </w:rPr>
      </w:pPr>
      <w:r w:rsidRPr="00F2470F">
        <w:rPr>
          <w:lang w:val="uk-UA"/>
        </w:rPr>
        <w:t xml:space="preserve">Розпорядження начальника </w:t>
      </w:r>
    </w:p>
    <w:p w:rsidR="00B96243" w:rsidRPr="00F2470F" w:rsidRDefault="00B96243" w:rsidP="00F2470F">
      <w:pPr>
        <w:ind w:left="5670"/>
        <w:rPr>
          <w:lang w:val="uk-UA"/>
        </w:rPr>
      </w:pPr>
      <w:r w:rsidRPr="00F2470F">
        <w:rPr>
          <w:lang w:val="uk-UA"/>
        </w:rPr>
        <w:t xml:space="preserve">Слов’янської міської військової адміністрації </w:t>
      </w:r>
    </w:p>
    <w:p w:rsidR="00B96243" w:rsidRPr="00F2470F" w:rsidRDefault="00B96243" w:rsidP="00F2470F">
      <w:pPr>
        <w:ind w:left="5670"/>
        <w:rPr>
          <w:lang w:val="uk-UA"/>
        </w:rPr>
      </w:pPr>
      <w:r w:rsidRPr="00F2470F">
        <w:rPr>
          <w:lang w:val="uk-UA"/>
        </w:rPr>
        <w:t>25.01.2023     № 49</w:t>
      </w:r>
    </w:p>
    <w:p w:rsidR="00B96243" w:rsidRPr="00F2470F" w:rsidRDefault="00B96243" w:rsidP="00F2470F">
      <w:pPr>
        <w:jc w:val="center"/>
        <w:rPr>
          <w:color w:val="000000"/>
          <w:lang w:val="uk-UA" w:eastAsia="uk-UA"/>
        </w:rPr>
      </w:pPr>
    </w:p>
    <w:p w:rsidR="00B96243" w:rsidRPr="00F2470F" w:rsidRDefault="00B96243" w:rsidP="00F2470F">
      <w:pPr>
        <w:jc w:val="center"/>
        <w:rPr>
          <w:lang w:val="uk-UA" w:eastAsia="uk-UA"/>
        </w:rPr>
      </w:pPr>
    </w:p>
    <w:p w:rsidR="00B96243" w:rsidRPr="00F2470F" w:rsidRDefault="00B96243" w:rsidP="00F2470F">
      <w:pPr>
        <w:jc w:val="center"/>
        <w:rPr>
          <w:lang w:val="uk-UA" w:eastAsia="uk-UA"/>
        </w:rPr>
      </w:pPr>
      <w:r w:rsidRPr="00F2470F">
        <w:rPr>
          <w:b/>
          <w:bCs/>
          <w:color w:val="000000"/>
          <w:lang w:val="uk-UA" w:eastAsia="uk-UA"/>
        </w:rPr>
        <w:t>Завдання</w:t>
      </w:r>
    </w:p>
    <w:p w:rsidR="00B96243" w:rsidRPr="00F2470F" w:rsidRDefault="00B96243" w:rsidP="00F2470F">
      <w:pPr>
        <w:jc w:val="center"/>
        <w:rPr>
          <w:b/>
          <w:bCs/>
          <w:color w:val="000000"/>
          <w:lang w:val="uk-UA" w:eastAsia="uk-UA"/>
        </w:rPr>
      </w:pPr>
      <w:r w:rsidRPr="00F2470F">
        <w:rPr>
          <w:b/>
          <w:bCs/>
          <w:color w:val="000000"/>
          <w:lang w:val="uk-UA" w:eastAsia="uk-UA"/>
        </w:rPr>
        <w:t>з методичного забезпечення військового обліку та підвищення кваліфікації посадових осіб, відповідальних за організацію та ведення військового обліку призовників і військовозобов’язаних, забезпечення функціонування системи військового обліку на 2023 рік</w:t>
      </w:r>
    </w:p>
    <w:p w:rsidR="00B96243" w:rsidRPr="00F2470F" w:rsidRDefault="00B96243" w:rsidP="00F2470F">
      <w:pPr>
        <w:rPr>
          <w:lang w:val="uk-UA" w:eastAsia="uk-UA"/>
        </w:rPr>
      </w:pPr>
    </w:p>
    <w:tbl>
      <w:tblPr>
        <w:tblW w:w="8941" w:type="dxa"/>
        <w:tblInd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3685"/>
        <w:gridCol w:w="1286"/>
        <w:gridCol w:w="2410"/>
        <w:gridCol w:w="1134"/>
      </w:tblGrid>
      <w:tr w:rsidR="00B96243" w:rsidRPr="00BA5AF9" w:rsidTr="00ED4C13">
        <w:trPr>
          <w:trHeight w:hRule="exact" w:val="896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№</w:t>
            </w:r>
          </w:p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з/п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Найменування заходів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Строк</w:t>
            </w:r>
          </w:p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проведення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Відповідальний за виконання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Відмітки про виконання</w:t>
            </w:r>
          </w:p>
        </w:tc>
      </w:tr>
      <w:tr w:rsidR="00B96243" w:rsidRPr="00BA5AF9" w:rsidTr="00ED4C13">
        <w:trPr>
          <w:trHeight w:hRule="exact" w:val="519"/>
        </w:trPr>
        <w:tc>
          <w:tcPr>
            <w:tcW w:w="894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І. Організаційні заходи</w:t>
            </w:r>
          </w:p>
        </w:tc>
      </w:tr>
      <w:tr w:rsidR="00B96243" w:rsidRPr="00BA5AF9" w:rsidTr="00ED4C13">
        <w:trPr>
          <w:trHeight w:hRule="exact" w:val="20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spacing w:val="-10"/>
                <w:lang w:eastAsia="uk-UA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Організація роботи щодо ведення військового обліку і бронювання відповідно до планів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Протягом</w:t>
            </w:r>
          </w:p>
          <w:p w:rsidR="00B96243" w:rsidRPr="006367EB" w:rsidRDefault="00B96243" w:rsidP="00ED4C13">
            <w:pPr>
              <w:spacing w:line="280" w:lineRule="exact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року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6243" w:rsidRPr="00610171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Керівники структурних підрозділів</w:t>
            </w:r>
            <w:r>
              <w:rPr>
                <w:color w:val="000000"/>
                <w:lang w:eastAsia="uk-UA"/>
              </w:rPr>
              <w:t xml:space="preserve"> міської військової адміністрації</w:t>
            </w:r>
            <w:r w:rsidRPr="006367EB">
              <w:rPr>
                <w:color w:val="000000"/>
                <w:lang w:eastAsia="uk-UA"/>
              </w:rPr>
              <w:t>, підприємств, установ, організацій</w:t>
            </w:r>
            <w:r w:rsidRPr="008B21D3">
              <w:rPr>
                <w:color w:val="000000"/>
                <w:lang w:eastAsia="uk-U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</w:p>
        </w:tc>
      </w:tr>
      <w:tr w:rsidR="00B96243" w:rsidRPr="00BA5AF9" w:rsidTr="00ED4C13">
        <w:trPr>
          <w:trHeight w:hRule="exact" w:val="201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Контроль за веденням військового обліку і бронювання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За планом перевірок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 xml:space="preserve">Заступник </w:t>
            </w:r>
            <w:r>
              <w:rPr>
                <w:color w:val="000000"/>
                <w:lang w:eastAsia="uk-UA"/>
              </w:rPr>
              <w:t>начальника</w:t>
            </w:r>
            <w:r w:rsidRPr="006367EB">
              <w:rPr>
                <w:color w:val="000000"/>
                <w:lang w:eastAsia="uk-UA"/>
              </w:rPr>
              <w:t xml:space="preserve"> </w:t>
            </w:r>
            <w:r>
              <w:rPr>
                <w:color w:val="000000"/>
                <w:lang w:eastAsia="uk-UA"/>
              </w:rPr>
              <w:t xml:space="preserve">міської </w:t>
            </w:r>
            <w:r w:rsidRPr="008B21D3">
              <w:rPr>
                <w:color w:val="000000"/>
                <w:lang w:eastAsia="uk-UA"/>
              </w:rPr>
              <w:t>військової адміністрації</w:t>
            </w:r>
            <w:r w:rsidRPr="006367EB">
              <w:rPr>
                <w:color w:val="000000"/>
                <w:lang w:eastAsia="uk-UA"/>
              </w:rPr>
              <w:t xml:space="preserve">, </w:t>
            </w:r>
            <w:r>
              <w:rPr>
                <w:color w:val="000000"/>
                <w:lang w:eastAsia="uk-UA"/>
              </w:rPr>
              <w:t>начальник першого відділу  Краматорського РТЦК та СП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</w:p>
        </w:tc>
      </w:tr>
      <w:tr w:rsidR="00B96243" w:rsidRPr="00BA5AF9" w:rsidTr="00ED4C13">
        <w:trPr>
          <w:trHeight w:hRule="exact" w:val="19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Контроль виконання громадянами та посадовими особами встановлених правил військового обліку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Протягом</w:t>
            </w:r>
          </w:p>
          <w:p w:rsidR="00B96243" w:rsidRPr="006367EB" w:rsidRDefault="00B96243" w:rsidP="00ED4C13">
            <w:pPr>
              <w:spacing w:line="280" w:lineRule="exact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року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 xml:space="preserve">Керівники структурних підрозділів </w:t>
            </w:r>
            <w:r>
              <w:rPr>
                <w:color w:val="000000"/>
                <w:lang w:eastAsia="uk-UA"/>
              </w:rPr>
              <w:t xml:space="preserve">міської </w:t>
            </w:r>
            <w:r w:rsidRPr="008B21D3">
              <w:rPr>
                <w:color w:val="000000"/>
                <w:lang w:eastAsia="uk-UA"/>
              </w:rPr>
              <w:t>військової адміністрації</w:t>
            </w:r>
            <w:r w:rsidRPr="006367EB">
              <w:rPr>
                <w:color w:val="000000"/>
                <w:lang w:eastAsia="uk-UA"/>
              </w:rPr>
              <w:t>, підприємств, установ,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</w:p>
        </w:tc>
      </w:tr>
      <w:tr w:rsidR="00B96243" w:rsidRPr="00BA5AF9" w:rsidTr="00ED4C13">
        <w:trPr>
          <w:trHeight w:hRule="exact" w:val="20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Проведення занять з відповідаль</w:t>
            </w:r>
            <w:r w:rsidRPr="006367EB">
              <w:rPr>
                <w:color w:val="000000"/>
                <w:lang w:eastAsia="uk-UA"/>
              </w:rPr>
              <w:softHyphen/>
              <w:t>ними за ведення військового обліку і бронювання в органах місцевого самоврядування, підприємствах, устан</w:t>
            </w:r>
            <w:r>
              <w:rPr>
                <w:color w:val="000000"/>
                <w:lang w:eastAsia="uk-UA"/>
              </w:rPr>
              <w:t xml:space="preserve">овах  та проведення </w:t>
            </w:r>
            <w:r w:rsidRPr="006367EB">
              <w:rPr>
                <w:color w:val="000000"/>
                <w:lang w:eastAsia="uk-UA"/>
              </w:rPr>
              <w:t>спланувати виділення коштів у необхідній кількості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25.06</w:t>
            </w:r>
          </w:p>
          <w:p w:rsidR="00B96243" w:rsidRPr="00610171" w:rsidRDefault="00B96243" w:rsidP="00ED4C13">
            <w:pPr>
              <w:spacing w:line="280" w:lineRule="exact"/>
              <w:rPr>
                <w:lang w:eastAsia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8B21D3">
              <w:rPr>
                <w:color w:val="000000"/>
                <w:lang w:eastAsia="uk-UA"/>
              </w:rPr>
              <w:t>Заступник начальника міської військової адміністрації, начальник першого відділу  Краматорського РТЦК та СП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</w:p>
        </w:tc>
      </w:tr>
      <w:tr w:rsidR="00B96243" w:rsidRPr="00BA5AF9" w:rsidTr="00ED4C13">
        <w:trPr>
          <w:trHeight w:hRule="exact" w:val="28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Проведення нарад з питань забезпечення функціонування системи військового обліку та його стану із заслуховуванням посадових осіб, які допустили порушення правил ведення військового обліку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25.06</w:t>
            </w:r>
          </w:p>
          <w:p w:rsidR="00B96243" w:rsidRPr="006367EB" w:rsidRDefault="00B96243" w:rsidP="00ED4C13">
            <w:pPr>
              <w:spacing w:line="280" w:lineRule="exact"/>
              <w:rPr>
                <w:lang w:eastAsia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>
              <w:rPr>
                <w:color w:val="000000"/>
                <w:lang w:eastAsia="uk-UA"/>
              </w:rPr>
              <w:t>Начальник</w:t>
            </w:r>
            <w:r w:rsidRPr="006367EB">
              <w:rPr>
                <w:color w:val="000000"/>
                <w:lang w:eastAsia="uk-UA"/>
              </w:rPr>
              <w:t xml:space="preserve">, </w:t>
            </w:r>
            <w:r>
              <w:rPr>
                <w:color w:val="000000"/>
                <w:lang w:eastAsia="uk-UA"/>
              </w:rPr>
              <w:t>з</w:t>
            </w:r>
            <w:r w:rsidRPr="0016316D">
              <w:rPr>
                <w:color w:val="000000"/>
                <w:lang w:eastAsia="uk-UA"/>
              </w:rPr>
              <w:t>аступник начальника міської військової адміністрації</w:t>
            </w:r>
            <w:r w:rsidRPr="006367EB">
              <w:rPr>
                <w:color w:val="000000"/>
                <w:lang w:eastAsia="uk-UA"/>
              </w:rPr>
              <w:t xml:space="preserve">, керівники структурних підрозділів </w:t>
            </w:r>
            <w:r>
              <w:rPr>
                <w:color w:val="000000"/>
                <w:lang w:eastAsia="uk-UA"/>
              </w:rPr>
              <w:t>міської військової адміністрації</w:t>
            </w:r>
            <w:r w:rsidRPr="006367EB">
              <w:rPr>
                <w:color w:val="000000"/>
                <w:lang w:eastAsia="uk-UA"/>
              </w:rPr>
              <w:t>, підприємств, уста</w:t>
            </w:r>
            <w:bookmarkStart w:id="0" w:name="_GoBack"/>
            <w:bookmarkEnd w:id="0"/>
            <w:r w:rsidRPr="006367EB">
              <w:rPr>
                <w:color w:val="000000"/>
                <w:lang w:eastAsia="uk-UA"/>
              </w:rPr>
              <w:t>нов,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</w:p>
        </w:tc>
      </w:tr>
      <w:tr w:rsidR="00B96243" w:rsidRPr="00BA5AF9" w:rsidTr="00ED4C13">
        <w:trPr>
          <w:trHeight w:hRule="exact" w:val="20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spacing w:val="-10"/>
                <w:lang w:eastAsia="uk-UA"/>
              </w:rPr>
              <w:t>6.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 xml:space="preserve">Інформування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6367EB">
              <w:rPr>
                <w:color w:val="000000"/>
                <w:lang w:eastAsia="uk-UA"/>
              </w:rPr>
              <w:t xml:space="preserve"> про призначення, переміщення і звільнення осіб, відповідальних за ведення військово-облікової роботи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У 7-д</w:t>
            </w:r>
            <w:r>
              <w:rPr>
                <w:color w:val="000000"/>
                <w:lang w:eastAsia="uk-UA"/>
              </w:rPr>
              <w:t>е</w:t>
            </w:r>
            <w:r w:rsidRPr="006367EB">
              <w:rPr>
                <w:color w:val="000000"/>
                <w:lang w:eastAsia="uk-UA"/>
              </w:rPr>
              <w:t>нний термін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 xml:space="preserve">Керівники структурних підрозділів </w:t>
            </w:r>
            <w:r>
              <w:rPr>
                <w:color w:val="000000"/>
                <w:lang w:eastAsia="uk-UA"/>
              </w:rPr>
              <w:t>міської військової адміністрації</w:t>
            </w:r>
            <w:r w:rsidRPr="006367EB">
              <w:rPr>
                <w:color w:val="000000"/>
                <w:lang w:eastAsia="uk-UA"/>
              </w:rPr>
              <w:t>, підприємств, установ,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</w:p>
        </w:tc>
      </w:tr>
      <w:tr w:rsidR="00B96243" w:rsidRPr="00BA5AF9" w:rsidTr="00ED4C13">
        <w:trPr>
          <w:trHeight w:hRule="exact" w:val="374"/>
        </w:trPr>
        <w:tc>
          <w:tcPr>
            <w:tcW w:w="8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Default="00B96243" w:rsidP="00ED4C13">
            <w:pPr>
              <w:jc w:val="center"/>
              <w:rPr>
                <w:color w:val="000000"/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II. Заходи щодо військового обліку призовників і військовозобов’язаних</w:t>
            </w:r>
          </w:p>
          <w:p w:rsidR="00B96243" w:rsidRPr="006367EB" w:rsidRDefault="00B96243" w:rsidP="00ED4C13">
            <w:pPr>
              <w:rPr>
                <w:lang w:eastAsia="uk-UA"/>
              </w:rPr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spacing w:val="-10"/>
                <w:lang w:eastAsia="uk-UA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 xml:space="preserve">Взяття на військовий облік громадян, які прибули на нове місце проживання, тільки після їх взяття на військовий облік у </w:t>
            </w:r>
            <w:r w:rsidRPr="00864017">
              <w:rPr>
                <w:color w:val="000000"/>
                <w:lang w:eastAsia="uk-UA"/>
              </w:rPr>
              <w:t>ТЦК та СП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Default="00B96243" w:rsidP="00ED4C13">
            <w:pPr>
              <w:spacing w:line="140" w:lineRule="exact"/>
              <w:jc w:val="center"/>
              <w:rPr>
                <w:color w:val="000000"/>
                <w:lang w:eastAsia="uk-UA"/>
              </w:rPr>
            </w:pPr>
          </w:p>
          <w:p w:rsidR="00B96243" w:rsidRDefault="00B96243" w:rsidP="00ED4C13">
            <w:pPr>
              <w:spacing w:line="140" w:lineRule="exact"/>
              <w:jc w:val="center"/>
              <w:rPr>
                <w:color w:val="000000"/>
                <w:lang w:eastAsia="uk-UA"/>
              </w:rPr>
            </w:pPr>
          </w:p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12D1A" w:rsidRDefault="00B96243" w:rsidP="00ED4C13">
            <w:pPr>
              <w:rPr>
                <w:lang w:eastAsia="uk-UA"/>
              </w:rPr>
            </w:pPr>
            <w:r w:rsidRPr="00F12D1A">
              <w:rPr>
                <w:lang w:eastAsia="uk-UA"/>
              </w:rPr>
              <w:t>Слов’янська міська військова адміністрація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color w:val="000000"/>
                <w:lang w:eastAsia="uk-UA"/>
              </w:rPr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64017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Зняття з військового обліку громадян</w:t>
            </w:r>
            <w:r>
              <w:rPr>
                <w:color w:val="000000"/>
                <w:lang w:eastAsia="uk-UA"/>
              </w:rPr>
              <w:t xml:space="preserve"> </w:t>
            </w:r>
            <w:r w:rsidRPr="006367EB">
              <w:rPr>
                <w:color w:val="000000"/>
                <w:lang w:eastAsia="uk-UA"/>
              </w:rPr>
              <w:t>після їх вибуття в іншу місцевість (адміністративно-терито</w:t>
            </w:r>
            <w:r w:rsidRPr="006367EB">
              <w:rPr>
                <w:color w:val="000000"/>
                <w:lang w:eastAsia="uk-UA"/>
              </w:rPr>
              <w:softHyphen/>
              <w:t xml:space="preserve">ріальну одиницю) до нового місця проживання ТІЛЬКИ ПІСЛЯ ЇХ ЗНЯТТЯ 3 військового обліку в </w:t>
            </w:r>
            <w:r w:rsidRPr="00864017">
              <w:rPr>
                <w:color w:val="000000"/>
                <w:lang w:eastAsia="uk-UA"/>
              </w:rPr>
              <w:t>ТЦК та СП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Default="00B96243" w:rsidP="00ED4C13">
            <w:pPr>
              <w:spacing w:line="140" w:lineRule="exact"/>
              <w:jc w:val="center"/>
              <w:rPr>
                <w:color w:val="000000"/>
                <w:lang w:eastAsia="uk-UA"/>
              </w:rPr>
            </w:pPr>
          </w:p>
          <w:p w:rsidR="00B96243" w:rsidRPr="006367EB" w:rsidRDefault="00B96243" w:rsidP="00ED4C13">
            <w:pPr>
              <w:rPr>
                <w:lang w:eastAsia="uk-UA"/>
              </w:rPr>
            </w:pPr>
            <w:r>
              <w:rPr>
                <w:color w:val="000000"/>
                <w:lang w:eastAsia="uk-UA"/>
              </w:rPr>
              <w:t>П</w:t>
            </w:r>
            <w:r w:rsidRPr="006367EB">
              <w:rPr>
                <w:color w:val="000000"/>
                <w:lang w:eastAsia="uk-UA"/>
              </w:rPr>
              <w:t>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12D1A" w:rsidRDefault="00B96243" w:rsidP="00ED4C13">
            <w:pPr>
              <w:rPr>
                <w:lang w:eastAsia="uk-UA"/>
              </w:rPr>
            </w:pPr>
            <w:r w:rsidRPr="00F12D1A">
              <w:rPr>
                <w:lang w:eastAsia="uk-UA"/>
              </w:rPr>
              <w:t>Слов’янська міська військова адміністрація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color w:val="000000"/>
                <w:lang w:eastAsia="uk-UA"/>
              </w:rPr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Виявлення призовників і військовозобов’язаних, які проживають на території, що обслуговується, і не перебувають в них на військовому обліку, взяття таких працівників і військовозобо</w:t>
            </w:r>
            <w:r w:rsidRPr="006367EB">
              <w:rPr>
                <w:color w:val="000000"/>
                <w:lang w:eastAsia="uk-UA"/>
              </w:rPr>
              <w:softHyphen/>
              <w:t>в’язаних на персонально-первин</w:t>
            </w:r>
            <w:r>
              <w:rPr>
                <w:color w:val="000000"/>
                <w:lang w:eastAsia="uk-UA"/>
              </w:rPr>
              <w:t xml:space="preserve">ний облік та направлення до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6367EB">
              <w:rPr>
                <w:color w:val="000000"/>
                <w:lang w:eastAsia="uk-UA"/>
              </w:rPr>
              <w:t xml:space="preserve"> для взяття на військовий облік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12D1A" w:rsidRDefault="00B96243" w:rsidP="00ED4C13">
            <w:pPr>
              <w:rPr>
                <w:lang w:eastAsia="uk-UA"/>
              </w:rPr>
            </w:pPr>
            <w:r w:rsidRPr="00F12D1A">
              <w:rPr>
                <w:lang w:eastAsia="uk-UA"/>
              </w:rPr>
              <w:t>Слов’янська міська військова адміністрація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color w:val="000000"/>
                <w:lang w:eastAsia="uk-UA"/>
              </w:rPr>
            </w:pPr>
          </w:p>
        </w:tc>
      </w:tr>
      <w:tr w:rsidR="00B96243" w:rsidRPr="00BA5AF9" w:rsidTr="00ED4C13">
        <w:trPr>
          <w:trHeight w:val="18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Оповіщення на вимогу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6367EB">
              <w:rPr>
                <w:color w:val="000000"/>
                <w:lang w:eastAsia="uk-UA"/>
              </w:rPr>
              <w:t xml:space="preserve"> призовників і військовозо</w:t>
            </w:r>
            <w:r>
              <w:rPr>
                <w:color w:val="000000"/>
                <w:lang w:eastAsia="uk-UA"/>
              </w:rPr>
              <w:t xml:space="preserve">бов’язаних про їх виклик до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6367EB">
              <w:rPr>
                <w:color w:val="000000"/>
                <w:lang w:eastAsia="uk-UA"/>
              </w:rPr>
              <w:t xml:space="preserve"> і забезпечення їх своєчасного прибуття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За</w:t>
            </w:r>
          </w:p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розпоряд</w:t>
            </w:r>
            <w:r w:rsidRPr="006367EB">
              <w:rPr>
                <w:color w:val="000000"/>
                <w:lang w:eastAsia="uk-UA"/>
              </w:rPr>
              <w:softHyphen/>
            </w:r>
            <w:r>
              <w:rPr>
                <w:color w:val="000000"/>
                <w:lang w:eastAsia="uk-UA"/>
              </w:rPr>
              <w:t>-</w:t>
            </w:r>
          </w:p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женням</w:t>
            </w:r>
          </w:p>
          <w:p w:rsidR="00B96243" w:rsidRPr="006367EB" w:rsidRDefault="00B96243" w:rsidP="00ED4C13">
            <w:pPr>
              <w:rPr>
                <w:lang w:eastAsia="uk-UA"/>
              </w:rPr>
            </w:pPr>
            <w:r w:rsidRPr="00864017">
              <w:rPr>
                <w:color w:val="000000"/>
                <w:lang w:eastAsia="uk-UA"/>
              </w:rPr>
              <w:t>ТЦК та СП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12D1A" w:rsidRDefault="00B96243" w:rsidP="00ED4C13">
            <w:pPr>
              <w:rPr>
                <w:lang w:eastAsia="uk-UA"/>
              </w:rPr>
            </w:pPr>
            <w:r w:rsidRPr="00F12D1A">
              <w:rPr>
                <w:lang w:eastAsia="uk-UA"/>
              </w:rPr>
              <w:t>Слов’янська міська військова адміністрація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color w:val="000000"/>
                <w:lang w:eastAsia="uk-UA"/>
              </w:rPr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Постійна вз</w:t>
            </w:r>
            <w:r>
              <w:rPr>
                <w:color w:val="000000"/>
                <w:lang w:eastAsia="uk-UA"/>
              </w:rPr>
              <w:t xml:space="preserve">аємодія з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6367EB">
              <w:rPr>
                <w:color w:val="000000"/>
                <w:lang w:eastAsia="uk-UA"/>
              </w:rPr>
              <w:t xml:space="preserve"> щодо строків та способів звіряння даних карток первинного обліку призовників і військовозобов’</w:t>
            </w:r>
            <w:r>
              <w:rPr>
                <w:color w:val="000000"/>
                <w:lang w:eastAsia="uk-UA"/>
              </w:rPr>
              <w:t>яза</w:t>
            </w:r>
            <w:r>
              <w:rPr>
                <w:color w:val="000000"/>
                <w:lang w:eastAsia="uk-UA"/>
              </w:rPr>
              <w:softHyphen/>
              <w:t xml:space="preserve">них з обліковими даними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6367EB">
              <w:rPr>
                <w:color w:val="000000"/>
                <w:lang w:eastAsia="uk-UA"/>
              </w:rPr>
              <w:t>, внесення відповідних змін до них, а також щодо оповіщення призов</w:t>
            </w:r>
            <w:r w:rsidRPr="006367EB">
              <w:rPr>
                <w:color w:val="000000"/>
                <w:lang w:eastAsia="uk-UA"/>
              </w:rPr>
              <w:softHyphen/>
              <w:t>ників і військовозобов’язаних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color w:val="000000"/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За планом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12D1A" w:rsidRDefault="00B96243" w:rsidP="00ED4C13">
            <w:pPr>
              <w:rPr>
                <w:lang w:eastAsia="uk-UA"/>
              </w:rPr>
            </w:pPr>
            <w:r w:rsidRPr="00F12D1A">
              <w:rPr>
                <w:lang w:eastAsia="uk-UA"/>
              </w:rPr>
              <w:t>Слов’янська міська військова адміністрація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color w:val="000000"/>
                <w:lang w:eastAsia="uk-UA"/>
              </w:rPr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6367EB">
              <w:rPr>
                <w:color w:val="000000"/>
                <w:spacing w:val="-10"/>
                <w:lang w:eastAsia="uk-UA"/>
              </w:rPr>
              <w:t>6.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Внесення до карток первинного обліку призовників і військовозо</w:t>
            </w:r>
            <w:r w:rsidRPr="006367EB">
              <w:rPr>
                <w:color w:val="000000"/>
                <w:lang w:eastAsia="uk-UA"/>
              </w:rPr>
              <w:softHyphen/>
              <w:t>бов’язаних змін щодо їх сімейного стану, місця проживання, освіти, місця роботи і посади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jc w:val="center"/>
              <w:rPr>
                <w:color w:val="000000"/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У 5- денний строк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12D1A" w:rsidRDefault="00B96243" w:rsidP="00ED4C13">
            <w:pPr>
              <w:rPr>
                <w:lang w:eastAsia="uk-UA"/>
              </w:rPr>
            </w:pPr>
            <w:r w:rsidRPr="00F12D1A">
              <w:rPr>
                <w:lang w:eastAsia="uk-UA"/>
              </w:rPr>
              <w:t>Слов’янська міська військова адміністрація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color w:val="000000"/>
                <w:lang w:eastAsia="uk-UA"/>
              </w:rPr>
            </w:pPr>
          </w:p>
        </w:tc>
      </w:tr>
      <w:tr w:rsidR="00B96243" w:rsidRPr="00BA5AF9" w:rsidTr="00ED4C13">
        <w:trPr>
          <w:trHeight w:val="121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>
              <w:rPr>
                <w:color w:val="000000"/>
                <w:lang w:eastAsia="uk-UA"/>
              </w:rPr>
              <w:t>7</w:t>
            </w:r>
            <w:r w:rsidRPr="006367EB">
              <w:rPr>
                <w:color w:val="000000"/>
                <w:lang w:eastAsia="uk-UA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lang w:eastAsia="uk-UA"/>
              </w:rPr>
            </w:pPr>
            <w:r>
              <w:rPr>
                <w:color w:val="000000"/>
                <w:lang w:eastAsia="uk-UA"/>
              </w:rPr>
              <w:t>Надсилання до ОМ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6367EB">
              <w:rPr>
                <w:color w:val="000000"/>
                <w:lang w:eastAsia="uk-UA"/>
              </w:rPr>
              <w:t xml:space="preserve"> повідом</w:t>
            </w:r>
            <w:r w:rsidRPr="006367EB">
              <w:rPr>
                <w:color w:val="000000"/>
                <w:lang w:eastAsia="uk-UA"/>
              </w:rPr>
              <w:softHyphen/>
              <w:t>лення про зміну облікових даних та мобілізаційних розпоряджень, що вилучені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Щомісяця до 5 числа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12D1A" w:rsidRDefault="00B96243" w:rsidP="00ED4C13">
            <w:pPr>
              <w:rPr>
                <w:lang w:eastAsia="uk-UA"/>
              </w:rPr>
            </w:pPr>
            <w:r w:rsidRPr="00F12D1A">
              <w:rPr>
                <w:lang w:eastAsia="uk-UA"/>
              </w:rPr>
              <w:t>Слов’янська міська військова адміністрація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color w:val="000000"/>
                <w:lang w:eastAsia="uk-UA"/>
              </w:rPr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>
              <w:rPr>
                <w:color w:val="000000"/>
                <w:spacing w:val="-10"/>
                <w:lang w:eastAsia="uk-UA"/>
              </w:rPr>
              <w:t>8</w:t>
            </w:r>
            <w:r w:rsidRPr="006367EB">
              <w:rPr>
                <w:color w:val="000000"/>
                <w:spacing w:val="-10"/>
                <w:lang w:eastAsia="uk-UA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Default="00B96243" w:rsidP="00ED4C13">
            <w:pPr>
              <w:rPr>
                <w:color w:val="000000"/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Звіряння облікових даних карток первинного обліку призовників і військовозобов’язаних, які перебувають на військовому обліку, з їх обліковими даними, що містяться в особових картках призовників і військовозобов’я</w:t>
            </w:r>
            <w:r w:rsidRPr="006367EB">
              <w:rPr>
                <w:color w:val="000000"/>
                <w:lang w:eastAsia="uk-UA"/>
              </w:rPr>
              <w:softHyphen/>
              <w:t>заних підприємств, установ,</w:t>
            </w:r>
          </w:p>
          <w:p w:rsidR="00B96243" w:rsidRPr="006367EB" w:rsidRDefault="00B96243" w:rsidP="00ED4C13">
            <w:pPr>
              <w:rPr>
                <w:color w:val="000000"/>
                <w:lang w:eastAsia="uk-UA"/>
              </w:rPr>
            </w:pPr>
            <w:r w:rsidRPr="008B4866">
              <w:rPr>
                <w:color w:val="000000"/>
                <w:lang w:eastAsia="uk-UA"/>
              </w:rPr>
              <w:t>організацій, в яких вони працюють (навчаються), що перебувають на території відповідальності міськ</w:t>
            </w:r>
            <w:r w:rsidRPr="00661506">
              <w:rPr>
                <w:color w:val="000000"/>
                <w:lang w:eastAsia="uk-UA"/>
              </w:rPr>
              <w:t>ої</w:t>
            </w:r>
            <w:r w:rsidRPr="008B4866">
              <w:rPr>
                <w:color w:val="000000"/>
                <w:lang w:eastAsia="uk-UA"/>
              </w:rPr>
              <w:t xml:space="preserve"> </w:t>
            </w:r>
            <w:r>
              <w:rPr>
                <w:color w:val="000000"/>
                <w:lang w:eastAsia="uk-UA"/>
              </w:rPr>
              <w:t>військової адміністрації</w:t>
            </w:r>
            <w:r w:rsidRPr="008B4866">
              <w:rPr>
                <w:color w:val="000000"/>
                <w:lang w:eastAsia="uk-UA"/>
              </w:rPr>
              <w:t>, а також із будинковими книгами (даними реєстраційного обліку), іншими документами з питань реєстрації місця проживання фізич</w:t>
            </w:r>
            <w:r w:rsidRPr="008B4866">
              <w:rPr>
                <w:color w:val="000000"/>
                <w:lang w:eastAsia="uk-UA"/>
              </w:rPr>
              <w:softHyphen/>
              <w:t>них осіб, а також з фактичним проживанням (перебуванням) призовників і військовозобов’я</w:t>
            </w:r>
            <w:r w:rsidRPr="008B4866">
              <w:rPr>
                <w:color w:val="000000"/>
                <w:lang w:eastAsia="uk-UA"/>
              </w:rPr>
              <w:softHyphen/>
              <w:t>заних шляхом подвірного обходу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jc w:val="center"/>
              <w:rPr>
                <w:lang w:eastAsia="uk-UA"/>
              </w:rPr>
            </w:pPr>
            <w:r w:rsidRPr="006367EB">
              <w:rPr>
                <w:color w:val="000000"/>
                <w:lang w:eastAsia="uk-UA"/>
              </w:rPr>
              <w:t>За планом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12D1A" w:rsidRDefault="00B96243" w:rsidP="00ED4C13">
            <w:pPr>
              <w:rPr>
                <w:lang w:eastAsia="uk-UA"/>
              </w:rPr>
            </w:pPr>
            <w:r w:rsidRPr="00F12D1A">
              <w:rPr>
                <w:lang w:eastAsia="uk-UA"/>
              </w:rPr>
              <w:t>Слов’янська міська військова адміністрація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67EB" w:rsidRDefault="00B96243" w:rsidP="00ED4C13">
            <w:pPr>
              <w:rPr>
                <w:color w:val="000000"/>
                <w:lang w:eastAsia="uk-UA"/>
              </w:rPr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8B4866">
              <w:rPr>
                <w:color w:val="000000"/>
                <w:lang w:eastAsia="uk-UA"/>
              </w:rPr>
              <w:t>9.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8B4866">
              <w:rPr>
                <w:color w:val="000000"/>
                <w:lang w:eastAsia="uk-UA"/>
              </w:rPr>
              <w:t>Звіряння даних карток первинного обліку призовників, які перебувають на військовому обліку в органах місцевого самоврядува</w:t>
            </w:r>
            <w:r>
              <w:rPr>
                <w:color w:val="000000"/>
                <w:lang w:eastAsia="uk-UA"/>
              </w:rPr>
              <w:t>нн</w:t>
            </w:r>
            <w:r w:rsidRPr="008B4866">
              <w:rPr>
                <w:color w:val="000000"/>
                <w:lang w:eastAsia="uk-UA"/>
              </w:rPr>
              <w:t xml:space="preserve">я, з обліковими даними районних (міських)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6367EB">
              <w:rPr>
                <w:color w:val="000000"/>
                <w:lang w:eastAsia="uk-UA"/>
              </w:rPr>
              <w:t xml:space="preserve"> </w:t>
            </w:r>
            <w:r w:rsidRPr="008B4866">
              <w:rPr>
                <w:color w:val="000000"/>
                <w:lang w:eastAsia="uk-UA"/>
              </w:rPr>
              <w:t xml:space="preserve">(після приписки громадян до призовних дільниць і перед призовом їх на строкову військову службу, а також в інші строки, визначені районними (міськими) </w:t>
            </w:r>
            <w:r w:rsidRPr="00864017">
              <w:rPr>
                <w:color w:val="000000"/>
                <w:lang w:eastAsia="uk-UA"/>
              </w:rPr>
              <w:t>ТЦК та СП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8B4866">
              <w:rPr>
                <w:color w:val="000000"/>
                <w:lang w:eastAsia="uk-UA"/>
              </w:rPr>
              <w:t>За планом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12D1A" w:rsidRDefault="00B96243" w:rsidP="00ED4C13">
            <w:pPr>
              <w:spacing w:line="280" w:lineRule="exact"/>
              <w:rPr>
                <w:lang w:eastAsia="uk-UA"/>
              </w:rPr>
            </w:pPr>
            <w:r w:rsidRPr="00F12D1A">
              <w:rPr>
                <w:lang w:eastAsia="uk-UA"/>
              </w:rPr>
              <w:t>Слов’янська міська військова адміністрація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8B4866">
              <w:rPr>
                <w:color w:val="000000"/>
                <w:lang w:eastAsia="uk-UA"/>
              </w:rPr>
              <w:t>10.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Складення і подання до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8B4866">
              <w:rPr>
                <w:color w:val="000000"/>
                <w:lang w:eastAsia="uk-UA"/>
              </w:rPr>
              <w:t xml:space="preserve"> списків громадян, які підлягають приписці до призовних дільниць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8B4866">
              <w:rPr>
                <w:color w:val="000000"/>
                <w:lang w:eastAsia="uk-UA"/>
              </w:rPr>
              <w:t>До 1</w:t>
            </w:r>
          </w:p>
          <w:p w:rsidR="00B96243" w:rsidRPr="008B4866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8B4866">
              <w:rPr>
                <w:color w:val="000000"/>
                <w:lang w:eastAsia="uk-UA"/>
              </w:rPr>
              <w:t>грудня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12D1A" w:rsidRDefault="00B96243" w:rsidP="00ED4C13">
            <w:pPr>
              <w:spacing w:line="280" w:lineRule="exact"/>
              <w:rPr>
                <w:lang w:eastAsia="uk-UA"/>
              </w:rPr>
            </w:pPr>
            <w:r w:rsidRPr="00F12D1A">
              <w:rPr>
                <w:lang w:eastAsia="uk-UA"/>
              </w:rPr>
              <w:t>Слов’янська міська військова адміністрація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8B4866">
              <w:rPr>
                <w:color w:val="000000"/>
                <w:lang w:eastAsia="uk-UA"/>
              </w:rPr>
              <w:t>11.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8B4866">
              <w:rPr>
                <w:color w:val="000000"/>
                <w:lang w:eastAsia="uk-UA"/>
              </w:rPr>
              <w:t>Приймання під розписку від призовників і військовозобов’я</w:t>
            </w:r>
            <w:r w:rsidRPr="008B4866">
              <w:rPr>
                <w:color w:val="000000"/>
                <w:lang w:eastAsia="uk-UA"/>
              </w:rPr>
              <w:softHyphen/>
              <w:t>заних їх військово-облікови</w:t>
            </w:r>
            <w:r>
              <w:rPr>
                <w:color w:val="000000"/>
                <w:lang w:eastAsia="uk-UA"/>
              </w:rPr>
              <w:t xml:space="preserve">х документів для подання до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8B4866">
              <w:rPr>
                <w:color w:val="000000"/>
                <w:lang w:eastAsia="uk-UA"/>
              </w:rPr>
              <w:t xml:space="preserve"> для звіряння з картками первинного обліку та оформлення бронювання військовозобов’язаних на період мобілізації та на воєнний час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8B4866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12D1A" w:rsidRDefault="00B96243" w:rsidP="00ED4C13">
            <w:pPr>
              <w:spacing w:line="280" w:lineRule="exact"/>
              <w:rPr>
                <w:lang w:eastAsia="uk-UA"/>
              </w:rPr>
            </w:pPr>
            <w:r w:rsidRPr="00F12D1A">
              <w:rPr>
                <w:lang w:eastAsia="uk-UA"/>
              </w:rPr>
              <w:t>Слов’янська міська військова адміністрація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8B4866">
              <w:rPr>
                <w:color w:val="000000"/>
                <w:lang w:eastAsia="uk-UA"/>
              </w:rPr>
              <w:t>12.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64017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8B4866">
              <w:rPr>
                <w:color w:val="000000"/>
                <w:lang w:eastAsia="uk-UA"/>
              </w:rPr>
              <w:t>Постійний контроль за виконанням громадянами, посадовими особами підприємств, установ та органі</w:t>
            </w:r>
            <w:r w:rsidRPr="008B4866">
              <w:rPr>
                <w:color w:val="000000"/>
                <w:lang w:eastAsia="uk-UA"/>
              </w:rPr>
              <w:softHyphen/>
              <w:t xml:space="preserve">зацій, які перебувають на території відповідних населених пунктів, встановлених правил військового обліку та проведенням відповідної роз’яснювальної роботи. Звернення щодо громадян, які ухиляються від виконання військового обов’язку, надсилаються до </w:t>
            </w:r>
            <w:r w:rsidRPr="00864017">
              <w:rPr>
                <w:color w:val="000000"/>
                <w:lang w:eastAsia="uk-UA"/>
              </w:rPr>
              <w:t>ТЦК та СП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8B4866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12D1A" w:rsidRDefault="00B96243" w:rsidP="00ED4C13">
            <w:pPr>
              <w:spacing w:line="280" w:lineRule="exact"/>
              <w:rPr>
                <w:lang w:eastAsia="uk-UA"/>
              </w:rPr>
            </w:pPr>
            <w:r w:rsidRPr="00F12D1A">
              <w:rPr>
                <w:lang w:eastAsia="uk-UA"/>
              </w:rPr>
              <w:t>Слов’янська міська військова адміністрація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13</w:t>
            </w:r>
            <w:r w:rsidRPr="008B4866">
              <w:rPr>
                <w:color w:val="000000"/>
                <w:lang w:eastAsia="uk-UA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Інформування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8B4866">
              <w:rPr>
                <w:color w:val="000000"/>
                <w:lang w:eastAsia="uk-UA"/>
              </w:rPr>
              <w:t xml:space="preserve"> про всіх</w:t>
            </w:r>
            <w:r>
              <w:rPr>
                <w:color w:val="000000"/>
                <w:lang w:eastAsia="uk-UA"/>
              </w:rPr>
              <w:t xml:space="preserve"> </w:t>
            </w:r>
            <w:r w:rsidRPr="00AE6BE8">
              <w:rPr>
                <w:color w:val="000000"/>
                <w:lang w:eastAsia="uk-UA"/>
              </w:rPr>
              <w:t>громадян, посадових осіб підприємств, установ та організацій, власників будинків, які порушують правила військового обліку, для притягнення винних до відповідальності згідно із законом</w:t>
            </w:r>
          </w:p>
          <w:p w:rsidR="00B96243" w:rsidRPr="008B4866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8B4866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12D1A" w:rsidRDefault="00B96243" w:rsidP="00ED4C13">
            <w:pPr>
              <w:spacing w:line="280" w:lineRule="exact"/>
              <w:rPr>
                <w:lang w:eastAsia="uk-UA"/>
              </w:rPr>
            </w:pPr>
            <w:r w:rsidRPr="00F12D1A">
              <w:rPr>
                <w:lang w:eastAsia="uk-UA"/>
              </w:rPr>
              <w:t>Слов’янська міська військова адміністрація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8B4866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</w:p>
        </w:tc>
      </w:tr>
      <w:tr w:rsidR="00B96243" w:rsidRPr="00BA5AF9" w:rsidTr="00ED4C13">
        <w:trPr>
          <w:trHeight w:val="1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14.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Повідомлення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AE6BE8">
              <w:rPr>
                <w:color w:val="000000"/>
                <w:lang w:eastAsia="uk-UA"/>
              </w:rPr>
              <w:t xml:space="preserve"> про реєстрацію, ліквідацію підприємств, установ та організацій, які перебувають на території відповідних населених пунктів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Щомісяця до 5 числа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12D1A" w:rsidRDefault="00B96243" w:rsidP="00ED4C13">
            <w:pPr>
              <w:spacing w:line="280" w:lineRule="exact"/>
              <w:rPr>
                <w:lang w:eastAsia="uk-UA"/>
              </w:rPr>
            </w:pPr>
            <w:r w:rsidRPr="00F12D1A">
              <w:rPr>
                <w:lang w:eastAsia="uk-UA"/>
              </w:rPr>
              <w:t>Слов’янська міська військова адміністрація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rPr>
          <w:trHeight w:val="183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15.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Ведення та зберігання журнал</w:t>
            </w:r>
            <w:r>
              <w:rPr>
                <w:color w:val="000000"/>
                <w:lang w:eastAsia="uk-UA"/>
              </w:rPr>
              <w:t>у</w:t>
            </w:r>
            <w:r w:rsidRPr="00AE6BE8">
              <w:rPr>
                <w:color w:val="000000"/>
                <w:lang w:eastAsia="uk-UA"/>
              </w:rPr>
              <w:t xml:space="preserve"> обл</w:t>
            </w:r>
            <w:r>
              <w:rPr>
                <w:color w:val="000000"/>
                <w:lang w:eastAsia="uk-UA"/>
              </w:rPr>
              <w:t>іку результатів перевірок стану</w:t>
            </w:r>
            <w:r w:rsidRPr="00AE6BE8">
              <w:rPr>
                <w:color w:val="000000"/>
                <w:lang w:eastAsia="uk-UA"/>
              </w:rPr>
              <w:t xml:space="preserve"> військового обліку призовників і військовозобов’язаних та звірян</w:t>
            </w:r>
            <w:r>
              <w:rPr>
                <w:color w:val="000000"/>
                <w:lang w:eastAsia="uk-UA"/>
              </w:rPr>
              <w:t xml:space="preserve">ня облікових даних з даними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AE6BE8">
              <w:rPr>
                <w:color w:val="000000"/>
                <w:lang w:eastAsia="uk-UA"/>
              </w:rPr>
              <w:t>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12D1A" w:rsidRDefault="00B96243" w:rsidP="00ED4C13">
            <w:pPr>
              <w:spacing w:line="280" w:lineRule="exact"/>
              <w:rPr>
                <w:lang w:eastAsia="uk-UA"/>
              </w:rPr>
            </w:pPr>
            <w:r w:rsidRPr="00F12D1A">
              <w:rPr>
                <w:lang w:eastAsia="uk-UA"/>
              </w:rPr>
              <w:t>Слов’янська міська військова адміністрація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16.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Перевірка у громадян під час прийняття на роботу (навчання) наявності військово-облікових документів (у військовозобов’я</w:t>
            </w:r>
            <w:r w:rsidRPr="00AE6BE8">
              <w:rPr>
                <w:color w:val="000000"/>
                <w:lang w:eastAsia="uk-UA"/>
              </w:rPr>
              <w:softHyphen/>
              <w:t>заних - військових квитків або тимчасових посвідчень, а у призов</w:t>
            </w:r>
            <w:r w:rsidRPr="00AE6BE8">
              <w:rPr>
                <w:color w:val="000000"/>
                <w:lang w:eastAsia="uk-UA"/>
              </w:rPr>
              <w:softHyphen/>
              <w:t>ників - посвідчень про приписку до призовних дільниць). Приймання на роботу (навчання) призовників і військовозобов’язаних здійсню</w:t>
            </w:r>
            <w:r w:rsidRPr="00AE6BE8">
              <w:rPr>
                <w:color w:val="000000"/>
                <w:lang w:eastAsia="uk-UA"/>
              </w:rPr>
              <w:softHyphen/>
              <w:t>ється тільки після взят</w:t>
            </w:r>
            <w:r>
              <w:rPr>
                <w:color w:val="000000"/>
                <w:lang w:eastAsia="uk-UA"/>
              </w:rPr>
              <w:t xml:space="preserve">тя їх на військовий облік у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AE6BE8">
              <w:rPr>
                <w:color w:val="000000"/>
                <w:lang w:eastAsia="uk-UA"/>
              </w:rPr>
              <w:t>, а також у разі перебування на військовому обліку в СБУ та СЗР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17.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Н</w:t>
            </w:r>
            <w:r>
              <w:rPr>
                <w:color w:val="000000"/>
                <w:lang w:eastAsia="uk-UA"/>
              </w:rPr>
              <w:t xml:space="preserve">адсилання до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AE6BE8">
              <w:rPr>
                <w:color w:val="000000"/>
                <w:lang w:eastAsia="uk-UA"/>
              </w:rPr>
              <w:t xml:space="preserve"> повідомлень про зміну облікових даних призовників і військовозобо</w:t>
            </w:r>
            <w:r w:rsidRPr="00AE6BE8">
              <w:rPr>
                <w:color w:val="000000"/>
                <w:lang w:eastAsia="uk-UA"/>
              </w:rPr>
              <w:softHyphen/>
              <w:t>в’язаних, прийнятих на роботу (навчання) чи звільнених з роботи (відрахованих з навчального закладу)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У 7- денний</w:t>
            </w:r>
          </w:p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строк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18.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Оповіщення призовників і військовозо</w:t>
            </w:r>
            <w:r>
              <w:rPr>
                <w:color w:val="000000"/>
                <w:lang w:eastAsia="uk-UA"/>
              </w:rPr>
              <w:t xml:space="preserve">бов’язаних про їх виклик до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AE6BE8">
              <w:rPr>
                <w:color w:val="000000"/>
                <w:lang w:eastAsia="uk-UA"/>
              </w:rPr>
              <w:t xml:space="preserve"> і забезпечення їх своєчасного прибуття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За</w:t>
            </w:r>
          </w:p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Розпоряд</w:t>
            </w:r>
            <w:r>
              <w:rPr>
                <w:color w:val="000000"/>
                <w:lang w:eastAsia="uk-UA"/>
              </w:rPr>
              <w:t>же</w:t>
            </w:r>
            <w:r w:rsidRPr="00AE6BE8">
              <w:rPr>
                <w:color w:val="000000"/>
                <w:lang w:eastAsia="uk-UA"/>
              </w:rPr>
              <w:t>нням</w:t>
            </w:r>
          </w:p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864017">
              <w:rPr>
                <w:color w:val="000000"/>
                <w:lang w:eastAsia="uk-UA"/>
              </w:rPr>
              <w:t>ТЦК та СП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19.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Забезпечення повноти та достовір</w:t>
            </w:r>
            <w:r w:rsidRPr="00AE6BE8">
              <w:rPr>
                <w:color w:val="000000"/>
                <w:lang w:eastAsia="uk-UA"/>
              </w:rPr>
              <w:softHyphen/>
              <w:t>ності облікових даних призовників і військовозобов ’ язаних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20.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Взаємодія з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AE6BE8">
              <w:rPr>
                <w:color w:val="000000"/>
                <w:lang w:eastAsia="uk-UA"/>
              </w:rPr>
              <w:t xml:space="preserve"> щодо строків та способів звіряння даних особових карток, списків призов</w:t>
            </w:r>
            <w:r w:rsidRPr="00AE6BE8">
              <w:rPr>
                <w:color w:val="000000"/>
                <w:lang w:eastAsia="uk-UA"/>
              </w:rPr>
              <w:softHyphen/>
              <w:t>ників і військовозобов’язаних, їх облікових даних, внесення відповідних змін до них, а також</w:t>
            </w:r>
            <w:r>
              <w:rPr>
                <w:color w:val="000000"/>
                <w:lang w:eastAsia="uk-UA"/>
              </w:rPr>
              <w:t xml:space="preserve"> щодо оповіщення призовників і військовозобов’язаних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rPr>
          <w:trHeight w:val="149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21.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Звіряння особових карток призовників і військовозобов’я</w:t>
            </w:r>
            <w:r w:rsidRPr="00AE6BE8">
              <w:rPr>
                <w:color w:val="000000"/>
                <w:lang w:eastAsia="uk-UA"/>
              </w:rPr>
              <w:softHyphen/>
              <w:t>заних із записами у військових квитках та посвідченнях про приписку до призовних дільниць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Щомісяця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22.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Проведення звіряння особових карток працівник</w:t>
            </w:r>
            <w:r>
              <w:rPr>
                <w:color w:val="000000"/>
                <w:lang w:eastAsia="uk-UA"/>
              </w:rPr>
              <w:t xml:space="preserve">ів з обліковими документами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AE6BE8">
              <w:rPr>
                <w:color w:val="000000"/>
                <w:lang w:eastAsia="uk-UA"/>
              </w:rPr>
              <w:t>, в яких вони перебувають на військовому обліку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За планом (не рідше одного разу на рік)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23.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Внесення до особових карток призовників і військовозобов’я</w:t>
            </w:r>
            <w:r w:rsidRPr="00AE6BE8">
              <w:rPr>
                <w:color w:val="000000"/>
                <w:lang w:eastAsia="uk-UA"/>
              </w:rPr>
              <w:softHyphen/>
              <w:t>заних змін щодо їх сімейного стану, місця проживання (перебування), освіти, місця роботи і посади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У 5-денний строк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24.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Надсилання до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AE6BE8">
              <w:rPr>
                <w:color w:val="000000"/>
                <w:lang w:eastAsia="uk-UA"/>
              </w:rPr>
              <w:t xml:space="preserve"> повідомлення про зміну облікових даних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Щомісяця до 5 числа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25.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Складення і подання до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AE6BE8">
              <w:rPr>
                <w:color w:val="000000"/>
                <w:lang w:eastAsia="uk-UA"/>
              </w:rPr>
              <w:t xml:space="preserve"> списків громадян, які підлягають приписці до призовних дільниць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До</w:t>
            </w:r>
          </w:p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грудня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26.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Приймання під розписку від призовників і військовозобов’яза</w:t>
            </w:r>
            <w:r w:rsidRPr="00AE6BE8">
              <w:rPr>
                <w:color w:val="000000"/>
                <w:lang w:eastAsia="uk-UA"/>
              </w:rPr>
              <w:softHyphen/>
              <w:t>них їх військово-облікови</w:t>
            </w:r>
            <w:r>
              <w:rPr>
                <w:color w:val="000000"/>
                <w:lang w:eastAsia="uk-UA"/>
              </w:rPr>
              <w:t xml:space="preserve">х документів для подання до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AE6BE8">
              <w:rPr>
                <w:color w:val="000000"/>
                <w:lang w:eastAsia="uk-UA"/>
              </w:rPr>
              <w:t xml:space="preserve"> для звіряння з картками первинного обліку та оформлення бронювання військовозобов’язаних на період мобілізації та на воєнний час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27.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Постійний контроль за виконанням посадовими особами державних органів, підприємств, установ та організацій, призовниками і військовозобов’язаними встановлених правил військового обліку та проведенням відповідної роз’яснювальної роботи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28.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Постійне інформування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AE6BE8">
              <w:rPr>
                <w:color w:val="000000"/>
                <w:lang w:eastAsia="uk-UA"/>
              </w:rPr>
              <w:t xml:space="preserve"> про громадян та посадових осіб; які порушують правила військового обліку, для притягнення їх до відповідальності згідно із законом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29.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451A87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 xml:space="preserve">Ведення та зберігання журналу обліку результатів перевірок стану військового обліку призовників і військовозобов’язаних та звіряння </w:t>
            </w:r>
            <w:r>
              <w:rPr>
                <w:color w:val="000000"/>
                <w:lang w:eastAsia="uk-UA"/>
              </w:rPr>
              <w:t xml:space="preserve">їх облікових даних з даними </w:t>
            </w:r>
            <w:r w:rsidRPr="00451A87">
              <w:rPr>
                <w:color w:val="000000"/>
                <w:lang w:eastAsia="uk-UA"/>
              </w:rPr>
              <w:t>ТЦК та СП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E6BE8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E6BE8">
              <w:rPr>
                <w:color w:val="000000"/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30</w:t>
            </w:r>
            <w:r w:rsidRPr="001E190D">
              <w:rPr>
                <w:color w:val="000000"/>
                <w:lang w:eastAsia="uk-UA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Здійснення реєстрації (зняття з</w:t>
            </w:r>
            <w:r>
              <w:rPr>
                <w:color w:val="000000"/>
                <w:lang w:eastAsia="uk-UA"/>
              </w:rPr>
              <w:t xml:space="preserve"> </w:t>
            </w:r>
            <w:r w:rsidRPr="001E190D">
              <w:rPr>
                <w:color w:val="000000"/>
                <w:lang w:eastAsia="uk-UA"/>
              </w:rPr>
              <w:t>реєстрації)</w:t>
            </w:r>
            <w:r>
              <w:rPr>
                <w:color w:val="000000"/>
                <w:lang w:eastAsia="uk-UA"/>
              </w:rPr>
              <w:t xml:space="preserve"> місця проживання призовників і </w:t>
            </w:r>
            <w:r w:rsidRPr="001E190D">
              <w:rPr>
                <w:color w:val="000000"/>
                <w:lang w:eastAsia="uk-UA"/>
              </w:rPr>
              <w:t>військовозобов’язаних лише в разі наявності в їх військово-об</w:t>
            </w:r>
            <w:r>
              <w:rPr>
                <w:color w:val="000000"/>
                <w:lang w:eastAsia="uk-UA"/>
              </w:rPr>
              <w:t xml:space="preserve">лікових документах позначок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1E190D">
              <w:rPr>
                <w:color w:val="000000"/>
                <w:lang w:eastAsia="uk-UA"/>
              </w:rPr>
              <w:t xml:space="preserve"> про зняття з військового обліку або перебування, на військовому обліку за місцем проживання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rPr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Керівники органів, що</w:t>
            </w:r>
            <w:r>
              <w:rPr>
                <w:color w:val="000000"/>
                <w:lang w:eastAsia="uk-UA"/>
              </w:rPr>
              <w:t xml:space="preserve"> </w:t>
            </w:r>
            <w:r w:rsidRPr="001E190D">
              <w:rPr>
                <w:color w:val="000000"/>
                <w:lang w:eastAsia="uk-UA"/>
              </w:rPr>
              <w:t>здійснюють реєстрацію місця проживання фізичних осіб</w:t>
            </w:r>
          </w:p>
          <w:p w:rsidR="00B96243" w:rsidRPr="001E190D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31.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Надсилання до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1E190D">
              <w:rPr>
                <w:color w:val="000000"/>
                <w:lang w:eastAsia="uk-UA"/>
              </w:rPr>
              <w:t xml:space="preserve"> повідомлення про реєстрацію (зняття з реєстрації) місця проживання призовників і військовозобов’язаних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Щомісяця до 5 числа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Керівники органів, що здійснюють реєстрацію місця проживання фізичних 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32.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Повідомлення про місце перебування зареєстрованих призовників і війсь</w:t>
            </w:r>
            <w:r>
              <w:rPr>
                <w:color w:val="000000"/>
                <w:lang w:eastAsia="uk-UA"/>
              </w:rPr>
              <w:t>ковозобов’я</w:t>
            </w:r>
            <w:r>
              <w:rPr>
                <w:color w:val="000000"/>
                <w:lang w:eastAsia="uk-UA"/>
              </w:rPr>
              <w:softHyphen/>
              <w:t xml:space="preserve">заних на запити </w:t>
            </w:r>
            <w:r w:rsidRPr="00864017">
              <w:rPr>
                <w:color w:val="000000"/>
                <w:lang w:eastAsia="uk-UA"/>
              </w:rPr>
              <w:t>ТЦК та СП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Керівники органів, що здійснюють реєстрацію місця проживання фізичних 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33.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Надсилання до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1E190D">
              <w:rPr>
                <w:color w:val="000000"/>
                <w:lang w:eastAsia="uk-UA"/>
              </w:rPr>
              <w:t xml:space="preserve"> або органів місцевого самоврядування, що ведуть військовий облік, пові</w:t>
            </w:r>
            <w:r w:rsidRPr="001E190D">
              <w:rPr>
                <w:color w:val="000000"/>
                <w:lang w:eastAsia="uk-UA"/>
              </w:rPr>
              <w:softHyphen/>
              <w:t>домлення про осіб, які отримали громадянство України і повинні бути взяті на військовий облік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У 2- тижневий строк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Керівники органів, що здійснюють реєстрацію місця проживання фізичних 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34.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Надання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1E190D">
              <w:rPr>
                <w:color w:val="000000"/>
                <w:lang w:eastAsia="uk-UA"/>
              </w:rPr>
              <w:t xml:space="preserve"> допомоги у прийнятті призовників і військово</w:t>
            </w:r>
            <w:r w:rsidRPr="001E190D">
              <w:rPr>
                <w:color w:val="000000"/>
                <w:lang w:eastAsia="uk-UA"/>
              </w:rPr>
              <w:softHyphen/>
              <w:t>зобов’язаних на військовий облік, здійснення контролю за викона</w:t>
            </w:r>
            <w:r w:rsidRPr="001E190D">
              <w:rPr>
                <w:color w:val="000000"/>
                <w:lang w:eastAsia="uk-UA"/>
              </w:rPr>
              <w:softHyphen/>
              <w:t>нням ними правил військового обліку та виявлення призовників і військовозобов’язаних, які порушують зазначені правила. Повідомлення про виявлення</w:t>
            </w:r>
            <w:r>
              <w:rPr>
                <w:color w:val="000000"/>
                <w:lang w:eastAsia="uk-UA"/>
              </w:rPr>
              <w:t xml:space="preserve"> таких осіб надсилаються до </w:t>
            </w:r>
            <w:r w:rsidRPr="00864017">
              <w:rPr>
                <w:color w:val="000000"/>
                <w:lang w:eastAsia="uk-UA"/>
              </w:rPr>
              <w:t>ТЦК та СП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Керівники органів, що здійснюють реєстрацію місця проживання фізичних 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35.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Здійснення досудових розслідувань стосовно ухилення військово</w:t>
            </w:r>
            <w:r w:rsidRPr="001E190D">
              <w:rPr>
                <w:color w:val="000000"/>
                <w:lang w:eastAsia="uk-UA"/>
              </w:rPr>
              <w:softHyphen/>
              <w:t>зобов’язаних від військового обліку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За</w:t>
            </w:r>
          </w:p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зверненням</w:t>
            </w:r>
          </w:p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864017">
              <w:rPr>
                <w:color w:val="000000"/>
                <w:lang w:eastAsia="uk-UA"/>
              </w:rPr>
              <w:t>ТЦК та СП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Начальник відділу ГУНП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36.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Здійснення розшуку</w:t>
            </w:r>
            <w:r>
              <w:rPr>
                <w:color w:val="000000"/>
                <w:lang w:eastAsia="uk-UA"/>
              </w:rPr>
              <w:t xml:space="preserve">, затримання та доставки до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1E190D">
              <w:rPr>
                <w:color w:val="000000"/>
                <w:lang w:eastAsia="uk-UA"/>
              </w:rPr>
              <w:t xml:space="preserve"> громадян, які ухиляються від виконання військового обов’язку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За</w:t>
            </w:r>
          </w:p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зверненням</w:t>
            </w:r>
          </w:p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органів</w:t>
            </w:r>
          </w:p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місцевого</w:t>
            </w:r>
          </w:p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самовряду</w:t>
            </w:r>
            <w:r w:rsidRPr="001E190D">
              <w:rPr>
                <w:color w:val="000000"/>
                <w:lang w:eastAsia="uk-UA"/>
              </w:rPr>
              <w:softHyphen/>
              <w:t>вання,</w:t>
            </w:r>
          </w:p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864017">
              <w:rPr>
                <w:color w:val="000000"/>
                <w:lang w:eastAsia="uk-UA"/>
              </w:rPr>
              <w:t>ТЦК та СП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Начальник відділу ГУНП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37.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Повідомлення після звернення громадян щодо реєстр</w:t>
            </w:r>
            <w:r>
              <w:rPr>
                <w:color w:val="000000"/>
                <w:lang w:eastAsia="uk-UA"/>
              </w:rPr>
              <w:t xml:space="preserve">ації актів цивільного стану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1E190D">
              <w:rPr>
                <w:color w:val="000000"/>
                <w:lang w:eastAsia="uk-UA"/>
              </w:rPr>
              <w:t>, в яких перебувають на військовому обліку призовники і військовозобов’язані, про зміну їх прізвища, імені та по батькові, одруження (розлучення),</w:t>
            </w:r>
            <w:r w:rsidRPr="00AB47E4">
              <w:rPr>
                <w:color w:val="000000"/>
                <w:lang w:eastAsia="uk-UA"/>
              </w:rPr>
              <w:t>реєстрацію смерті призовників військовозобов’язаних, вилучення військово-облікових документів, пільгових посвідчень, а також зміну інших даних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У 7-денний строк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1E190D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1E190D">
              <w:rPr>
                <w:color w:val="000000"/>
                <w:lang w:eastAsia="uk-UA"/>
              </w:rPr>
              <w:t>Керівники органів державної реєстрації актів цивільного стану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38.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Повідомлення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AB47E4">
              <w:rPr>
                <w:color w:val="000000"/>
                <w:lang w:eastAsia="uk-UA"/>
              </w:rPr>
              <w:t xml:space="preserve"> про призовників і військовозобов’язаних, стосовно яких повідомлено про підозру у вчинені кримінального правопорушення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У 7-денний строк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Начальник органу досудового розслідування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39.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Повідомлення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AB47E4">
              <w:rPr>
                <w:color w:val="000000"/>
                <w:lang w:eastAsia="uk-UA"/>
              </w:rPr>
              <w:t xml:space="preserve"> про призовників, стосовно яких кримінальні справи розглядаються судами, а також про вироки щодо призовників і військовозобов’я</w:t>
            </w:r>
            <w:r w:rsidRPr="00AB47E4">
              <w:rPr>
                <w:color w:val="000000"/>
                <w:lang w:eastAsia="uk-UA"/>
              </w:rPr>
              <w:softHyphen/>
              <w:t>заних, які набрали законної сили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У 7-денний строк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Голова суду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40.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Вилучення т</w:t>
            </w:r>
            <w:r>
              <w:rPr>
                <w:color w:val="000000"/>
                <w:lang w:eastAsia="uk-UA"/>
              </w:rPr>
              <w:t xml:space="preserve">а надсилання до відповідних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AB47E4">
              <w:rPr>
                <w:color w:val="000000"/>
                <w:lang w:eastAsia="uk-UA"/>
              </w:rPr>
              <w:t xml:space="preserve"> військово- обліков</w:t>
            </w:r>
            <w:r>
              <w:rPr>
                <w:color w:val="000000"/>
                <w:lang w:eastAsia="uk-UA"/>
              </w:rPr>
              <w:t>их документів призовників і ві</w:t>
            </w:r>
            <w:r w:rsidRPr="00AB47E4">
              <w:rPr>
                <w:color w:val="000000"/>
                <w:lang w:eastAsia="uk-UA"/>
              </w:rPr>
              <w:t>йськовозобо</w:t>
            </w:r>
            <w:r>
              <w:rPr>
                <w:color w:val="000000"/>
                <w:lang w:eastAsia="uk-UA"/>
              </w:rPr>
              <w:t>в</w:t>
            </w:r>
            <w:r w:rsidRPr="00AB47E4">
              <w:rPr>
                <w:color w:val="000000"/>
                <w:lang w:eastAsia="uk-UA"/>
              </w:rPr>
              <w:t>’ язаних, засуджених до позбавлення волі, обмеження волі або арешту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Голова суду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41.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Повідомлення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AB47E4">
              <w:rPr>
                <w:color w:val="000000"/>
                <w:lang w:eastAsia="uk-UA"/>
              </w:rPr>
              <w:t xml:space="preserve"> про призовників і військовозобов’язаних, яких визнано інвалідами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У 7-денний строк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Голова медико- соціальної експертн</w:t>
            </w:r>
            <w:r>
              <w:rPr>
                <w:color w:val="000000"/>
                <w:lang w:eastAsia="uk-UA"/>
              </w:rPr>
              <w:t>ої</w:t>
            </w:r>
            <w:r w:rsidRPr="00AB47E4">
              <w:rPr>
                <w:color w:val="000000"/>
                <w:lang w:eastAsia="uk-UA"/>
              </w:rPr>
              <w:t xml:space="preserve"> комісії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42.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Під час проведення призову громадян на строкову ві</w:t>
            </w:r>
            <w:r>
              <w:rPr>
                <w:color w:val="000000"/>
                <w:lang w:eastAsia="uk-UA"/>
              </w:rPr>
              <w:t xml:space="preserve">йськову службу повідомлення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AB47E4">
              <w:rPr>
                <w:color w:val="000000"/>
                <w:lang w:eastAsia="uk-UA"/>
              </w:rPr>
              <w:t xml:space="preserve"> про громадян призовного віку, які перебувають на стаціонарному лікуванні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У 3-денний строк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Керівники лікувальних закладів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rPr>
          <w:trHeight w:val="34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43.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Відповідно до розпоряджень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AB47E4">
              <w:rPr>
                <w:color w:val="000000"/>
                <w:lang w:eastAsia="uk-UA"/>
              </w:rPr>
              <w:t xml:space="preserve"> та рішень</w:t>
            </w:r>
            <w:r>
              <w:rPr>
                <w:color w:val="000000"/>
                <w:lang w:eastAsia="uk-UA"/>
              </w:rPr>
              <w:t xml:space="preserve">, розпоряджень </w:t>
            </w:r>
            <w:r w:rsidRPr="00AB47E4">
              <w:rPr>
                <w:color w:val="000000"/>
                <w:lang w:eastAsia="uk-UA"/>
              </w:rPr>
              <w:t xml:space="preserve"> виконавчих комітетів сільських, селищних та міських </w:t>
            </w:r>
            <w:r>
              <w:rPr>
                <w:color w:val="000000"/>
                <w:lang w:eastAsia="uk-UA"/>
              </w:rPr>
              <w:t>військових адміністрацій</w:t>
            </w:r>
            <w:r w:rsidRPr="00AB47E4">
              <w:rPr>
                <w:color w:val="000000"/>
                <w:lang w:eastAsia="uk-UA"/>
              </w:rPr>
              <w:t xml:space="preserve"> своєчасне подання необхідних відомостей до зазначених органів про призовників і військовозобов’язаних, с</w:t>
            </w:r>
            <w:r>
              <w:rPr>
                <w:color w:val="000000"/>
                <w:lang w:eastAsia="uk-UA"/>
              </w:rPr>
              <w:t>повіще</w:t>
            </w:r>
            <w:r>
              <w:rPr>
                <w:color w:val="000000"/>
                <w:lang w:eastAsia="uk-UA"/>
              </w:rPr>
              <w:softHyphen/>
              <w:t xml:space="preserve">ння їх про виклик до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AB47E4">
              <w:rPr>
                <w:color w:val="000000"/>
                <w:lang w:eastAsia="uk-UA"/>
              </w:rPr>
              <w:t xml:space="preserve"> шляхом вручення повісток та забезпечення прибуття за викликом.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Керівники житлово- експлуатаційні організацій, інших організацій або підприємств та установ, що здійснюють експлуатацію будинків, а також власники будинків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44.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Для зняття з військового обліку військовозобов’язаних, яких після проходження строкової військової служби прийнято на службу до органів Національної поліції, органів і підрозділів цивільного захисту, Держспецзв’язку та</w:t>
            </w:r>
            <w:r>
              <w:rPr>
                <w:color w:val="000000"/>
                <w:lang w:eastAsia="uk-UA"/>
              </w:rPr>
              <w:t xml:space="preserve"> </w:t>
            </w:r>
            <w:r w:rsidRPr="00AB47E4">
              <w:rPr>
                <w:color w:val="000000"/>
                <w:lang w:eastAsia="uk-UA"/>
              </w:rPr>
              <w:t>Державної кримінально-виконавчої служби - вилучення у військово</w:t>
            </w:r>
            <w:r w:rsidRPr="00AB47E4">
              <w:rPr>
                <w:color w:val="000000"/>
                <w:lang w:eastAsia="uk-UA"/>
              </w:rPr>
              <w:softHyphen/>
              <w:t>зобов’язаних військово-облікових доку</w:t>
            </w:r>
            <w:r>
              <w:rPr>
                <w:color w:val="000000"/>
                <w:lang w:eastAsia="uk-UA"/>
              </w:rPr>
              <w:t xml:space="preserve">ментів, які надсилаються до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AB47E4">
              <w:rPr>
                <w:color w:val="000000"/>
                <w:lang w:eastAsia="uk-UA"/>
              </w:rPr>
              <w:t xml:space="preserve"> за місцем перебування призовників і військовозобов’яза</w:t>
            </w:r>
            <w:r w:rsidRPr="00AB47E4">
              <w:rPr>
                <w:color w:val="000000"/>
                <w:lang w:eastAsia="uk-UA"/>
              </w:rPr>
              <w:softHyphen/>
              <w:t>них на військовому обліку разом з витягами з наказів про прийняття на службу та списком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У 7-денний строк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B47E4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B47E4">
              <w:rPr>
                <w:color w:val="000000"/>
                <w:lang w:eastAsia="uk-UA"/>
              </w:rPr>
              <w:t>Керівники органів Національної поліції, органів і підрозділів цивільного захисту, Держспецзв’язку та Державної кримінально-</w:t>
            </w:r>
            <w:r w:rsidRPr="009A35FC">
              <w:rPr>
                <w:color w:val="000000"/>
                <w:lang w:eastAsia="uk-UA"/>
              </w:rPr>
              <w:t>виконавчої служби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45.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Повідомлення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9A35FC">
              <w:rPr>
                <w:color w:val="000000"/>
                <w:lang w:eastAsia="uk-UA"/>
              </w:rPr>
              <w:t xml:space="preserve"> про звільнення військовозобов’язаних із служби, яким повертають під розписку особисті військово- облікові документи та видають довідки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У 7-денний строк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Керівники органів Національної поліції, органів і підрозділів цивільного захисту, Держспецзв’язку та Державної кримінально- виконавчої служби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8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rPr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III. Заходи щодо бронювання військовозобов’язаних</w:t>
            </w: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Своєчасне оформлення документів для бронювання військовозобов’я</w:t>
            </w:r>
            <w:r w:rsidRPr="009A35FC">
              <w:rPr>
                <w:color w:val="000000"/>
                <w:lang w:eastAsia="uk-UA"/>
              </w:rPr>
              <w:softHyphen/>
              <w:t>заних за центральними і місцевими органами виконавчої влади, іншими державними органами, підприємс</w:t>
            </w:r>
            <w:r w:rsidRPr="009A35FC">
              <w:rPr>
                <w:color w:val="000000"/>
                <w:lang w:eastAsia="uk-UA"/>
              </w:rPr>
              <w:softHyphen/>
              <w:t>твами, установами та організаціями на період мобілізації та на воєнний час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У 10- денний термін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Відповідальні за ведення військового обліку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 xml:space="preserve">Повідомлення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9A35FC">
              <w:rPr>
                <w:color w:val="000000"/>
                <w:lang w:eastAsia="uk-UA"/>
              </w:rPr>
              <w:t xml:space="preserve">, </w:t>
            </w:r>
            <w:r>
              <w:rPr>
                <w:color w:val="000000"/>
                <w:lang w:eastAsia="uk-UA"/>
              </w:rPr>
              <w:t xml:space="preserve">                </w:t>
            </w:r>
            <w:r w:rsidRPr="009A35FC">
              <w:rPr>
                <w:color w:val="000000"/>
                <w:lang w:eastAsia="uk-UA"/>
              </w:rPr>
              <w:t>де військово</w:t>
            </w:r>
            <w:r>
              <w:rPr>
                <w:color w:val="000000"/>
                <w:lang w:eastAsia="uk-UA"/>
              </w:rPr>
              <w:t>-</w:t>
            </w:r>
            <w:r w:rsidRPr="009A35FC">
              <w:rPr>
                <w:color w:val="000000"/>
                <w:lang w:eastAsia="uk-UA"/>
              </w:rPr>
              <w:t>зобов’я</w:t>
            </w:r>
            <w:r w:rsidRPr="009A35FC">
              <w:rPr>
                <w:color w:val="000000"/>
                <w:lang w:eastAsia="uk-UA"/>
              </w:rPr>
              <w:softHyphen/>
              <w:t>зані працівники перебувають на військовому обліку про їх бронювання за посадами і зарахування на спеціальний облік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У 5-денний термін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Відповідальні за ведення військового обліку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 xml:space="preserve">Інформування </w:t>
            </w:r>
            <w:r w:rsidRPr="00864017">
              <w:rPr>
                <w:color w:val="000000"/>
                <w:lang w:eastAsia="uk-UA"/>
              </w:rPr>
              <w:t>ТЦК та СП</w:t>
            </w:r>
            <w:r w:rsidRPr="009A35FC">
              <w:rPr>
                <w:color w:val="000000"/>
                <w:lang w:eastAsia="uk-UA"/>
              </w:rPr>
              <w:t>, про анулювання посвідчень про відстрочку від призову на період мобілізації та на воєнний час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У 5-денний термін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Відповідальні за ведення військового обліку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451A87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Уточнення переліку органів державної влади, інших державних органів, органів місцевого самовря</w:t>
            </w:r>
            <w:r w:rsidRPr="009A35FC">
              <w:rPr>
                <w:color w:val="000000"/>
                <w:lang w:eastAsia="uk-UA"/>
              </w:rPr>
              <w:softHyphen/>
              <w:t xml:space="preserve">дування, підприємств, установ і організацій, яким встановлено мобілізаційні завдання (замовлення) та доведення його до </w:t>
            </w:r>
            <w:r w:rsidRPr="00451A87">
              <w:rPr>
                <w:color w:val="000000"/>
                <w:lang w:eastAsia="uk-UA"/>
              </w:rPr>
              <w:t>ТЦК та СП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До 01.02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Відповідальні за ведення військового обліку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Уточнення плану вручення посвідчень, списків уповноважених про вручення посвідчень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Щомісяця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Відповідальні за ведення військового обліку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6.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Уточнення плану заміщення війсь</w:t>
            </w:r>
            <w:r w:rsidRPr="009A35FC">
              <w:rPr>
                <w:color w:val="000000"/>
                <w:lang w:eastAsia="uk-UA"/>
              </w:rPr>
              <w:softHyphen/>
              <w:t>ковозобов’язаних працівників, які підлягають призову за мобілізацією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25.06</w:t>
            </w:r>
          </w:p>
          <w:p w:rsidR="00B96243" w:rsidRPr="009A35FC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25.12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Відповідальні за ведення військового обліку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FF48D3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F48D3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 w:rsidRPr="00FF48D3">
              <w:rPr>
                <w:lang w:eastAsia="uk-UA"/>
              </w:rPr>
              <w:t>7.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F48D3" w:rsidRDefault="00B96243" w:rsidP="00ED4C13">
            <w:pPr>
              <w:spacing w:line="280" w:lineRule="exact"/>
              <w:rPr>
                <w:lang w:eastAsia="uk-UA"/>
              </w:rPr>
            </w:pPr>
            <w:r w:rsidRPr="00FF48D3">
              <w:t xml:space="preserve">Повідомлення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FF48D3">
              <w:t xml:space="preserve"> щодо підприємств, установ і організацій, які залучаються до виконання мобілізаційних завдань (замовлень) в особливий період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F48D3" w:rsidRDefault="00B96243" w:rsidP="00ED4C13">
            <w:pPr>
              <w:spacing w:line="280" w:lineRule="exact"/>
              <w:jc w:val="center"/>
              <w:rPr>
                <w:lang w:eastAsia="uk-UA"/>
              </w:rPr>
            </w:pPr>
            <w:r>
              <w:rPr>
                <w:lang w:eastAsia="uk-UA"/>
              </w:rPr>
              <w:t>До 01.03.21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F48D3" w:rsidRDefault="00B96243" w:rsidP="00ED4C13">
            <w:r w:rsidRPr="00FF48D3">
              <w:t>Начальник відділу</w:t>
            </w:r>
          </w:p>
          <w:p w:rsidR="00B96243" w:rsidRPr="00FF48D3" w:rsidRDefault="00B96243" w:rsidP="00ED4C13">
            <w:pPr>
              <w:spacing w:line="280" w:lineRule="exact"/>
              <w:rPr>
                <w:lang w:eastAsia="uk-UA"/>
              </w:rPr>
            </w:pPr>
            <w:r w:rsidRPr="00FF48D3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FF48D3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8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9A35FC" w:rsidRDefault="00B96243" w:rsidP="00ED4C13">
            <w:pPr>
              <w:rPr>
                <w:sz w:val="44"/>
                <w:szCs w:val="44"/>
                <w:lang w:eastAsia="uk-UA"/>
              </w:rPr>
            </w:pPr>
            <w:r w:rsidRPr="009A35FC">
              <w:rPr>
                <w:color w:val="000000"/>
                <w:lang w:eastAsia="uk-UA"/>
              </w:rPr>
              <w:t>IV. Звітність з питань військового обліку та бронювання</w:t>
            </w: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 xml:space="preserve">Надсилання до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635CF5">
              <w:rPr>
                <w:color w:val="000000"/>
                <w:lang w:eastAsia="uk-UA"/>
              </w:rPr>
              <w:t xml:space="preserve"> повідомлення про зміну облікових даних призовників і військовозобов’язаних, які змінили місце проживання в межах адміністративно-територіальної одиниці, та військовозобов’язаних, що прибули з мобілізаційними розпорядженнями.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>Щомісяця до 5 числа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F12D1A">
              <w:rPr>
                <w:color w:val="000000"/>
                <w:lang w:eastAsia="uk-UA"/>
              </w:rPr>
              <w:t>Слов’янська міська військова адміністрація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>Надання інформації на запити з питань військового обліку та бронювання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>Постійно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>Відповідальні за ведення військового обліку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 xml:space="preserve">Складання та погодження у </w:t>
            </w:r>
            <w:r w:rsidRPr="00451A87">
              <w:rPr>
                <w:color w:val="000000"/>
                <w:lang w:eastAsia="uk-UA"/>
              </w:rPr>
              <w:t>ТЦК та СП</w:t>
            </w:r>
            <w:r w:rsidRPr="006367EB">
              <w:rPr>
                <w:color w:val="000000"/>
                <w:lang w:eastAsia="uk-UA"/>
              </w:rPr>
              <w:t xml:space="preserve"> </w:t>
            </w:r>
            <w:r w:rsidRPr="00635CF5">
              <w:rPr>
                <w:color w:val="000000"/>
                <w:lang w:eastAsia="uk-UA"/>
              </w:rPr>
              <w:t>Звіту про чисельність працюючих та війсь</w:t>
            </w:r>
            <w:r w:rsidRPr="00635CF5">
              <w:rPr>
                <w:color w:val="000000"/>
                <w:lang w:eastAsia="uk-UA"/>
              </w:rPr>
              <w:softHyphen/>
              <w:t>ковозобов’язаних, заброньованих згідно з переліками посад та про</w:t>
            </w:r>
            <w:r w:rsidRPr="00635CF5">
              <w:rPr>
                <w:color w:val="000000"/>
                <w:lang w:eastAsia="uk-UA"/>
              </w:rPr>
              <w:softHyphen/>
              <w:t>фесій, станом, станом на 1 січня (за формою згідно з додатком 4 до Постанови КМУ від 04.02.2015 № 45)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>До 25.12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>Відповідальні за ведення військового обліку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Подання до </w:t>
            </w:r>
            <w:r w:rsidRPr="002908BF">
              <w:rPr>
                <w:color w:val="000000"/>
                <w:lang w:eastAsia="uk-UA"/>
              </w:rPr>
              <w:t>ТЦК та СП</w:t>
            </w:r>
            <w:r w:rsidRPr="00635CF5">
              <w:rPr>
                <w:color w:val="000000"/>
                <w:lang w:eastAsia="uk-UA"/>
              </w:rPr>
              <w:t xml:space="preserve"> Звіту про чисельність працюючих та військовозобов’язаних, заброньо</w:t>
            </w:r>
            <w:r w:rsidRPr="00635CF5">
              <w:rPr>
                <w:color w:val="000000"/>
                <w:lang w:eastAsia="uk-UA"/>
              </w:rPr>
              <w:softHyphen/>
              <w:t>ваних згідно з переліками посад та професій, станом, станом на 1 січня (за формою згідно з додатком 4 до Постанови КМУ від 04.02.2015 № 45) та інформації про стан роботи щодо військового обліку та бронювання військовозобов’язаних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 xml:space="preserve">До </w:t>
            </w:r>
            <w:r>
              <w:rPr>
                <w:color w:val="000000"/>
                <w:lang w:eastAsia="uk-UA"/>
              </w:rPr>
              <w:t>25</w:t>
            </w:r>
            <w:r w:rsidRPr="00635CF5">
              <w:rPr>
                <w:color w:val="000000"/>
                <w:lang w:eastAsia="uk-UA"/>
              </w:rPr>
              <w:t>.01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>Відповідальні за ведення військового обліку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>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>Інформування районної держадміні</w:t>
            </w:r>
            <w:r w:rsidRPr="00635CF5">
              <w:rPr>
                <w:color w:val="000000"/>
                <w:lang w:eastAsia="uk-UA"/>
              </w:rPr>
              <w:softHyphen/>
              <w:t>страції (міської ради) та внесення на їх розгляд пропозиції щодо по</w:t>
            </w:r>
            <w:r w:rsidRPr="00635CF5">
              <w:rPr>
                <w:color w:val="000000"/>
                <w:lang w:eastAsia="uk-UA"/>
              </w:rPr>
              <w:softHyphen/>
              <w:t>ліпшення стану військового обліку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 xml:space="preserve">До </w:t>
            </w:r>
            <w:r>
              <w:rPr>
                <w:color w:val="000000"/>
                <w:lang w:eastAsia="uk-UA"/>
              </w:rPr>
              <w:t>2</w:t>
            </w:r>
            <w:r w:rsidRPr="00635CF5">
              <w:rPr>
                <w:color w:val="000000"/>
                <w:lang w:eastAsia="uk-UA"/>
              </w:rPr>
              <w:t>5.01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Начальник відділу Краматорського РТЦК та СП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8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032BFE" w:rsidRDefault="00B96243" w:rsidP="00ED4C13">
            <w:pPr>
              <w:rPr>
                <w:sz w:val="44"/>
                <w:szCs w:val="44"/>
                <w:lang w:eastAsia="uk-UA"/>
              </w:rPr>
            </w:pPr>
            <w:r w:rsidRPr="00032BFE">
              <w:rPr>
                <w:color w:val="000000"/>
                <w:lang w:eastAsia="uk-UA"/>
              </w:rPr>
              <w:t>V. Виконання інших заходів</w:t>
            </w: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032BFE" w:rsidRDefault="00B96243" w:rsidP="00ED4C13">
            <w:pPr>
              <w:rPr>
                <w:color w:val="000000"/>
                <w:lang w:eastAsia="uk-UA"/>
              </w:rPr>
            </w:pPr>
            <w:r w:rsidRPr="00032BFE">
              <w:rPr>
                <w:color w:val="000000"/>
                <w:lang w:eastAsia="uk-UA"/>
              </w:rPr>
              <w:t>Доведення до органів місцевого самоврядування, підприємств, установ, організацій змін в законодавстві щодо військового обліку, військової, служби та бронювання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032BFE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032BFE">
              <w:rPr>
                <w:color w:val="000000"/>
                <w:lang w:eastAsia="uk-UA"/>
              </w:rPr>
              <w:t>Протягом</w:t>
            </w:r>
          </w:p>
          <w:p w:rsidR="00B96243" w:rsidRPr="00032BFE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032BFE">
              <w:rPr>
                <w:color w:val="000000"/>
                <w:lang w:eastAsia="uk-UA"/>
              </w:rPr>
              <w:t>року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032BFE" w:rsidRDefault="00B96243" w:rsidP="00ED4C13">
            <w:pPr>
              <w:rPr>
                <w:color w:val="000000"/>
                <w:lang w:eastAsia="uk-UA"/>
              </w:rPr>
            </w:pPr>
            <w:r w:rsidRPr="00603848">
              <w:rPr>
                <w:color w:val="000000"/>
                <w:lang w:eastAsia="uk-UA"/>
              </w:rPr>
              <w:t>Заступник начальника міської військової адміністрації, начальник першого відділу  Краматорського РТЦК та СП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032BFE" w:rsidRDefault="00B96243" w:rsidP="00ED4C13">
            <w:pPr>
              <w:rPr>
                <w:color w:val="000000"/>
                <w:lang w:eastAsia="uk-UA"/>
              </w:rPr>
            </w:pPr>
            <w:r w:rsidRPr="00032BFE">
              <w:rPr>
                <w:color w:val="000000"/>
                <w:lang w:eastAsia="uk-UA"/>
              </w:rPr>
              <w:t>Проведення роз’яснювальної роботи з військовозобов’язаними працівниками щодо виконання правил військового обліку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032BFE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032BFE">
              <w:rPr>
                <w:color w:val="000000"/>
                <w:lang w:eastAsia="uk-UA"/>
              </w:rPr>
              <w:t>Протягом</w:t>
            </w:r>
          </w:p>
          <w:p w:rsidR="00B96243" w:rsidRPr="00032BFE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032BFE">
              <w:rPr>
                <w:color w:val="000000"/>
                <w:lang w:eastAsia="uk-UA"/>
              </w:rPr>
              <w:t>року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032BFE" w:rsidRDefault="00B96243" w:rsidP="00ED4C13">
            <w:pPr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Н</w:t>
            </w:r>
            <w:r w:rsidRPr="00603848">
              <w:rPr>
                <w:color w:val="000000"/>
                <w:lang w:eastAsia="uk-UA"/>
              </w:rPr>
              <w:t>ачальник першого відділу  Краматорського РТЦК та СП</w:t>
            </w:r>
            <w:r>
              <w:rPr>
                <w:color w:val="000000"/>
                <w:lang w:eastAsia="uk-UA"/>
              </w:rPr>
              <w:t xml:space="preserve">, </w:t>
            </w:r>
            <w:r w:rsidRPr="00032BFE">
              <w:rPr>
                <w:color w:val="000000"/>
                <w:lang w:eastAsia="uk-UA"/>
              </w:rPr>
              <w:t>Відповідальні за ведення військового обліку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635CF5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635CF5">
              <w:rPr>
                <w:color w:val="000000"/>
                <w:lang w:eastAsia="uk-UA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032BFE" w:rsidRDefault="00B96243" w:rsidP="00ED4C13">
            <w:pPr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В</w:t>
            </w:r>
            <w:r w:rsidRPr="00032BFE">
              <w:rPr>
                <w:color w:val="000000"/>
                <w:lang w:eastAsia="uk-UA"/>
              </w:rPr>
              <w:t>иготовлення друкарським способом правил військового</w:t>
            </w:r>
            <w:r>
              <w:rPr>
                <w:color w:val="000000"/>
                <w:lang w:eastAsia="uk-UA"/>
              </w:rPr>
              <w:t xml:space="preserve"> обліку </w:t>
            </w:r>
            <w:r w:rsidRPr="00FF55CF">
              <w:rPr>
                <w:color w:val="000000"/>
                <w:lang w:eastAsia="uk-UA"/>
              </w:rPr>
              <w:t>і вивішування їх на видному місці у відповідних приміщеннях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032BFE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032BFE">
              <w:rPr>
                <w:color w:val="000000"/>
                <w:lang w:eastAsia="uk-UA"/>
              </w:rPr>
              <w:t>До 01.02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C1362" w:rsidRDefault="00B96243" w:rsidP="00ED4C13">
            <w:pPr>
              <w:rPr>
                <w:lang w:eastAsia="uk-UA"/>
              </w:rPr>
            </w:pPr>
            <w:r w:rsidRPr="00032BFE">
              <w:rPr>
                <w:color w:val="000000"/>
                <w:lang w:eastAsia="uk-UA"/>
              </w:rPr>
              <w:t>Керівники державних органів, які забезпе</w:t>
            </w:r>
            <w:r>
              <w:rPr>
                <w:color w:val="000000"/>
                <w:lang w:eastAsia="uk-UA"/>
              </w:rPr>
              <w:t xml:space="preserve">чують </w:t>
            </w:r>
            <w:r w:rsidRPr="00AC1362">
              <w:rPr>
                <w:color w:val="000000"/>
                <w:lang w:eastAsia="uk-UA"/>
              </w:rPr>
              <w:t>функціонування системи військового обліку, підприємств, установ та організацій, де ведеться військовий облік призовників і військовозобов’язаних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C1362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C1362">
              <w:rPr>
                <w:color w:val="000000"/>
                <w:lang w:eastAsia="uk-UA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C1362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C1362">
              <w:rPr>
                <w:color w:val="000000"/>
                <w:lang w:eastAsia="uk-UA"/>
              </w:rPr>
              <w:t>Організація оформлення наочної агітації, інформаційних буклетів з питань військового обліку та бронювання, військового обов’язку та мобілізації, проходження військової служби за контрактом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C1362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C1362">
              <w:rPr>
                <w:color w:val="000000"/>
                <w:lang w:eastAsia="uk-UA"/>
              </w:rPr>
              <w:t>До 01.04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C1362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603848">
              <w:rPr>
                <w:color w:val="000000"/>
                <w:lang w:eastAsia="uk-UA"/>
              </w:rPr>
              <w:t>Заступник начальника міської військової адміністрації, начальник першого відділу  Краматорського РТЦК та СП</w:t>
            </w:r>
            <w:r>
              <w:rPr>
                <w:color w:val="000000"/>
                <w:lang w:eastAsia="uk-UA"/>
              </w:rPr>
              <w:t xml:space="preserve">, </w:t>
            </w:r>
            <w:r w:rsidRPr="00AC1362">
              <w:rPr>
                <w:color w:val="000000"/>
                <w:lang w:eastAsia="uk-UA"/>
              </w:rPr>
              <w:t xml:space="preserve"> Відповідальні за ведення військового обліку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  <w:tr w:rsidR="00B96243" w:rsidRPr="00BA5AF9" w:rsidTr="00ED4C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C1362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C1362">
              <w:rPr>
                <w:color w:val="000000"/>
                <w:lang w:eastAsia="uk-UA"/>
              </w:rPr>
              <w:t>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C1362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AC1362">
              <w:rPr>
                <w:color w:val="000000"/>
                <w:lang w:eastAsia="uk-UA"/>
              </w:rPr>
              <w:t>Опрацювання та видання необхідної документації для відповідальних за ведення військового обліку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C1362" w:rsidRDefault="00B96243" w:rsidP="00ED4C13">
            <w:pPr>
              <w:spacing w:line="280" w:lineRule="exact"/>
              <w:jc w:val="center"/>
              <w:rPr>
                <w:color w:val="000000"/>
                <w:lang w:eastAsia="uk-UA"/>
              </w:rPr>
            </w:pPr>
            <w:r w:rsidRPr="00AC1362">
              <w:rPr>
                <w:color w:val="000000"/>
                <w:lang w:eastAsia="uk-UA"/>
              </w:rPr>
              <w:t>До 01.03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AC1362" w:rsidRDefault="00B96243" w:rsidP="00ED4C13">
            <w:pPr>
              <w:spacing w:line="280" w:lineRule="exact"/>
              <w:rPr>
                <w:color w:val="000000"/>
                <w:lang w:eastAsia="uk-UA"/>
              </w:rPr>
            </w:pPr>
            <w:r w:rsidRPr="00603848">
              <w:rPr>
                <w:color w:val="000000"/>
                <w:lang w:eastAsia="uk-UA"/>
              </w:rPr>
              <w:t xml:space="preserve">Заступник начальника міської військової адміністрації, </w:t>
            </w:r>
            <w:r>
              <w:rPr>
                <w:color w:val="000000"/>
                <w:lang w:eastAsia="uk-UA"/>
              </w:rPr>
              <w:t>Н</w:t>
            </w:r>
            <w:r w:rsidRPr="00603848">
              <w:rPr>
                <w:color w:val="000000"/>
                <w:lang w:eastAsia="uk-UA"/>
              </w:rPr>
              <w:t>ачальник першого відділу  Краматорського РТЦК та СП</w:t>
            </w:r>
            <w:r>
              <w:rPr>
                <w:color w:val="000000"/>
                <w:lang w:eastAsia="uk-UA"/>
              </w:rPr>
              <w:t xml:space="preserve">, </w:t>
            </w:r>
            <w:r w:rsidRPr="00AC1362">
              <w:rPr>
                <w:color w:val="000000"/>
                <w:lang w:eastAsia="uk-UA"/>
              </w:rPr>
              <w:t xml:space="preserve"> Відповідальні за ведення військового обліку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243" w:rsidRPr="00BA5AF9" w:rsidRDefault="00B96243" w:rsidP="00ED4C13">
            <w:pPr>
              <w:spacing w:line="140" w:lineRule="exact"/>
            </w:pPr>
          </w:p>
        </w:tc>
      </w:tr>
    </w:tbl>
    <w:p w:rsidR="00B96243" w:rsidRDefault="00B96243" w:rsidP="00F2470F"/>
    <w:p w:rsidR="00B96243" w:rsidRDefault="00B96243" w:rsidP="00F2470F"/>
    <w:p w:rsidR="00B96243" w:rsidRDefault="00B96243" w:rsidP="00F2470F">
      <w:pPr>
        <w:suppressAutoHyphens/>
        <w:rPr>
          <w:lang w:eastAsia="zh-CN"/>
        </w:rPr>
      </w:pPr>
      <w:r w:rsidRPr="0062229F">
        <w:rPr>
          <w:lang w:eastAsia="zh-CN"/>
        </w:rPr>
        <w:t xml:space="preserve">В.о. начальника відділу з питань цивільного </w:t>
      </w:r>
    </w:p>
    <w:p w:rsidR="00B96243" w:rsidRPr="002453A1" w:rsidRDefault="00B96243" w:rsidP="00F2470F">
      <w:r w:rsidRPr="0062229F">
        <w:rPr>
          <w:lang w:eastAsia="zh-CN"/>
        </w:rPr>
        <w:t>захисту, мобілізаційної  та оборонної роботи                                           Валерій НОВАК</w:t>
      </w:r>
    </w:p>
    <w:p w:rsidR="00B96243" w:rsidRPr="002453A1" w:rsidRDefault="00B96243" w:rsidP="00F2470F">
      <w:pPr>
        <w:spacing w:line="252" w:lineRule="auto"/>
      </w:pPr>
    </w:p>
    <w:p w:rsidR="00B96243" w:rsidRPr="000D5630" w:rsidRDefault="00B96243" w:rsidP="00F2470F">
      <w:pPr>
        <w:tabs>
          <w:tab w:val="left" w:pos="993"/>
        </w:tabs>
        <w:spacing w:line="360" w:lineRule="auto"/>
      </w:pPr>
      <w:r w:rsidRPr="00610171">
        <w:t xml:space="preserve">                </w:t>
      </w:r>
      <w:r w:rsidRPr="00610171">
        <w:tab/>
      </w:r>
      <w:r w:rsidRPr="00610171">
        <w:tab/>
        <w:t xml:space="preserve">           </w:t>
      </w:r>
      <w:r w:rsidRPr="00610171">
        <w:tab/>
      </w:r>
      <w:r w:rsidRPr="00610171">
        <w:tab/>
        <w:t xml:space="preserve">                       </w:t>
      </w:r>
    </w:p>
    <w:p w:rsidR="00B96243" w:rsidRDefault="00B96243" w:rsidP="00F2470F"/>
    <w:p w:rsidR="00B96243" w:rsidRDefault="00B96243">
      <w:pPr>
        <w:rPr>
          <w:lang w:val="uk-UA"/>
        </w:rPr>
        <w:sectPr w:rsidR="00B96243" w:rsidSect="0016316D">
          <w:headerReference w:type="default" r:id="rId9"/>
          <w:pgSz w:w="11906" w:h="16838"/>
          <w:pgMar w:top="992" w:right="851" w:bottom="720" w:left="1701" w:header="709" w:footer="709" w:gutter="0"/>
          <w:cols w:space="708"/>
          <w:titlePg/>
          <w:docGrid w:linePitch="360"/>
        </w:sectPr>
      </w:pPr>
    </w:p>
    <w:p w:rsidR="00B96243" w:rsidRPr="00F2470F" w:rsidRDefault="00B96243" w:rsidP="00F2470F">
      <w:pPr>
        <w:tabs>
          <w:tab w:val="left" w:pos="993"/>
        </w:tabs>
        <w:ind w:left="9781"/>
        <w:rPr>
          <w:lang w:val="uk-UA"/>
        </w:rPr>
      </w:pPr>
      <w:r w:rsidRPr="00F2470F">
        <w:rPr>
          <w:lang w:val="uk-UA"/>
        </w:rPr>
        <w:t>ЗАТВЕРДЖЕНО</w:t>
      </w:r>
    </w:p>
    <w:p w:rsidR="00B96243" w:rsidRPr="00F2470F" w:rsidRDefault="00B96243" w:rsidP="00F2470F">
      <w:pPr>
        <w:tabs>
          <w:tab w:val="left" w:pos="993"/>
        </w:tabs>
        <w:ind w:left="9781"/>
        <w:rPr>
          <w:lang w:val="uk-UA"/>
        </w:rPr>
      </w:pPr>
      <w:r w:rsidRPr="00F2470F">
        <w:rPr>
          <w:lang w:val="uk-UA"/>
        </w:rPr>
        <w:t xml:space="preserve">Розпорядження начальника </w:t>
      </w:r>
    </w:p>
    <w:p w:rsidR="00B96243" w:rsidRPr="00F2470F" w:rsidRDefault="00B96243" w:rsidP="00F2470F">
      <w:pPr>
        <w:ind w:left="9781"/>
        <w:rPr>
          <w:lang w:val="uk-UA"/>
        </w:rPr>
      </w:pPr>
      <w:r w:rsidRPr="00F2470F">
        <w:rPr>
          <w:lang w:val="uk-UA"/>
        </w:rPr>
        <w:t xml:space="preserve">Слов’янської міської військової адміністрації </w:t>
      </w:r>
    </w:p>
    <w:p w:rsidR="00B96243" w:rsidRPr="00F2470F" w:rsidRDefault="00B96243" w:rsidP="00F2470F">
      <w:pPr>
        <w:ind w:left="9781"/>
        <w:rPr>
          <w:lang w:val="uk-UA"/>
        </w:rPr>
      </w:pPr>
      <w:r w:rsidRPr="00F2470F">
        <w:rPr>
          <w:lang w:val="uk-UA"/>
        </w:rPr>
        <w:t xml:space="preserve">25.01.2023      </w:t>
      </w:r>
      <w:r w:rsidRPr="00F2470F">
        <w:t xml:space="preserve">№ </w:t>
      </w:r>
      <w:r>
        <w:rPr>
          <w:lang w:val="uk-UA"/>
        </w:rPr>
        <w:t>49</w:t>
      </w:r>
    </w:p>
    <w:p w:rsidR="00B96243" w:rsidRPr="009776FC" w:rsidRDefault="00B96243" w:rsidP="00F2470F">
      <w:pPr>
        <w:ind w:left="8496" w:right="300"/>
        <w:rPr>
          <w:color w:val="FF0000"/>
          <w:sz w:val="28"/>
          <w:szCs w:val="28"/>
        </w:rPr>
      </w:pPr>
    </w:p>
    <w:p w:rsidR="00B96243" w:rsidRPr="009776FC" w:rsidRDefault="00B96243" w:rsidP="00F2470F">
      <w:pPr>
        <w:jc w:val="center"/>
        <w:rPr>
          <w:sz w:val="28"/>
          <w:szCs w:val="28"/>
          <w:lang w:eastAsia="en-US"/>
        </w:rPr>
      </w:pPr>
      <w:r w:rsidRPr="009776FC">
        <w:rPr>
          <w:sz w:val="28"/>
          <w:szCs w:val="28"/>
          <w:lang w:eastAsia="en-US"/>
        </w:rPr>
        <w:t>ПОВІДОМЛЕННЯ</w:t>
      </w:r>
    </w:p>
    <w:p w:rsidR="00B96243" w:rsidRPr="009776FC" w:rsidRDefault="00B96243" w:rsidP="00F2470F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9776FC">
        <w:rPr>
          <w:sz w:val="28"/>
          <w:szCs w:val="28"/>
          <w:lang w:eastAsia="en-US"/>
        </w:rPr>
        <w:t xml:space="preserve">про </w:t>
      </w:r>
      <w:r w:rsidRPr="009776FC">
        <w:rPr>
          <w:sz w:val="28"/>
          <w:szCs w:val="28"/>
        </w:rPr>
        <w:t xml:space="preserve">підприємства, установи і організації на території </w:t>
      </w:r>
      <w:r w:rsidRPr="009776FC">
        <w:rPr>
          <w:sz w:val="28"/>
          <w:szCs w:val="28"/>
          <w:lang w:eastAsia="en-US"/>
        </w:rPr>
        <w:t>________________________________________</w:t>
      </w:r>
    </w:p>
    <w:p w:rsidR="00B96243" w:rsidRPr="009776FC" w:rsidRDefault="00B96243" w:rsidP="00F2470F">
      <w:pPr>
        <w:jc w:val="center"/>
      </w:pPr>
      <w:r w:rsidRPr="009776FC">
        <w:t xml:space="preserve">                                                                                                (найменування адміністративно-територіальної одиниці)</w:t>
      </w:r>
    </w:p>
    <w:p w:rsidR="00B96243" w:rsidRPr="009776FC" w:rsidRDefault="00B96243" w:rsidP="00F2470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776FC">
        <w:rPr>
          <w:sz w:val="28"/>
          <w:szCs w:val="28"/>
        </w:rPr>
        <w:t>які залучаються до виконання мобілізаційних завдань (замовлень) в особливий період</w:t>
      </w:r>
    </w:p>
    <w:p w:rsidR="00B96243" w:rsidRPr="009776FC" w:rsidRDefault="00B96243" w:rsidP="00F2470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48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536"/>
        <w:gridCol w:w="2268"/>
        <w:gridCol w:w="1848"/>
        <w:gridCol w:w="1848"/>
        <w:gridCol w:w="1848"/>
        <w:gridCol w:w="1849"/>
      </w:tblGrid>
      <w:tr w:rsidR="00B96243" w:rsidRPr="009776FC" w:rsidTr="00ED4C13">
        <w:tc>
          <w:tcPr>
            <w:tcW w:w="675" w:type="dxa"/>
            <w:vAlign w:val="center"/>
          </w:tcPr>
          <w:p w:rsidR="00B96243" w:rsidRPr="009776FC" w:rsidRDefault="00B96243" w:rsidP="00ED4C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76FC">
              <w:rPr>
                <w:sz w:val="22"/>
                <w:szCs w:val="22"/>
              </w:rPr>
              <w:t>№</w:t>
            </w:r>
          </w:p>
          <w:p w:rsidR="00B96243" w:rsidRPr="009776FC" w:rsidRDefault="00B96243" w:rsidP="00ED4C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76FC">
              <w:rPr>
                <w:sz w:val="22"/>
                <w:szCs w:val="22"/>
              </w:rPr>
              <w:t>ЗП</w:t>
            </w:r>
          </w:p>
        </w:tc>
        <w:tc>
          <w:tcPr>
            <w:tcW w:w="4536" w:type="dxa"/>
            <w:vAlign w:val="center"/>
          </w:tcPr>
          <w:p w:rsidR="00B96243" w:rsidRPr="009776FC" w:rsidRDefault="00B96243" w:rsidP="00ED4C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76FC">
              <w:rPr>
                <w:sz w:val="22"/>
                <w:szCs w:val="22"/>
              </w:rPr>
              <w:t>Назва, адреса, телефон</w:t>
            </w:r>
          </w:p>
          <w:p w:rsidR="00B96243" w:rsidRPr="009776FC" w:rsidRDefault="00B96243" w:rsidP="00ED4C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76FC">
              <w:rPr>
                <w:sz w:val="22"/>
                <w:szCs w:val="22"/>
              </w:rPr>
              <w:t>підприємства, установи, організації, форма власності,</w:t>
            </w:r>
          </w:p>
          <w:p w:rsidR="00B96243" w:rsidRPr="009776FC" w:rsidRDefault="00B96243" w:rsidP="00ED4C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76FC">
              <w:rPr>
                <w:sz w:val="22"/>
                <w:szCs w:val="22"/>
              </w:rPr>
              <w:t>код ЄДРПОУ</w:t>
            </w:r>
          </w:p>
        </w:tc>
        <w:tc>
          <w:tcPr>
            <w:tcW w:w="2268" w:type="dxa"/>
            <w:vAlign w:val="center"/>
          </w:tcPr>
          <w:p w:rsidR="00B96243" w:rsidRPr="009776FC" w:rsidRDefault="00B96243" w:rsidP="00ED4C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76FC">
              <w:rPr>
                <w:sz w:val="22"/>
                <w:szCs w:val="22"/>
              </w:rPr>
              <w:t xml:space="preserve">Хто надав розпорядження </w:t>
            </w:r>
            <w:r w:rsidRPr="009776FC">
              <w:rPr>
                <w:sz w:val="22"/>
                <w:szCs w:val="22"/>
              </w:rPr>
              <w:br/>
              <w:t>(на укладення договору (контракту)</w:t>
            </w:r>
          </w:p>
        </w:tc>
        <w:tc>
          <w:tcPr>
            <w:tcW w:w="1848" w:type="dxa"/>
            <w:vAlign w:val="center"/>
          </w:tcPr>
          <w:p w:rsidR="00B96243" w:rsidRPr="009776FC" w:rsidRDefault="00B96243" w:rsidP="00ED4C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76FC">
              <w:rPr>
                <w:sz w:val="22"/>
                <w:szCs w:val="22"/>
              </w:rPr>
              <w:t>№ та дата укладення договору (контракту)</w:t>
            </w:r>
          </w:p>
        </w:tc>
        <w:tc>
          <w:tcPr>
            <w:tcW w:w="1848" w:type="dxa"/>
            <w:vAlign w:val="center"/>
          </w:tcPr>
          <w:p w:rsidR="00B96243" w:rsidRPr="009776FC" w:rsidRDefault="00B96243" w:rsidP="00ED4C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76FC">
              <w:rPr>
                <w:sz w:val="22"/>
                <w:szCs w:val="22"/>
              </w:rPr>
              <w:t xml:space="preserve">Замовник </w:t>
            </w:r>
            <w:r w:rsidRPr="009776FC">
              <w:rPr>
                <w:sz w:val="22"/>
                <w:szCs w:val="22"/>
              </w:rPr>
              <w:br/>
              <w:t>(в чиїх інтересах укладено договір (контракт)</w:t>
            </w:r>
          </w:p>
        </w:tc>
        <w:tc>
          <w:tcPr>
            <w:tcW w:w="1848" w:type="dxa"/>
            <w:vAlign w:val="center"/>
          </w:tcPr>
          <w:p w:rsidR="00B96243" w:rsidRPr="009776FC" w:rsidRDefault="00B96243" w:rsidP="00ED4C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76FC">
              <w:rPr>
                <w:sz w:val="22"/>
                <w:szCs w:val="22"/>
              </w:rPr>
              <w:t>Дата скасування договору (контракту)</w:t>
            </w:r>
          </w:p>
        </w:tc>
        <w:tc>
          <w:tcPr>
            <w:tcW w:w="1849" w:type="dxa"/>
            <w:vAlign w:val="center"/>
          </w:tcPr>
          <w:p w:rsidR="00B96243" w:rsidRPr="009776FC" w:rsidRDefault="00B96243" w:rsidP="00ED4C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76FC">
              <w:rPr>
                <w:sz w:val="22"/>
                <w:szCs w:val="22"/>
              </w:rPr>
              <w:t>Примітка</w:t>
            </w:r>
          </w:p>
        </w:tc>
      </w:tr>
    </w:tbl>
    <w:p w:rsidR="00B96243" w:rsidRPr="009776FC" w:rsidRDefault="00B96243" w:rsidP="00F2470F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B96243" w:rsidRPr="009776FC" w:rsidRDefault="00B96243" w:rsidP="00F2470F">
      <w:pPr>
        <w:autoSpaceDE w:val="0"/>
        <w:autoSpaceDN w:val="0"/>
        <w:adjustRightInd w:val="0"/>
        <w:rPr>
          <w:lang w:eastAsia="en-US"/>
        </w:rPr>
      </w:pPr>
      <w:r w:rsidRPr="009776FC">
        <w:rPr>
          <w:lang w:eastAsia="en-US"/>
        </w:rPr>
        <w:t>_______ ____________________                              ___________________                                                                                  __________________</w:t>
      </w:r>
    </w:p>
    <w:p w:rsidR="00B96243" w:rsidRPr="009776FC" w:rsidRDefault="00B96243" w:rsidP="00F2470F">
      <w:pPr>
        <w:autoSpaceDE w:val="0"/>
        <w:autoSpaceDN w:val="0"/>
        <w:adjustRightInd w:val="0"/>
        <w:ind w:right="-172"/>
        <w:rPr>
          <w:lang w:eastAsia="en-US"/>
        </w:rPr>
      </w:pPr>
      <w:r w:rsidRPr="009776FC">
        <w:rPr>
          <w:lang w:eastAsia="en-US"/>
        </w:rPr>
        <w:t>(найменування посади керівника                                           (підпис)                                                                                            (ініціали та прізвище)</w:t>
      </w:r>
    </w:p>
    <w:p w:rsidR="00B96243" w:rsidRPr="009776FC" w:rsidRDefault="00B96243" w:rsidP="00F2470F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м</w:t>
      </w:r>
      <w:r w:rsidRPr="009776FC">
        <w:rPr>
          <w:lang w:eastAsia="en-US"/>
        </w:rPr>
        <w:t>ісцевої</w:t>
      </w:r>
      <w:r>
        <w:rPr>
          <w:lang w:eastAsia="en-US"/>
        </w:rPr>
        <w:t xml:space="preserve"> </w:t>
      </w:r>
      <w:r w:rsidRPr="009776FC">
        <w:rPr>
          <w:lang w:eastAsia="en-US"/>
        </w:rPr>
        <w:t>держадміністрації)</w:t>
      </w:r>
    </w:p>
    <w:p w:rsidR="00B96243" w:rsidRPr="009776FC" w:rsidRDefault="00B96243" w:rsidP="00F2470F">
      <w:pPr>
        <w:autoSpaceDE w:val="0"/>
        <w:autoSpaceDN w:val="0"/>
        <w:adjustRightInd w:val="0"/>
        <w:rPr>
          <w:sz w:val="26"/>
          <w:szCs w:val="26"/>
          <w:lang w:eastAsia="en-US"/>
        </w:rPr>
      </w:pPr>
      <w:r w:rsidRPr="009776FC">
        <w:rPr>
          <w:sz w:val="26"/>
          <w:szCs w:val="26"/>
          <w:lang w:eastAsia="en-US"/>
        </w:rPr>
        <w:t>_____ ______________ 20__ р.</w:t>
      </w:r>
    </w:p>
    <w:p w:rsidR="00B96243" w:rsidRPr="009776FC" w:rsidRDefault="00B96243" w:rsidP="00F2470F">
      <w:pPr>
        <w:autoSpaceDE w:val="0"/>
        <w:autoSpaceDN w:val="0"/>
        <w:adjustRightInd w:val="0"/>
        <w:rPr>
          <w:sz w:val="26"/>
          <w:szCs w:val="26"/>
          <w:lang w:eastAsia="en-US"/>
        </w:rPr>
      </w:pPr>
      <w:r w:rsidRPr="009776FC">
        <w:rPr>
          <w:sz w:val="26"/>
          <w:szCs w:val="26"/>
          <w:lang w:eastAsia="en-US"/>
        </w:rPr>
        <w:t>МП</w:t>
      </w:r>
    </w:p>
    <w:p w:rsidR="00B96243" w:rsidRPr="009776FC" w:rsidRDefault="00B96243" w:rsidP="00F2470F"/>
    <w:p w:rsidR="00B96243" w:rsidRPr="009776FC" w:rsidRDefault="00B96243" w:rsidP="00F2470F"/>
    <w:p w:rsidR="00B96243" w:rsidRPr="009776FC" w:rsidRDefault="00B96243" w:rsidP="00F2470F">
      <w:pPr>
        <w:tabs>
          <w:tab w:val="left" w:pos="993"/>
        </w:tabs>
      </w:pPr>
      <w:r w:rsidRPr="009776FC">
        <w:t xml:space="preserve">В.о. начальника відділу з питань цивільного </w:t>
      </w:r>
    </w:p>
    <w:p w:rsidR="00B96243" w:rsidRPr="009776FC" w:rsidRDefault="00B96243" w:rsidP="00F2470F">
      <w:pPr>
        <w:tabs>
          <w:tab w:val="left" w:pos="993"/>
        </w:tabs>
      </w:pPr>
      <w:r w:rsidRPr="009776FC">
        <w:t>захисту, мобілізаційної  та оборонної роботи                                              Валерій НОВАК</w:t>
      </w:r>
    </w:p>
    <w:p w:rsidR="00B96243" w:rsidRPr="009776FC" w:rsidRDefault="00B96243" w:rsidP="00F2470F">
      <w:pPr>
        <w:tabs>
          <w:tab w:val="left" w:pos="993"/>
        </w:tabs>
      </w:pPr>
    </w:p>
    <w:p w:rsidR="00B96243" w:rsidRPr="009776FC" w:rsidRDefault="00B96243" w:rsidP="00F2470F">
      <w:pPr>
        <w:tabs>
          <w:tab w:val="left" w:pos="993"/>
        </w:tabs>
      </w:pPr>
    </w:p>
    <w:p w:rsidR="00B96243" w:rsidRPr="00F2470F" w:rsidRDefault="00B96243"/>
    <w:sectPr w:rsidR="00B96243" w:rsidRPr="00F2470F" w:rsidSect="00F2470F">
      <w:pgSz w:w="16838" w:h="11906" w:orient="landscape"/>
      <w:pgMar w:top="1701" w:right="992" w:bottom="851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243" w:rsidRDefault="00B96243">
      <w:r>
        <w:separator/>
      </w:r>
    </w:p>
  </w:endnote>
  <w:endnote w:type="continuationSeparator" w:id="0">
    <w:p w:rsidR="00B96243" w:rsidRDefault="00B96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243" w:rsidRDefault="00B96243">
      <w:r>
        <w:separator/>
      </w:r>
    </w:p>
  </w:footnote>
  <w:footnote w:type="continuationSeparator" w:id="0">
    <w:p w:rsidR="00B96243" w:rsidRDefault="00B962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243" w:rsidRPr="0062229F" w:rsidRDefault="00B96243" w:rsidP="00896E06">
    <w:pPr>
      <w:pStyle w:val="Header"/>
      <w:jc w:val="center"/>
      <w:rPr>
        <w:sz w:val="24"/>
        <w:szCs w:val="24"/>
      </w:rPr>
    </w:pPr>
    <w:r w:rsidRPr="0062229F">
      <w:rPr>
        <w:rFonts w:ascii="Times New Roman" w:hAnsi="Times New Roman" w:cs="Times New Roman"/>
        <w:sz w:val="24"/>
        <w:szCs w:val="24"/>
        <w:lang w:val="uk-UA"/>
      </w:rPr>
      <w:t xml:space="preserve">                                                  </w:t>
    </w:r>
  </w:p>
  <w:p w:rsidR="00B96243" w:rsidRDefault="00B9624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243" w:rsidRDefault="00B96243">
    <w:pPr>
      <w:pStyle w:val="Header"/>
      <w:jc w:val="right"/>
    </w:pPr>
    <w:r w:rsidRPr="00687F1D">
      <w:rPr>
        <w:rFonts w:ascii="Times New Roman" w:hAnsi="Times New Roman" w:cs="Times New Roman"/>
        <w:sz w:val="26"/>
        <w:szCs w:val="26"/>
        <w:lang w:val="uk-UA"/>
      </w:rPr>
      <w:t xml:space="preserve">                  </w:t>
    </w:r>
    <w:r>
      <w:rPr>
        <w:rFonts w:ascii="Times New Roman" w:hAnsi="Times New Roman" w:cs="Times New Roman"/>
        <w:sz w:val="26"/>
        <w:szCs w:val="26"/>
        <w:lang w:val="uk-UA"/>
      </w:rPr>
      <w:t xml:space="preserve">          </w:t>
    </w:r>
    <w:r w:rsidRPr="00687F1D">
      <w:rPr>
        <w:rFonts w:ascii="Times New Roman" w:hAnsi="Times New Roman" w:cs="Times New Roman"/>
        <w:sz w:val="26"/>
        <w:szCs w:val="26"/>
        <w:lang w:val="uk-UA"/>
      </w:rPr>
      <w:t xml:space="preserve">                      Продовження</w:t>
    </w:r>
  </w:p>
  <w:p w:rsidR="00B96243" w:rsidRDefault="00B9624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243" w:rsidRPr="0016316D" w:rsidRDefault="00B96243" w:rsidP="00FF0177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16316D">
      <w:rPr>
        <w:rFonts w:ascii="Times New Roman" w:hAnsi="Times New Roman" w:cs="Times New Roman"/>
        <w:sz w:val="24"/>
        <w:szCs w:val="24"/>
      </w:rPr>
      <w:t xml:space="preserve"> </w:t>
    </w:r>
    <w:r>
      <w:rPr>
        <w:rFonts w:ascii="Times New Roman" w:hAnsi="Times New Roman" w:cs="Times New Roman"/>
        <w:sz w:val="24"/>
        <w:szCs w:val="24"/>
      </w:rPr>
      <w:t xml:space="preserve">        </w:t>
    </w:r>
    <w:r w:rsidRPr="0016316D">
      <w:rPr>
        <w:rFonts w:ascii="Times New Roman" w:hAnsi="Times New Roman" w:cs="Times New Roman"/>
        <w:sz w:val="24"/>
        <w:szCs w:val="24"/>
      </w:rPr>
      <w:t xml:space="preserve">                                               </w:t>
    </w:r>
  </w:p>
  <w:p w:rsidR="00B96243" w:rsidRPr="008B21D3" w:rsidRDefault="00B96243">
    <w:pPr>
      <w:pStyle w:val="Head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47087"/>
    <w:multiLevelType w:val="hybridMultilevel"/>
    <w:tmpl w:val="90DA78AC"/>
    <w:lvl w:ilvl="0" w:tplc="82CC66F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4B36"/>
    <w:rsid w:val="00032BFE"/>
    <w:rsid w:val="000554A1"/>
    <w:rsid w:val="000D5630"/>
    <w:rsid w:val="0016316D"/>
    <w:rsid w:val="001E190D"/>
    <w:rsid w:val="001E4025"/>
    <w:rsid w:val="002453A1"/>
    <w:rsid w:val="002908BF"/>
    <w:rsid w:val="00327CB7"/>
    <w:rsid w:val="003E1C98"/>
    <w:rsid w:val="00407A55"/>
    <w:rsid w:val="004427FA"/>
    <w:rsid w:val="00451A87"/>
    <w:rsid w:val="004923E6"/>
    <w:rsid w:val="00603848"/>
    <w:rsid w:val="00610171"/>
    <w:rsid w:val="00614B36"/>
    <w:rsid w:val="0062229F"/>
    <w:rsid w:val="00635CF5"/>
    <w:rsid w:val="006367EB"/>
    <w:rsid w:val="00661506"/>
    <w:rsid w:val="00687F1D"/>
    <w:rsid w:val="006A2ABC"/>
    <w:rsid w:val="00760A99"/>
    <w:rsid w:val="007D1B3D"/>
    <w:rsid w:val="00864017"/>
    <w:rsid w:val="00896E06"/>
    <w:rsid w:val="008B21D3"/>
    <w:rsid w:val="008B4866"/>
    <w:rsid w:val="008F5062"/>
    <w:rsid w:val="009776FC"/>
    <w:rsid w:val="009A35FC"/>
    <w:rsid w:val="00A466E6"/>
    <w:rsid w:val="00AB47E4"/>
    <w:rsid w:val="00AC1362"/>
    <w:rsid w:val="00AE6BE8"/>
    <w:rsid w:val="00B31269"/>
    <w:rsid w:val="00B8007D"/>
    <w:rsid w:val="00B94F57"/>
    <w:rsid w:val="00B96243"/>
    <w:rsid w:val="00BA5AF9"/>
    <w:rsid w:val="00CC3620"/>
    <w:rsid w:val="00D17257"/>
    <w:rsid w:val="00D31D93"/>
    <w:rsid w:val="00E749E8"/>
    <w:rsid w:val="00EB3CF2"/>
    <w:rsid w:val="00EC659B"/>
    <w:rsid w:val="00ED4C13"/>
    <w:rsid w:val="00F12D1A"/>
    <w:rsid w:val="00F2470F"/>
    <w:rsid w:val="00FF0177"/>
    <w:rsid w:val="00FF48D3"/>
    <w:rsid w:val="00FF54B9"/>
    <w:rsid w:val="00FF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59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2470F"/>
    <w:pPr>
      <w:tabs>
        <w:tab w:val="center" w:pos="4677"/>
        <w:tab w:val="right" w:pos="9355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2470F"/>
    <w:rPr>
      <w:rFonts w:ascii="Calibri" w:hAnsi="Calibri" w:cs="Calibri"/>
      <w:sz w:val="22"/>
      <w:szCs w:val="22"/>
      <w:lang w:val="ru-RU" w:eastAsia="en-US"/>
    </w:rPr>
  </w:style>
  <w:style w:type="paragraph" w:styleId="Footer">
    <w:name w:val="footer"/>
    <w:basedOn w:val="Normal"/>
    <w:link w:val="FooterChar"/>
    <w:uiPriority w:val="99"/>
    <w:rsid w:val="00F2470F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455BF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2">
    <w:name w:val="Знак Знак2"/>
    <w:uiPriority w:val="99"/>
    <w:rsid w:val="00F2470F"/>
    <w:rPr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17</Pages>
  <Words>19042</Words>
  <Characters>10855</Characters>
  <Application>Microsoft Office Word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Николай</dc:creator>
  <cp:keywords/>
  <dc:description/>
  <cp:lastModifiedBy>Робота</cp:lastModifiedBy>
  <cp:revision>3</cp:revision>
  <dcterms:created xsi:type="dcterms:W3CDTF">2023-01-27T10:17:00Z</dcterms:created>
  <dcterms:modified xsi:type="dcterms:W3CDTF">2023-01-27T10:21:00Z</dcterms:modified>
</cp:coreProperties>
</file>