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3D5" w:rsidRPr="008A2D23" w:rsidRDefault="003213D5" w:rsidP="000777EC">
      <w:pPr>
        <w:spacing w:after="0" w:line="240" w:lineRule="atLeast"/>
        <w:ind w:left="-284" w:firstLine="10080"/>
        <w:rPr>
          <w:rFonts w:ascii="Times New Roman" w:hAnsi="Times New Roman" w:cs="Times New Roman"/>
          <w:sz w:val="24"/>
          <w:szCs w:val="24"/>
        </w:rPr>
      </w:pPr>
      <w:r w:rsidRPr="008A2D23">
        <w:rPr>
          <w:rFonts w:ascii="Times New Roman" w:hAnsi="Times New Roman" w:cs="Times New Roman"/>
          <w:sz w:val="24"/>
          <w:szCs w:val="24"/>
        </w:rPr>
        <w:t>ЗАТВЕРДЖЕНО</w:t>
      </w:r>
    </w:p>
    <w:p w:rsidR="003213D5" w:rsidRPr="000777EC" w:rsidRDefault="003213D5" w:rsidP="000777EC">
      <w:pPr>
        <w:spacing w:after="0" w:line="240" w:lineRule="atLeast"/>
        <w:ind w:left="-284" w:firstLine="10080"/>
        <w:rPr>
          <w:rFonts w:ascii="Times New Roman" w:hAnsi="Times New Roman" w:cs="Times New Roman"/>
          <w:sz w:val="24"/>
          <w:szCs w:val="24"/>
        </w:rPr>
      </w:pPr>
      <w:r w:rsidRPr="000777EC">
        <w:rPr>
          <w:rFonts w:ascii="Times New Roman" w:hAnsi="Times New Roman" w:cs="Times New Roman"/>
          <w:sz w:val="24"/>
          <w:szCs w:val="24"/>
        </w:rPr>
        <w:t xml:space="preserve">Розпорядження начальника </w:t>
      </w:r>
    </w:p>
    <w:p w:rsidR="003213D5" w:rsidRPr="000777EC" w:rsidRDefault="003213D5" w:rsidP="000777EC">
      <w:pPr>
        <w:spacing w:after="0" w:line="240" w:lineRule="atLeast"/>
        <w:ind w:left="-284" w:firstLine="10080"/>
        <w:rPr>
          <w:rFonts w:ascii="Times New Roman" w:hAnsi="Times New Roman" w:cs="Times New Roman"/>
          <w:sz w:val="24"/>
          <w:szCs w:val="24"/>
        </w:rPr>
      </w:pPr>
      <w:r w:rsidRPr="000777EC">
        <w:rPr>
          <w:rFonts w:ascii="Times New Roman" w:hAnsi="Times New Roman" w:cs="Times New Roman"/>
          <w:sz w:val="24"/>
          <w:szCs w:val="24"/>
        </w:rPr>
        <w:t xml:space="preserve">Слов’янської міської військової адміністрації </w:t>
      </w:r>
    </w:p>
    <w:p w:rsidR="003213D5" w:rsidRPr="00FB75AE" w:rsidRDefault="003213D5" w:rsidP="000777EC">
      <w:pPr>
        <w:spacing w:after="0" w:line="240" w:lineRule="atLeast"/>
        <w:ind w:left="-284" w:firstLine="97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25.01.2023</w:t>
      </w:r>
      <w:r w:rsidRPr="000777EC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3213D5" w:rsidRPr="00FB75AE" w:rsidRDefault="003213D5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3213D5" w:rsidRPr="00FB75AE" w:rsidRDefault="003213D5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3213D5" w:rsidRPr="00FB75AE" w:rsidRDefault="003213D5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План</w:t>
      </w:r>
    </w:p>
    <w:p w:rsidR="003213D5" w:rsidRPr="00FB75AE" w:rsidRDefault="003213D5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 xml:space="preserve">перевірок стану військового обліку на території Слов’янської </w:t>
      </w:r>
      <w:r>
        <w:rPr>
          <w:rFonts w:ascii="Times New Roman" w:hAnsi="Times New Roman" w:cs="Times New Roman"/>
          <w:b/>
          <w:bCs/>
        </w:rPr>
        <w:t>міської</w:t>
      </w:r>
      <w:r w:rsidRPr="00AE247B">
        <w:rPr>
          <w:rFonts w:ascii="Times New Roman" w:hAnsi="Times New Roman" w:cs="Times New Roman"/>
          <w:b/>
          <w:bCs/>
          <w:lang w:val="ru-RU"/>
        </w:rPr>
        <w:t xml:space="preserve"> територіальної громади</w:t>
      </w:r>
      <w:r w:rsidRPr="00FB75AE">
        <w:rPr>
          <w:rFonts w:ascii="Times New Roman" w:hAnsi="Times New Roman" w:cs="Times New Roman"/>
          <w:b/>
          <w:bCs/>
        </w:rPr>
        <w:t xml:space="preserve"> на 20</w:t>
      </w:r>
      <w:r>
        <w:rPr>
          <w:rFonts w:ascii="Times New Roman" w:hAnsi="Times New Roman" w:cs="Times New Roman"/>
          <w:b/>
          <w:bCs/>
        </w:rPr>
        <w:t>23</w:t>
      </w:r>
      <w:r w:rsidRPr="00FB75AE">
        <w:rPr>
          <w:rFonts w:ascii="Times New Roman" w:hAnsi="Times New Roman" w:cs="Times New Roman"/>
          <w:b/>
          <w:bCs/>
        </w:rPr>
        <w:t xml:space="preserve"> рік</w:t>
      </w:r>
    </w:p>
    <w:p w:rsidR="003213D5" w:rsidRDefault="003213D5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3213D5" w:rsidRDefault="003213D5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А. У виконавчих комітетах міських, сільських та селищної рад</w:t>
      </w:r>
    </w:p>
    <w:tbl>
      <w:tblPr>
        <w:tblW w:w="141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"/>
        <w:gridCol w:w="193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05"/>
        <w:gridCol w:w="1463"/>
        <w:gridCol w:w="719"/>
        <w:gridCol w:w="709"/>
        <w:gridCol w:w="1275"/>
      </w:tblGrid>
      <w:tr w:rsidR="003213D5" w:rsidRPr="00FB75AE">
        <w:trPr>
          <w:trHeight w:hRule="exact" w:val="727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№</w:t>
            </w:r>
          </w:p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з/п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Найменування виконавчих комітетів міських, сільських та селищної рад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E738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Планові дати перевірок на 20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t>22</w:t>
            </w: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 xml:space="preserve"> рік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Результати перевірки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3213D5" w:rsidRPr="00FB75AE">
        <w:trPr>
          <w:trHeight w:hRule="exact" w:val="1286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січень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березень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квітень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травень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червень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серпень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вересень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листопад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грудень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офіцерів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сержантів і солдатів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жінок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</w:t>
            </w:r>
          </w:p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призовників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Відмітка про виконання</w:t>
            </w:r>
          </w:p>
        </w:tc>
      </w:tr>
      <w:tr w:rsidR="003213D5" w:rsidRPr="00FB75AE">
        <w:trPr>
          <w:trHeight w:hRule="exact" w:val="872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1</w:t>
            </w:r>
            <w:r w:rsidRPr="00FB75AE"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537492" w:rsidRDefault="003213D5" w:rsidP="00E738DE">
            <w:pPr>
              <w:tabs>
                <w:tab w:val="left" w:pos="336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янська</w:t>
            </w: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 xml:space="preserve"> міська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військова адміністрація</w:t>
            </w: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537492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537492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B57168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line="240" w:lineRule="auto"/>
              <w:ind w:right="3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</w:tbl>
    <w:p w:rsidR="003213D5" w:rsidRDefault="003213D5" w:rsidP="000777EC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3213D5" w:rsidRPr="00FB75AE" w:rsidRDefault="003213D5" w:rsidP="008F2DA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Б. На підприємствах, в установах та організаціях</w:t>
      </w:r>
    </w:p>
    <w:tbl>
      <w:tblPr>
        <w:tblW w:w="141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"/>
        <w:gridCol w:w="1930"/>
        <w:gridCol w:w="567"/>
        <w:gridCol w:w="567"/>
        <w:gridCol w:w="567"/>
        <w:gridCol w:w="522"/>
        <w:gridCol w:w="612"/>
        <w:gridCol w:w="567"/>
        <w:gridCol w:w="567"/>
        <w:gridCol w:w="567"/>
        <w:gridCol w:w="567"/>
        <w:gridCol w:w="567"/>
        <w:gridCol w:w="567"/>
        <w:gridCol w:w="567"/>
        <w:gridCol w:w="1134"/>
        <w:gridCol w:w="1134"/>
        <w:gridCol w:w="719"/>
        <w:gridCol w:w="709"/>
        <w:gridCol w:w="1275"/>
      </w:tblGrid>
      <w:tr w:rsidR="003213D5" w:rsidRPr="00FB75AE">
        <w:trPr>
          <w:trHeight w:hRule="exact" w:val="374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№</w:t>
            </w:r>
          </w:p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з/п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Найменування підприємств, установ та організацій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E708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Планові дати перевірок на 20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t xml:space="preserve">23 </w:t>
            </w: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рік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Результати перевірки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3213D5" w:rsidRPr="00FB75AE">
        <w:trPr>
          <w:trHeight w:hRule="exact" w:val="1767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січень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березень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квітень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травень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червень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серпень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вересень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листопад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грудень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офіцерів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сержантів і солдатів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жінок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</w:t>
            </w:r>
          </w:p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призовників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13D5" w:rsidRPr="00FB75AE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Відмітка про виконання</w:t>
            </w:r>
          </w:p>
        </w:tc>
      </w:tr>
      <w:tr w:rsidR="003213D5" w:rsidRPr="00FB75AE">
        <w:trPr>
          <w:trHeight w:hRule="exact" w:val="157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  <w:r w:rsidRPr="00DE56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9A42F9" w:rsidRDefault="003213D5" w:rsidP="00E738D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A42F9">
              <w:rPr>
                <w:rFonts w:ascii="Times New Roman" w:hAnsi="Times New Roman" w:cs="Times New Roman"/>
                <w:sz w:val="24"/>
                <w:szCs w:val="24"/>
              </w:rPr>
              <w:t xml:space="preserve">КП Слов'янської міської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військової адміністрації</w:t>
            </w:r>
            <w:r w:rsidRPr="009A42F9">
              <w:rPr>
                <w:rFonts w:ascii="Times New Roman" w:hAnsi="Times New Roman" w:cs="Times New Roman"/>
                <w:sz w:val="24"/>
                <w:szCs w:val="24"/>
              </w:rPr>
              <w:t xml:space="preserve"> «Славміськводоканал  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213D5" w:rsidRPr="00FB75AE">
        <w:trPr>
          <w:trHeight w:hRule="exact" w:val="182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9A42F9" w:rsidRDefault="003213D5" w:rsidP="00E334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42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Слов'янське управління по газопостачанню та </w:t>
            </w:r>
            <w:r w:rsidRPr="009A42F9">
              <w:rPr>
                <w:rFonts w:ascii="Times New Roman" w:hAnsi="Times New Roman" w:cs="Times New Roman"/>
                <w:sz w:val="24"/>
                <w:szCs w:val="24"/>
              </w:rPr>
              <w:t>газифікації ПАТ «Донецькоблгаз»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E33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213D5" w:rsidRPr="00FB75AE">
        <w:trPr>
          <w:trHeight w:hRule="exact" w:val="100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9A42F9" w:rsidRDefault="003213D5" w:rsidP="00E708B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КНП</w:t>
            </w: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 xml:space="preserve"> «Обласна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дитяча </w:t>
            </w: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>лікарня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>Слов’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янська»</w:t>
            </w: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213D5" w:rsidRPr="00FB75AE">
        <w:trPr>
          <w:trHeight w:hRule="exact" w:val="245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E70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СШМД м. Слов’янськ ВСП КНП «Обласний центр екстреної медичної допомоги та медицини катастроф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213D5" w:rsidRPr="00FB75AE">
        <w:trPr>
          <w:trHeight w:hRule="exact" w:val="1126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E708B0">
            <w:pPr>
              <w:rPr>
                <w:rFonts w:ascii="Times New Roman" w:hAnsi="Times New Roman" w:cs="Times New Roman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«Сіверсько-Донецьке басейнове управління водних ресурсів»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9A42F9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213D5" w:rsidRPr="00FB75AE">
        <w:trPr>
          <w:trHeight w:hRule="exact" w:val="986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E70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Слов’янське РВУ КП «Компанія «Вода Донбасу»</w:t>
            </w: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6034A9" w:rsidRDefault="003213D5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213D5" w:rsidRPr="00DE56DC" w:rsidRDefault="003213D5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13D5" w:rsidRPr="00DE56DC" w:rsidRDefault="003213D5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3213D5" w:rsidRPr="00FB75AE" w:rsidRDefault="003213D5" w:rsidP="008F2DA1">
      <w:pPr>
        <w:spacing w:after="0"/>
        <w:rPr>
          <w:vanish/>
        </w:rPr>
      </w:pPr>
    </w:p>
    <w:p w:rsidR="003213D5" w:rsidRPr="0062229F" w:rsidRDefault="003213D5" w:rsidP="008A2D23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13D5" w:rsidRPr="0062229F" w:rsidRDefault="003213D5" w:rsidP="008A2D23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13D5" w:rsidRDefault="003213D5" w:rsidP="008A2D2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  <w:r w:rsidRPr="0062229F">
        <w:rPr>
          <w:rFonts w:ascii="Times New Roman" w:hAnsi="Times New Roman" w:cs="Times New Roman"/>
          <w:sz w:val="24"/>
          <w:szCs w:val="24"/>
          <w:lang w:eastAsia="zh-CN"/>
        </w:rPr>
        <w:t xml:space="preserve">В.о. начальника відділу з питань цивільного </w:t>
      </w:r>
    </w:p>
    <w:p w:rsidR="003213D5" w:rsidRPr="0062229F" w:rsidRDefault="003213D5" w:rsidP="008A2D2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  <w:r w:rsidRPr="0062229F">
        <w:rPr>
          <w:rFonts w:ascii="Times New Roman" w:hAnsi="Times New Roman" w:cs="Times New Roman"/>
          <w:sz w:val="24"/>
          <w:szCs w:val="24"/>
          <w:lang w:eastAsia="zh-CN"/>
        </w:rPr>
        <w:t xml:space="preserve">захисту, мобілізаційної  та оборонної роботи       </w:t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62229F">
        <w:rPr>
          <w:rFonts w:ascii="Times New Roman" w:hAnsi="Times New Roman" w:cs="Times New Roman"/>
          <w:sz w:val="24"/>
          <w:szCs w:val="24"/>
          <w:lang w:eastAsia="zh-CN"/>
        </w:rPr>
        <w:t xml:space="preserve">                                    Валерій НОВАК</w:t>
      </w:r>
    </w:p>
    <w:p w:rsidR="003213D5" w:rsidRPr="00FB75AE" w:rsidRDefault="003213D5" w:rsidP="008A2D23">
      <w:pPr>
        <w:rPr>
          <w:rFonts w:ascii="Times New Roman" w:hAnsi="Times New Roman" w:cs="Times New Roman"/>
        </w:rPr>
      </w:pPr>
    </w:p>
    <w:sectPr w:rsidR="003213D5" w:rsidRPr="00FB75AE" w:rsidSect="000777EC">
      <w:headerReference w:type="default" r:id="rId6"/>
      <w:pgSz w:w="16838" w:h="11906" w:orient="landscape"/>
      <w:pgMar w:top="851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3D5" w:rsidRDefault="003213D5" w:rsidP="00E708B0">
      <w:pPr>
        <w:spacing w:after="0" w:line="240" w:lineRule="auto"/>
      </w:pPr>
      <w:r>
        <w:separator/>
      </w:r>
    </w:p>
  </w:endnote>
  <w:endnote w:type="continuationSeparator" w:id="0">
    <w:p w:rsidR="003213D5" w:rsidRDefault="003213D5" w:rsidP="00E70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3D5" w:rsidRDefault="003213D5" w:rsidP="00E708B0">
      <w:pPr>
        <w:spacing w:after="0" w:line="240" w:lineRule="auto"/>
      </w:pPr>
      <w:r>
        <w:separator/>
      </w:r>
    </w:p>
  </w:footnote>
  <w:footnote w:type="continuationSeparator" w:id="0">
    <w:p w:rsidR="003213D5" w:rsidRDefault="003213D5" w:rsidP="00E70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3D5" w:rsidRDefault="003213D5" w:rsidP="00C71B54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67583F">
      <w:rPr>
        <w:noProof/>
        <w:lang w:val="ru-RU"/>
      </w:rPr>
      <w:t>2</w:t>
    </w:r>
    <w:r>
      <w:fldChar w:fldCharType="end"/>
    </w:r>
    <w:r>
      <w:t xml:space="preserve">                                                                                                                           </w:t>
    </w:r>
  </w:p>
  <w:p w:rsidR="003213D5" w:rsidRDefault="003213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671"/>
    <w:rsid w:val="00075082"/>
    <w:rsid w:val="000777EC"/>
    <w:rsid w:val="000871E5"/>
    <w:rsid w:val="000D58E8"/>
    <w:rsid w:val="00142316"/>
    <w:rsid w:val="001C4B71"/>
    <w:rsid w:val="002075AD"/>
    <w:rsid w:val="002218C3"/>
    <w:rsid w:val="00253578"/>
    <w:rsid w:val="00257C9A"/>
    <w:rsid w:val="003213D5"/>
    <w:rsid w:val="0035449C"/>
    <w:rsid w:val="003E6D6C"/>
    <w:rsid w:val="00423215"/>
    <w:rsid w:val="004532E4"/>
    <w:rsid w:val="004755CF"/>
    <w:rsid w:val="00482C3B"/>
    <w:rsid w:val="00502F74"/>
    <w:rsid w:val="00505AA9"/>
    <w:rsid w:val="0053011C"/>
    <w:rsid w:val="00537492"/>
    <w:rsid w:val="00544F0D"/>
    <w:rsid w:val="005B6279"/>
    <w:rsid w:val="0060316C"/>
    <w:rsid w:val="006034A9"/>
    <w:rsid w:val="0062229F"/>
    <w:rsid w:val="0066457D"/>
    <w:rsid w:val="0067583F"/>
    <w:rsid w:val="006F12A7"/>
    <w:rsid w:val="00710BEA"/>
    <w:rsid w:val="0072749C"/>
    <w:rsid w:val="007350DB"/>
    <w:rsid w:val="007416C3"/>
    <w:rsid w:val="00746288"/>
    <w:rsid w:val="00795916"/>
    <w:rsid w:val="007B097D"/>
    <w:rsid w:val="007B268B"/>
    <w:rsid w:val="007B5DBF"/>
    <w:rsid w:val="007D70FA"/>
    <w:rsid w:val="007E4D2F"/>
    <w:rsid w:val="007E6466"/>
    <w:rsid w:val="00804E38"/>
    <w:rsid w:val="00856A59"/>
    <w:rsid w:val="008A2D23"/>
    <w:rsid w:val="008F2DA1"/>
    <w:rsid w:val="00930012"/>
    <w:rsid w:val="00963306"/>
    <w:rsid w:val="009A42F9"/>
    <w:rsid w:val="009A5CE3"/>
    <w:rsid w:val="009C0775"/>
    <w:rsid w:val="009D19B0"/>
    <w:rsid w:val="00AD454E"/>
    <w:rsid w:val="00AD6643"/>
    <w:rsid w:val="00AE247B"/>
    <w:rsid w:val="00AF7C55"/>
    <w:rsid w:val="00B57168"/>
    <w:rsid w:val="00BA2060"/>
    <w:rsid w:val="00C56402"/>
    <w:rsid w:val="00C71B54"/>
    <w:rsid w:val="00C83C30"/>
    <w:rsid w:val="00CE0924"/>
    <w:rsid w:val="00D2795D"/>
    <w:rsid w:val="00DA7B96"/>
    <w:rsid w:val="00DE56DC"/>
    <w:rsid w:val="00E01587"/>
    <w:rsid w:val="00E07209"/>
    <w:rsid w:val="00E33464"/>
    <w:rsid w:val="00E33671"/>
    <w:rsid w:val="00E6377E"/>
    <w:rsid w:val="00E708B0"/>
    <w:rsid w:val="00E738DE"/>
    <w:rsid w:val="00E93433"/>
    <w:rsid w:val="00EB59BF"/>
    <w:rsid w:val="00F02594"/>
    <w:rsid w:val="00F33C07"/>
    <w:rsid w:val="00F33C8B"/>
    <w:rsid w:val="00F65218"/>
    <w:rsid w:val="00F65E2A"/>
    <w:rsid w:val="00FB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671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70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708B0"/>
    <w:rPr>
      <w:rFonts w:ascii="Calibri" w:hAnsi="Calibri" w:cs="Calibri"/>
      <w:lang w:val="uk-UA" w:eastAsia="en-US"/>
    </w:rPr>
  </w:style>
  <w:style w:type="paragraph" w:styleId="Footer">
    <w:name w:val="footer"/>
    <w:basedOn w:val="Normal"/>
    <w:link w:val="FooterChar"/>
    <w:uiPriority w:val="99"/>
    <w:rsid w:val="00E70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708B0"/>
    <w:rPr>
      <w:rFonts w:ascii="Calibri" w:hAnsi="Calibri" w:cs="Calibri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1138</Words>
  <Characters>650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USER</dc:creator>
  <cp:keywords/>
  <dc:description/>
  <cp:lastModifiedBy>Робота</cp:lastModifiedBy>
  <cp:revision>2</cp:revision>
  <cp:lastPrinted>2021-01-25T07:39:00Z</cp:lastPrinted>
  <dcterms:created xsi:type="dcterms:W3CDTF">2023-01-27T10:06:00Z</dcterms:created>
  <dcterms:modified xsi:type="dcterms:W3CDTF">2023-01-27T10:06:00Z</dcterms:modified>
</cp:coreProperties>
</file>