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1784" w:rsidRPr="00021653" w:rsidRDefault="00E31784">
      <w:pPr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  <w:t>Додаток</w:t>
      </w:r>
    </w:p>
    <w:p w:rsidR="00E31784" w:rsidRPr="00021653" w:rsidRDefault="00E31784">
      <w:pPr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  <w:t>до розпорядження міського голови</w:t>
      </w:r>
    </w:p>
    <w:p w:rsidR="00E31784" w:rsidRPr="00812A45" w:rsidRDefault="00E31784">
      <w:pPr>
        <w:rPr>
          <w:rFonts w:ascii="Times New Roman" w:hAnsi="Times New Roman" w:cs="Times New Roman"/>
          <w:lang w:val="ru-RU"/>
        </w:rPr>
      </w:pP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від 02.04.2021   </w:t>
      </w:r>
      <w:r w:rsidRPr="00021653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49-р</w:t>
      </w:r>
    </w:p>
    <w:p w:rsidR="00E31784" w:rsidRPr="00021653" w:rsidRDefault="00E31784">
      <w:pPr>
        <w:jc w:val="center"/>
        <w:rPr>
          <w:rFonts w:ascii="Times New Roman" w:hAnsi="Times New Roman" w:cs="Times New Roman"/>
          <w:b/>
          <w:bCs/>
        </w:rPr>
      </w:pPr>
    </w:p>
    <w:p w:rsidR="00E31784" w:rsidRPr="00021653" w:rsidRDefault="00E31784">
      <w:pPr>
        <w:jc w:val="center"/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  <w:b/>
          <w:bCs/>
        </w:rPr>
        <w:t>Перелік</w:t>
      </w:r>
    </w:p>
    <w:p w:rsidR="00E31784" w:rsidRDefault="00E31784">
      <w:pPr>
        <w:jc w:val="center"/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 xml:space="preserve">знятих з контролю розпоряджень міського голови </w:t>
      </w:r>
    </w:p>
    <w:p w:rsidR="00E31784" w:rsidRPr="00021653" w:rsidRDefault="00E3178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виданих</w:t>
      </w:r>
      <w:r w:rsidRPr="00437B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6F8">
        <w:rPr>
          <w:rFonts w:ascii="Times New Roman" w:hAnsi="Times New Roman" w:cs="Times New Roman"/>
        </w:rPr>
        <w:t>2 та 4 квартал</w:t>
      </w:r>
      <w:r>
        <w:rPr>
          <w:rFonts w:ascii="Times New Roman" w:hAnsi="Times New Roman" w:cs="Times New Roman"/>
        </w:rPr>
        <w:t>ах</w:t>
      </w:r>
      <w:r w:rsidRPr="00AA36F8">
        <w:rPr>
          <w:rFonts w:ascii="Times New Roman" w:hAnsi="Times New Roman" w:cs="Times New Roman"/>
        </w:rPr>
        <w:t xml:space="preserve"> 2020 року та 1 кварталі 2021 року</w:t>
      </w:r>
    </w:p>
    <w:p w:rsidR="00E31784" w:rsidRPr="00021653" w:rsidRDefault="00E31784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510"/>
        <w:gridCol w:w="1305"/>
        <w:gridCol w:w="7845"/>
      </w:tblGrid>
      <w:tr w:rsidR="00E31784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021653" w:rsidRDefault="00E31784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№</w:t>
            </w:r>
          </w:p>
          <w:p w:rsidR="00E31784" w:rsidRPr="00021653" w:rsidRDefault="00E31784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з/п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021653" w:rsidRDefault="00E31784">
            <w:pPr>
              <w:ind w:left="-40"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Номер та дата прийняття рішення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784" w:rsidRPr="00021653" w:rsidRDefault="00E31784">
            <w:pPr>
              <w:ind w:left="-40"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Найменування рішення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021653" w:rsidRDefault="00E31784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021653" w:rsidRDefault="00E31784">
            <w:pPr>
              <w:ind w:left="-40"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784" w:rsidRPr="00021653" w:rsidRDefault="00E31784">
            <w:pPr>
              <w:ind w:left="-40"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3.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021653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Default="00E31784" w:rsidP="00BD245D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134-р</w:t>
            </w:r>
          </w:p>
          <w:p w:rsidR="00E31784" w:rsidRPr="00021653" w:rsidRDefault="00E31784" w:rsidP="00BD245D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22.05.2020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784" w:rsidRPr="00BD245D" w:rsidRDefault="00E31784" w:rsidP="00BD245D">
            <w:pPr>
              <w:ind w:left="-40" w:right="-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Щодо виявлення, обстеження та взяття на облік безхазяйного майна, відумерлої спадщини на території Слов’янської міської ради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021653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Default="00E31784" w:rsidP="00BD245D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252-р</w:t>
            </w:r>
          </w:p>
          <w:p w:rsidR="00E31784" w:rsidRPr="00021653" w:rsidRDefault="00E31784" w:rsidP="00BD245D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13.10.2020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784" w:rsidRPr="00AA36F8" w:rsidRDefault="00E31784" w:rsidP="00BD245D">
            <w:pPr>
              <w:ind w:left="-40" w:right="-40"/>
              <w:jc w:val="both"/>
              <w:rPr>
                <w:rFonts w:ascii="Times New Roman" w:hAnsi="Times New Roman" w:cs="Times New Roman"/>
              </w:rPr>
            </w:pPr>
            <w:r w:rsidRPr="00BD245D">
              <w:rPr>
                <w:rFonts w:ascii="Times New Roman" w:hAnsi="Times New Roman" w:cs="Times New Roman"/>
              </w:rPr>
              <w:t xml:space="preserve">Про </w:t>
            </w:r>
            <w:r>
              <w:rPr>
                <w:rFonts w:ascii="Times New Roman" w:hAnsi="Times New Roman" w:cs="Times New Roman"/>
              </w:rPr>
              <w:t>приєднання міста Слов’янськ до Міжнародної хартії відкритих даних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503454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Default="00E31784" w:rsidP="00003B25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1-р</w:t>
            </w:r>
          </w:p>
          <w:p w:rsidR="00E31784" w:rsidRPr="00021653" w:rsidRDefault="00E31784" w:rsidP="00003B25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04.01.2021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784" w:rsidRPr="00003B25" w:rsidRDefault="00E31784" w:rsidP="00843086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затвердження списків постраждалих, житлові будинки (квартири) яких зруйновано внаслідок надзвичайної ситуації воєнного характеру, спричиненої збройною агресією Російської Федерації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F65812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1784" w:rsidRDefault="00E31784" w:rsidP="00934A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2-р</w:t>
            </w:r>
          </w:p>
          <w:p w:rsidR="00E31784" w:rsidRDefault="00E31784" w:rsidP="00934AB9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Pr="00F36847">
              <w:rPr>
                <w:rFonts w:ascii="Times New Roman" w:hAnsi="Times New Roman" w:cs="Times New Roman"/>
              </w:rPr>
              <w:t>.01.2021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784" w:rsidRPr="00833C8F" w:rsidRDefault="00E31784">
            <w:pPr>
              <w:autoSpaceDE w:val="0"/>
              <w:rPr>
                <w:rFonts w:ascii="Times New Roman" w:hAnsi="Times New Roman" w:cs="Times New Roman"/>
              </w:rPr>
            </w:pPr>
            <w:r w:rsidRPr="00F65812">
              <w:rPr>
                <w:rFonts w:ascii="Times New Roman" w:hAnsi="Times New Roman" w:cs="Times New Roman"/>
              </w:rPr>
              <w:t xml:space="preserve">Про </w:t>
            </w:r>
            <w:r>
              <w:rPr>
                <w:rFonts w:ascii="Times New Roman" w:hAnsi="Times New Roman" w:cs="Times New Roman"/>
              </w:rPr>
              <w:t xml:space="preserve">скликання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сесії Слов’янської міської ради 8 скликання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F65812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1784" w:rsidRDefault="00E31784" w:rsidP="00DF1AB6">
            <w:r>
              <w:t>9-р</w:t>
            </w:r>
          </w:p>
          <w:p w:rsidR="00E31784" w:rsidRDefault="00E31784" w:rsidP="00DF1AB6">
            <w:r>
              <w:t>25.01.2021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784" w:rsidRPr="00833C8F" w:rsidRDefault="00E31784" w:rsidP="00934AB9">
            <w:pPr>
              <w:autoSpaceDE w:val="0"/>
              <w:rPr>
                <w:rFonts w:ascii="Times New Roman" w:hAnsi="Times New Roman" w:cs="Times New Roman"/>
              </w:rPr>
            </w:pPr>
            <w:r w:rsidRPr="00F65812">
              <w:rPr>
                <w:rFonts w:ascii="Times New Roman" w:hAnsi="Times New Roman" w:cs="Times New Roman"/>
              </w:rPr>
              <w:t xml:space="preserve">Про </w:t>
            </w:r>
            <w:r>
              <w:rPr>
                <w:rFonts w:ascii="Times New Roman" w:hAnsi="Times New Roman" w:cs="Times New Roman"/>
              </w:rPr>
              <w:t xml:space="preserve">скликання </w:t>
            </w:r>
            <w:r>
              <w:rPr>
                <w:rFonts w:ascii="Times New Roman" w:hAnsi="Times New Roman" w:cs="Times New Roman"/>
                <w:lang w:val="en-US"/>
              </w:rPr>
              <w:t>III</w:t>
            </w:r>
            <w:r w:rsidRPr="00833C8F">
              <w:rPr>
                <w:rFonts w:ascii="Times New Roman" w:hAnsi="Times New Roman" w:cs="Times New Roman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позачергової)  сесії Слов’янської міської ради 8 скликання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503454" w:rsidRDefault="00E31784" w:rsidP="00430EA9">
            <w:pPr>
              <w:snapToGrid w:val="0"/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1784" w:rsidRDefault="00E31784" w:rsidP="00DF1AB6">
            <w:pPr>
              <w:rPr>
                <w:rFonts w:ascii="Times New Roman" w:hAnsi="Times New Roman" w:cs="Times New Roman"/>
              </w:rPr>
            </w:pPr>
            <w:r w:rsidRPr="00F3684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F36847">
              <w:rPr>
                <w:rFonts w:ascii="Times New Roman" w:hAnsi="Times New Roman" w:cs="Times New Roman"/>
              </w:rPr>
              <w:t>-р</w:t>
            </w:r>
          </w:p>
          <w:p w:rsidR="00E31784" w:rsidRPr="00F36847" w:rsidRDefault="00E31784" w:rsidP="00DF1AB6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08.02.2021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784" w:rsidRPr="00F65812" w:rsidRDefault="00E31784" w:rsidP="00842752">
            <w:pPr>
              <w:autoSpaceDE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Про заходи щодо відзначення Дня вшанування учасників бойових дій на території інших держав в м. Слов’янську у 2021 році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784" w:rsidRPr="00833C8F" w:rsidRDefault="00E31784" w:rsidP="00430EA9">
            <w:pPr>
              <w:snapToGrid w:val="0"/>
              <w:ind w:right="-40"/>
              <w:jc w:val="center"/>
              <w:rPr>
                <w:rFonts w:ascii="Times New Roman" w:hAnsi="Times New Roman" w:cs="Times New Roman"/>
              </w:rPr>
            </w:pPr>
            <w:r w:rsidRPr="00833C8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1784" w:rsidRDefault="00E31784" w:rsidP="00DF1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13-р</w:t>
            </w:r>
          </w:p>
          <w:p w:rsidR="00E31784" w:rsidRDefault="00E31784" w:rsidP="00DF1AB6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Pr="00F36847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2</w:t>
            </w:r>
            <w:r w:rsidRPr="00F36847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784" w:rsidRPr="00003B25" w:rsidRDefault="00E31784" w:rsidP="00003B25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 скликання </w:t>
            </w:r>
            <w:r>
              <w:rPr>
                <w:rFonts w:ascii="Times New Roman" w:hAnsi="Times New Roman" w:cs="Times New Roman"/>
                <w:lang w:val="en-US"/>
              </w:rPr>
              <w:t>IV</w:t>
            </w:r>
            <w:r>
              <w:rPr>
                <w:rFonts w:ascii="Times New Roman" w:hAnsi="Times New Roman" w:cs="Times New Roman"/>
              </w:rPr>
              <w:t xml:space="preserve"> сесії Слов’янської міської ради </w:t>
            </w:r>
            <w:r w:rsidRPr="00833C8F">
              <w:rPr>
                <w:rFonts w:ascii="Times New Roman" w:hAnsi="Times New Roman" w:cs="Times New Roman"/>
                <w:lang w:val="ru-RU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скликання</w:t>
            </w:r>
          </w:p>
        </w:tc>
      </w:tr>
      <w:tr w:rsidR="00E31784" w:rsidRPr="00021653">
        <w:tc>
          <w:tcPr>
            <w:tcW w:w="5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31784" w:rsidRPr="00F65812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auto"/>
            </w:tcBorders>
          </w:tcPr>
          <w:p w:rsidR="00E31784" w:rsidRDefault="00E31784" w:rsidP="00DF1AB6">
            <w:pPr>
              <w:rPr>
                <w:rFonts w:ascii="Times New Roman" w:hAnsi="Times New Roman" w:cs="Times New Roman"/>
                <w:lang w:val="en-US"/>
              </w:rPr>
            </w:pPr>
            <w:r w:rsidRPr="00F3684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7</w:t>
            </w:r>
            <w:r w:rsidRPr="00F36847">
              <w:rPr>
                <w:rFonts w:ascii="Times New Roman" w:hAnsi="Times New Roman" w:cs="Times New Roman"/>
              </w:rPr>
              <w:t>-р</w:t>
            </w:r>
          </w:p>
          <w:p w:rsidR="00E31784" w:rsidRPr="00833C8F" w:rsidRDefault="00E31784" w:rsidP="00DF1AB6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2021</w:t>
            </w:r>
          </w:p>
        </w:tc>
        <w:tc>
          <w:tcPr>
            <w:tcW w:w="78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31784" w:rsidRPr="00F65812" w:rsidRDefault="00E31784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відзначення в м. Слов’янську у 2021 році Дня Героїв Небесної Сотні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Pr="00021653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784" w:rsidRDefault="00E31784" w:rsidP="00DF1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23-р</w:t>
            </w:r>
          </w:p>
          <w:p w:rsidR="00E31784" w:rsidRDefault="00E31784" w:rsidP="00DF1AB6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Pr="00F36847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2</w:t>
            </w:r>
            <w:r w:rsidRPr="00F36847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Pr="00021653" w:rsidRDefault="00E31784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 призначення другого пленарного засідання </w:t>
            </w:r>
            <w:r>
              <w:rPr>
                <w:rFonts w:ascii="Times New Roman" w:hAnsi="Times New Roman" w:cs="Times New Roman"/>
                <w:lang w:val="en-US"/>
              </w:rPr>
              <w:t>IV</w:t>
            </w:r>
            <w:r>
              <w:rPr>
                <w:rFonts w:ascii="Times New Roman" w:hAnsi="Times New Roman" w:cs="Times New Roman"/>
              </w:rPr>
              <w:t xml:space="preserve"> сесії Слов’янської міської ради </w:t>
            </w:r>
            <w:r w:rsidRPr="00833C8F">
              <w:rPr>
                <w:rFonts w:ascii="Times New Roman" w:hAnsi="Times New Roman" w:cs="Times New Roman"/>
                <w:lang w:val="ru-RU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скликання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784" w:rsidRDefault="00E31784" w:rsidP="00DF1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Pr="00F36847">
              <w:rPr>
                <w:rFonts w:ascii="Times New Roman" w:hAnsi="Times New Roman" w:cs="Times New Roman"/>
              </w:rPr>
              <w:t>-р</w:t>
            </w:r>
          </w:p>
          <w:p w:rsidR="00E31784" w:rsidRPr="00F36847" w:rsidRDefault="00E31784" w:rsidP="00DF1AB6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01.03.2021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Pr="00F65812" w:rsidRDefault="00E31784" w:rsidP="00843086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проведення народного свята Масниці на території Слов’янської міської територіальної громади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784" w:rsidRDefault="00E31784" w:rsidP="00DF1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31-р</w:t>
            </w:r>
          </w:p>
          <w:p w:rsidR="00E31784" w:rsidRDefault="00E31784" w:rsidP="00DF1AB6">
            <w:pPr>
              <w:rPr>
                <w:rFonts w:cs="Times New Roman"/>
              </w:rPr>
            </w:pPr>
            <w:r w:rsidRPr="00F36847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3</w:t>
            </w:r>
            <w:r w:rsidRPr="00F36847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F36847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Default="00E31784" w:rsidP="00843086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відзначення в м. Слов’янську 207-ї річниці з Дня народження Т.Г.Шевченка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784" w:rsidRDefault="00E31784" w:rsidP="00DF1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33-</w:t>
            </w:r>
            <w:r w:rsidRPr="00F36847">
              <w:rPr>
                <w:rFonts w:ascii="Times New Roman" w:hAnsi="Times New Roman" w:cs="Times New Roman"/>
              </w:rPr>
              <w:t>р</w:t>
            </w:r>
          </w:p>
          <w:p w:rsidR="00E31784" w:rsidRPr="00F36847" w:rsidRDefault="00E31784" w:rsidP="00DF1AB6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05.03.2021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Pr="00021653" w:rsidRDefault="00E31784" w:rsidP="00934AB9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 перенесення другого пленарного засідання </w:t>
            </w:r>
            <w:r>
              <w:rPr>
                <w:rFonts w:ascii="Times New Roman" w:hAnsi="Times New Roman" w:cs="Times New Roman"/>
                <w:lang w:val="en-US"/>
              </w:rPr>
              <w:t>IV</w:t>
            </w:r>
            <w:r>
              <w:rPr>
                <w:rFonts w:ascii="Times New Roman" w:hAnsi="Times New Roman" w:cs="Times New Roman"/>
              </w:rPr>
              <w:t xml:space="preserve"> сесії Слов’янської міської ради </w:t>
            </w:r>
            <w:r w:rsidRPr="00833C8F">
              <w:rPr>
                <w:rFonts w:ascii="Times New Roman" w:hAnsi="Times New Roman" w:cs="Times New Roman"/>
                <w:lang w:val="ru-RU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скликання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784" w:rsidRDefault="00E31784" w:rsidP="00DF1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36-р</w:t>
            </w:r>
          </w:p>
          <w:p w:rsidR="00E31784" w:rsidRDefault="00E31784" w:rsidP="00DF1AB6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36847">
              <w:rPr>
                <w:rFonts w:ascii="Times New Roman" w:hAnsi="Times New Roman" w:cs="Times New Roman"/>
              </w:rPr>
              <w:t>0.0</w:t>
            </w:r>
            <w:r>
              <w:rPr>
                <w:rFonts w:ascii="Times New Roman" w:hAnsi="Times New Roman" w:cs="Times New Roman"/>
              </w:rPr>
              <w:t>3</w:t>
            </w:r>
            <w:r w:rsidRPr="00F36847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Pr="00021653" w:rsidRDefault="00E31784" w:rsidP="00934AB9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 перенесення другого пленарного засідання </w:t>
            </w:r>
            <w:r>
              <w:rPr>
                <w:rFonts w:ascii="Times New Roman" w:hAnsi="Times New Roman" w:cs="Times New Roman"/>
                <w:lang w:val="en-US"/>
              </w:rPr>
              <w:t>IV</w:t>
            </w:r>
            <w:r>
              <w:rPr>
                <w:rFonts w:ascii="Times New Roman" w:hAnsi="Times New Roman" w:cs="Times New Roman"/>
              </w:rPr>
              <w:t xml:space="preserve"> сесії Слов’янської міської ради </w:t>
            </w:r>
            <w:r w:rsidRPr="00833C8F">
              <w:rPr>
                <w:rFonts w:ascii="Times New Roman" w:hAnsi="Times New Roman" w:cs="Times New Roman"/>
                <w:lang w:val="ru-RU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скликання</w:t>
            </w:r>
          </w:p>
        </w:tc>
      </w:tr>
      <w:tr w:rsidR="00E31784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Default="00E31784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Default="00E31784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285-р</w:t>
            </w:r>
          </w:p>
          <w:p w:rsidR="00E31784" w:rsidRDefault="00E31784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24.11.2020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784" w:rsidRPr="00003B25" w:rsidRDefault="00E31784" w:rsidP="00C060FF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 скликання </w:t>
            </w:r>
            <w:r>
              <w:rPr>
                <w:rFonts w:ascii="Times New Roman" w:hAnsi="Times New Roman" w:cs="Times New Roman"/>
                <w:lang w:val="en-US"/>
              </w:rPr>
              <w:t>LXXXIX</w:t>
            </w:r>
            <w:r w:rsidRPr="00003B25">
              <w:rPr>
                <w:rFonts w:ascii="Times New Roman" w:hAnsi="Times New Roman" w:cs="Times New Roman"/>
                <w:lang w:val="ru-RU"/>
              </w:rPr>
              <w:t>-7</w:t>
            </w:r>
            <w:r>
              <w:rPr>
                <w:rFonts w:ascii="Times New Roman" w:hAnsi="Times New Roman" w:cs="Times New Roman"/>
              </w:rPr>
              <w:t xml:space="preserve">  (позачергової) сесії Слов’янської міської ради 7 скликання</w:t>
            </w:r>
          </w:p>
        </w:tc>
      </w:tr>
    </w:tbl>
    <w:p w:rsidR="00E31784" w:rsidRDefault="00E31784">
      <w:pPr>
        <w:jc w:val="both"/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 xml:space="preserve">      </w:t>
      </w:r>
    </w:p>
    <w:p w:rsidR="00E31784" w:rsidRPr="00021653" w:rsidRDefault="00E3178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021653">
        <w:rPr>
          <w:rFonts w:ascii="Times New Roman" w:hAnsi="Times New Roman" w:cs="Times New Roman"/>
        </w:rPr>
        <w:t xml:space="preserve"> Перелік знятих з контролю розпоряджень міського голови, виданих </w:t>
      </w:r>
      <w:r>
        <w:rPr>
          <w:rFonts w:ascii="Times New Roman" w:hAnsi="Times New Roman" w:cs="Times New Roman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6F8">
        <w:rPr>
          <w:rFonts w:ascii="Times New Roman" w:hAnsi="Times New Roman" w:cs="Times New Roman"/>
        </w:rPr>
        <w:t>2 та 4 квартал</w:t>
      </w:r>
      <w:r>
        <w:rPr>
          <w:rFonts w:ascii="Times New Roman" w:hAnsi="Times New Roman" w:cs="Times New Roman"/>
        </w:rPr>
        <w:t>ах</w:t>
      </w:r>
      <w:r w:rsidRPr="00AA36F8">
        <w:rPr>
          <w:rFonts w:ascii="Times New Roman" w:hAnsi="Times New Roman" w:cs="Times New Roman"/>
        </w:rPr>
        <w:t xml:space="preserve"> 2020 року та 1 кварталі 2021 року</w:t>
      </w:r>
      <w:r w:rsidRPr="00021653">
        <w:rPr>
          <w:rFonts w:ascii="Times New Roman" w:hAnsi="Times New Roman" w:cs="Times New Roman"/>
        </w:rPr>
        <w:t>, підготовлено відділом діловодства та організаційного забезпечення.</w:t>
      </w:r>
    </w:p>
    <w:p w:rsidR="00E31784" w:rsidRPr="00021653" w:rsidRDefault="00E31784">
      <w:pPr>
        <w:rPr>
          <w:rFonts w:ascii="Times New Roman" w:hAnsi="Times New Roman" w:cs="Times New Roman"/>
        </w:rPr>
      </w:pPr>
    </w:p>
    <w:p w:rsidR="00E31784" w:rsidRPr="00021653" w:rsidRDefault="00E31784">
      <w:pPr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>Начальник відділу діловодства</w:t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</w:p>
    <w:p w:rsidR="00E31784" w:rsidRPr="00021653" w:rsidRDefault="00E31784">
      <w:pPr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 xml:space="preserve">та організаційного забезпечення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021653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              </w:t>
      </w:r>
      <w:r w:rsidRPr="00021653">
        <w:rPr>
          <w:rFonts w:ascii="Times New Roman" w:hAnsi="Times New Roman" w:cs="Times New Roman"/>
        </w:rPr>
        <w:t xml:space="preserve"> Т.І.Бабенко</w:t>
      </w:r>
    </w:p>
    <w:p w:rsidR="00E31784" w:rsidRPr="00021653" w:rsidRDefault="00E31784">
      <w:pPr>
        <w:rPr>
          <w:rFonts w:ascii="Times New Roman" w:hAnsi="Times New Roman" w:cs="Times New Roman"/>
        </w:rPr>
      </w:pPr>
    </w:p>
    <w:p w:rsidR="00E31784" w:rsidRDefault="00E31784">
      <w:pPr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>Заступник міського голов</w:t>
      </w:r>
      <w:r>
        <w:rPr>
          <w:rFonts w:ascii="Times New Roman" w:hAnsi="Times New Roman" w:cs="Times New Roman"/>
        </w:rPr>
        <w:t>и -</w:t>
      </w:r>
    </w:p>
    <w:p w:rsidR="00E31784" w:rsidRPr="00021653" w:rsidRDefault="00E317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керуючий справами виконкому </w:t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  <w:t xml:space="preserve"> </w:t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</w:t>
      </w:r>
      <w:r w:rsidRPr="00021653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lang w:val="ru-RU"/>
        </w:rPr>
        <w:t xml:space="preserve">                 </w:t>
      </w:r>
      <w:r w:rsidRPr="00021653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В.М.Воропаєв</w:t>
      </w:r>
    </w:p>
    <w:sectPr w:rsidR="00E31784" w:rsidRPr="00021653" w:rsidSect="00013CF9">
      <w:pgSz w:w="11906" w:h="16838"/>
      <w:pgMar w:top="993" w:right="567" w:bottom="1134" w:left="1701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compat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6F94"/>
    <w:rsid w:val="00003B25"/>
    <w:rsid w:val="00013CF9"/>
    <w:rsid w:val="00021653"/>
    <w:rsid w:val="0011063C"/>
    <w:rsid w:val="002249C2"/>
    <w:rsid w:val="00234564"/>
    <w:rsid w:val="00295C87"/>
    <w:rsid w:val="00306F94"/>
    <w:rsid w:val="00324503"/>
    <w:rsid w:val="003844F0"/>
    <w:rsid w:val="003E2204"/>
    <w:rsid w:val="00430EA9"/>
    <w:rsid w:val="00437BEB"/>
    <w:rsid w:val="00475872"/>
    <w:rsid w:val="00483C59"/>
    <w:rsid w:val="00503454"/>
    <w:rsid w:val="00534B8D"/>
    <w:rsid w:val="00676E93"/>
    <w:rsid w:val="006D16F5"/>
    <w:rsid w:val="0071398A"/>
    <w:rsid w:val="00766EE9"/>
    <w:rsid w:val="007835F5"/>
    <w:rsid w:val="007A1A24"/>
    <w:rsid w:val="007C5A33"/>
    <w:rsid w:val="00812A45"/>
    <w:rsid w:val="00833C8F"/>
    <w:rsid w:val="00840A10"/>
    <w:rsid w:val="00842752"/>
    <w:rsid w:val="00843086"/>
    <w:rsid w:val="008912CC"/>
    <w:rsid w:val="008B2733"/>
    <w:rsid w:val="00903062"/>
    <w:rsid w:val="0090657A"/>
    <w:rsid w:val="00934AB9"/>
    <w:rsid w:val="00984047"/>
    <w:rsid w:val="009A3136"/>
    <w:rsid w:val="009F63E1"/>
    <w:rsid w:val="009F6EED"/>
    <w:rsid w:val="00A5145D"/>
    <w:rsid w:val="00AA36F8"/>
    <w:rsid w:val="00B1149C"/>
    <w:rsid w:val="00B544B9"/>
    <w:rsid w:val="00BD245D"/>
    <w:rsid w:val="00C060FF"/>
    <w:rsid w:val="00C10B9F"/>
    <w:rsid w:val="00C7652A"/>
    <w:rsid w:val="00C92A5E"/>
    <w:rsid w:val="00C93887"/>
    <w:rsid w:val="00CC2BBA"/>
    <w:rsid w:val="00D3267D"/>
    <w:rsid w:val="00DF1AB6"/>
    <w:rsid w:val="00E31784"/>
    <w:rsid w:val="00EF382B"/>
    <w:rsid w:val="00F36847"/>
    <w:rsid w:val="00F4745B"/>
    <w:rsid w:val="00F56393"/>
    <w:rsid w:val="00F65812"/>
    <w:rsid w:val="00F72818"/>
    <w:rsid w:val="00F84CF2"/>
    <w:rsid w:val="00F91523"/>
    <w:rsid w:val="00FF3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872"/>
    <w:pPr>
      <w:widowControl w:val="0"/>
      <w:suppressAutoHyphens/>
    </w:pPr>
    <w:rPr>
      <w:rFonts w:ascii="Liberation Serif" w:eastAsia="SimSun" w:hAnsi="Liberation Serif" w:cs="Liberation Serif"/>
      <w:kern w:val="1"/>
      <w:sz w:val="24"/>
      <w:szCs w:val="24"/>
      <w:lang w:eastAsia="zh-CN"/>
    </w:rPr>
  </w:style>
  <w:style w:type="paragraph" w:styleId="Heading1">
    <w:name w:val="heading 1"/>
    <w:basedOn w:val="a"/>
    <w:next w:val="BodyText"/>
    <w:link w:val="Heading1Char"/>
    <w:uiPriority w:val="99"/>
    <w:qFormat/>
    <w:rsid w:val="00475872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a"/>
    <w:next w:val="BodyText"/>
    <w:link w:val="Heading2Char"/>
    <w:uiPriority w:val="99"/>
    <w:qFormat/>
    <w:rsid w:val="00475872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a"/>
    <w:next w:val="BodyText"/>
    <w:link w:val="Heading3Char"/>
    <w:uiPriority w:val="99"/>
    <w:qFormat/>
    <w:rsid w:val="00475872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145D"/>
    <w:rPr>
      <w:rFonts w:ascii="Cambria" w:hAnsi="Cambria" w:cs="Cambria"/>
      <w:b/>
      <w:bCs/>
      <w:kern w:val="32"/>
      <w:sz w:val="29"/>
      <w:szCs w:val="29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5145D"/>
    <w:rPr>
      <w:rFonts w:ascii="Cambria" w:hAnsi="Cambria" w:cs="Cambria"/>
      <w:b/>
      <w:bCs/>
      <w:i/>
      <w:iCs/>
      <w:kern w:val="1"/>
      <w:sz w:val="25"/>
      <w:szCs w:val="25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5145D"/>
    <w:rPr>
      <w:rFonts w:ascii="Cambria" w:hAnsi="Cambria" w:cs="Cambria"/>
      <w:b/>
      <w:bCs/>
      <w:kern w:val="1"/>
      <w:sz w:val="23"/>
      <w:szCs w:val="23"/>
      <w:lang w:eastAsia="zh-CN"/>
    </w:rPr>
  </w:style>
  <w:style w:type="character" w:customStyle="1" w:styleId="WW8Num1z0">
    <w:name w:val="WW8Num1z0"/>
    <w:uiPriority w:val="99"/>
    <w:rsid w:val="00475872"/>
  </w:style>
  <w:style w:type="character" w:customStyle="1" w:styleId="WW8Num1z1">
    <w:name w:val="WW8Num1z1"/>
    <w:uiPriority w:val="99"/>
    <w:rsid w:val="00475872"/>
  </w:style>
  <w:style w:type="character" w:customStyle="1" w:styleId="WW8Num1z2">
    <w:name w:val="WW8Num1z2"/>
    <w:uiPriority w:val="99"/>
    <w:rsid w:val="00475872"/>
  </w:style>
  <w:style w:type="character" w:customStyle="1" w:styleId="WW8Num1z3">
    <w:name w:val="WW8Num1z3"/>
    <w:uiPriority w:val="99"/>
    <w:rsid w:val="00475872"/>
  </w:style>
  <w:style w:type="character" w:customStyle="1" w:styleId="WW8Num1z4">
    <w:name w:val="WW8Num1z4"/>
    <w:uiPriority w:val="99"/>
    <w:rsid w:val="00475872"/>
  </w:style>
  <w:style w:type="character" w:customStyle="1" w:styleId="WW8Num1z5">
    <w:name w:val="WW8Num1z5"/>
    <w:uiPriority w:val="99"/>
    <w:rsid w:val="00475872"/>
  </w:style>
  <w:style w:type="character" w:customStyle="1" w:styleId="WW8Num1z6">
    <w:name w:val="WW8Num1z6"/>
    <w:uiPriority w:val="99"/>
    <w:rsid w:val="00475872"/>
  </w:style>
  <w:style w:type="character" w:customStyle="1" w:styleId="WW8Num1z7">
    <w:name w:val="WW8Num1z7"/>
    <w:uiPriority w:val="99"/>
    <w:rsid w:val="00475872"/>
  </w:style>
  <w:style w:type="character" w:customStyle="1" w:styleId="WW8Num1z8">
    <w:name w:val="WW8Num1z8"/>
    <w:uiPriority w:val="99"/>
    <w:rsid w:val="00475872"/>
  </w:style>
  <w:style w:type="paragraph" w:customStyle="1" w:styleId="a">
    <w:name w:val="Заголовок"/>
    <w:basedOn w:val="Normal"/>
    <w:next w:val="BodyText"/>
    <w:uiPriority w:val="99"/>
    <w:rsid w:val="0047587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7587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5145D"/>
    <w:rPr>
      <w:rFonts w:ascii="Liberation Serif" w:eastAsia="SimSun" w:hAnsi="Liberation Serif" w:cs="Liberation Serif"/>
      <w:kern w:val="1"/>
      <w:sz w:val="21"/>
      <w:szCs w:val="21"/>
      <w:lang w:eastAsia="zh-CN"/>
    </w:rPr>
  </w:style>
  <w:style w:type="paragraph" w:styleId="List">
    <w:name w:val="List"/>
    <w:basedOn w:val="BodyText"/>
    <w:uiPriority w:val="99"/>
    <w:rsid w:val="00475872"/>
  </w:style>
  <w:style w:type="paragraph" w:styleId="Caption">
    <w:name w:val="caption"/>
    <w:basedOn w:val="Normal"/>
    <w:uiPriority w:val="99"/>
    <w:qFormat/>
    <w:rsid w:val="00475872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Normal"/>
    <w:uiPriority w:val="99"/>
    <w:rsid w:val="00475872"/>
    <w:pPr>
      <w:suppressLineNumbers/>
    </w:pPr>
  </w:style>
  <w:style w:type="paragraph" w:customStyle="1" w:styleId="a0">
    <w:name w:val="Блочная цитата"/>
    <w:basedOn w:val="Normal"/>
    <w:uiPriority w:val="99"/>
    <w:rsid w:val="00475872"/>
    <w:pPr>
      <w:spacing w:after="283"/>
      <w:ind w:left="567" w:right="567"/>
    </w:pPr>
  </w:style>
  <w:style w:type="paragraph" w:styleId="Title">
    <w:name w:val="Title"/>
    <w:basedOn w:val="a"/>
    <w:next w:val="BodyText"/>
    <w:link w:val="TitleChar"/>
    <w:uiPriority w:val="99"/>
    <w:qFormat/>
    <w:rsid w:val="00475872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A5145D"/>
    <w:rPr>
      <w:rFonts w:ascii="Cambria" w:hAnsi="Cambria" w:cs="Cambria"/>
      <w:b/>
      <w:bCs/>
      <w:kern w:val="28"/>
      <w:sz w:val="29"/>
      <w:szCs w:val="29"/>
      <w:lang w:eastAsia="zh-CN"/>
    </w:rPr>
  </w:style>
  <w:style w:type="paragraph" w:styleId="Subtitle">
    <w:name w:val="Subtitle"/>
    <w:basedOn w:val="a"/>
    <w:next w:val="BodyText"/>
    <w:link w:val="SubtitleChar"/>
    <w:uiPriority w:val="99"/>
    <w:qFormat/>
    <w:rsid w:val="00475872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5145D"/>
    <w:rPr>
      <w:rFonts w:ascii="Cambria" w:hAnsi="Cambria" w:cs="Cambria"/>
      <w:kern w:val="1"/>
      <w:sz w:val="21"/>
      <w:szCs w:val="21"/>
      <w:lang w:eastAsia="zh-CN"/>
    </w:rPr>
  </w:style>
  <w:style w:type="paragraph" w:customStyle="1" w:styleId="a1">
    <w:name w:val="Содержимое таблицы"/>
    <w:basedOn w:val="Normal"/>
    <w:uiPriority w:val="99"/>
    <w:rsid w:val="00475872"/>
    <w:pPr>
      <w:suppressLineNumbers/>
    </w:pPr>
  </w:style>
  <w:style w:type="paragraph" w:customStyle="1" w:styleId="a2">
    <w:name w:val="Заголовок таблицы"/>
    <w:basedOn w:val="a1"/>
    <w:uiPriority w:val="99"/>
    <w:rsid w:val="00475872"/>
    <w:pPr>
      <w:jc w:val="center"/>
    </w:pPr>
    <w:rPr>
      <w:b/>
      <w:bCs/>
    </w:rPr>
  </w:style>
  <w:style w:type="paragraph" w:styleId="Footer">
    <w:name w:val="footer"/>
    <w:basedOn w:val="Normal"/>
    <w:link w:val="FooterChar"/>
    <w:uiPriority w:val="99"/>
    <w:rsid w:val="00475872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5145D"/>
    <w:rPr>
      <w:rFonts w:ascii="Liberation Serif" w:eastAsia="SimSun" w:hAnsi="Liberation Serif" w:cs="Liberation Serif"/>
      <w:kern w:val="1"/>
      <w:sz w:val="21"/>
      <w:szCs w:val="2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193</TotalTime>
  <Pages>1</Pages>
  <Words>1492</Words>
  <Characters>851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2021-04-01T07:29:00Z</cp:lastPrinted>
  <dcterms:created xsi:type="dcterms:W3CDTF">2018-03-13T13:13:00Z</dcterms:created>
  <dcterms:modified xsi:type="dcterms:W3CDTF">2021-04-05T09:06:00Z</dcterms:modified>
</cp:coreProperties>
</file>