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8A9" w:rsidRPr="004C1CB8" w:rsidRDefault="003348A9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bookmarkStart w:id="0" w:name="_Hlk133409152"/>
      <w:r w:rsidRPr="004C1CB8">
        <w:rPr>
          <w:sz w:val="24"/>
          <w:szCs w:val="24"/>
        </w:rPr>
        <w:t>ЗАТВЕРДЖЕНО</w:t>
      </w:r>
    </w:p>
    <w:p w:rsidR="003348A9" w:rsidRPr="004C1CB8" w:rsidRDefault="003348A9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 xml:space="preserve">Розпорядження начальника Слов’янської міської   </w:t>
      </w:r>
    </w:p>
    <w:p w:rsidR="003348A9" w:rsidRPr="004C1CB8" w:rsidRDefault="003348A9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 xml:space="preserve">військової адміністрації    </w:t>
      </w:r>
    </w:p>
    <w:p w:rsidR="003348A9" w:rsidRPr="004C1CB8" w:rsidRDefault="003348A9" w:rsidP="004C1CB8">
      <w:pPr>
        <w:pStyle w:val="21"/>
        <w:widowControl w:val="0"/>
        <w:numPr>
          <w:ilvl w:val="2"/>
          <w:numId w:val="1"/>
        </w:numPr>
        <w:tabs>
          <w:tab w:val="left" w:pos="540"/>
        </w:tabs>
        <w:jc w:val="left"/>
        <w:rPr>
          <w:sz w:val="24"/>
          <w:szCs w:val="24"/>
        </w:rPr>
      </w:pPr>
      <w:r w:rsidRPr="004C1CB8">
        <w:rPr>
          <w:sz w:val="24"/>
          <w:szCs w:val="24"/>
        </w:rPr>
        <w:t>№ 232</w:t>
      </w:r>
    </w:p>
    <w:p w:rsidR="003348A9" w:rsidRDefault="003348A9" w:rsidP="004C1CB8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>(в редакції розпорядження начальника Слов’янської міської військової адміністрації</w:t>
      </w:r>
      <w:r>
        <w:rPr>
          <w:sz w:val="24"/>
          <w:szCs w:val="24"/>
        </w:rPr>
        <w:t>)</w:t>
      </w:r>
      <w:r w:rsidRPr="004C1CB8">
        <w:rPr>
          <w:sz w:val="24"/>
          <w:szCs w:val="24"/>
        </w:rPr>
        <w:t xml:space="preserve"> </w:t>
      </w:r>
    </w:p>
    <w:p w:rsidR="003348A9" w:rsidRPr="004C1CB8" w:rsidRDefault="003348A9" w:rsidP="004C1CB8">
      <w:pPr>
        <w:pStyle w:val="21"/>
        <w:widowControl w:val="0"/>
        <w:tabs>
          <w:tab w:val="left" w:pos="540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від  29.08.2024  № 1583 )</w:t>
      </w:r>
    </w:p>
    <w:bookmarkEnd w:id="0"/>
    <w:p w:rsidR="003348A9" w:rsidRDefault="003348A9" w:rsidP="00AC769C">
      <w:pPr>
        <w:jc w:val="center"/>
        <w:rPr>
          <w:sz w:val="28"/>
          <w:szCs w:val="28"/>
          <w:lang w:val="uk-UA"/>
        </w:rPr>
      </w:pPr>
    </w:p>
    <w:p w:rsidR="003348A9" w:rsidRPr="004C1CB8" w:rsidRDefault="003348A9" w:rsidP="00AC769C">
      <w:pPr>
        <w:jc w:val="center"/>
        <w:rPr>
          <w:vanish/>
          <w:lang w:val="uk-UA"/>
        </w:rPr>
      </w:pPr>
    </w:p>
    <w:p w:rsidR="003348A9" w:rsidRPr="004C1CB8" w:rsidRDefault="003348A9" w:rsidP="00AC769C">
      <w:pPr>
        <w:pStyle w:val="a"/>
        <w:suppressLineNumbers w:val="0"/>
        <w:rPr>
          <w:b w:val="0"/>
          <w:bCs w:val="0"/>
          <w:lang w:val="uk-UA"/>
        </w:rPr>
      </w:pPr>
      <w:r w:rsidRPr="004C1CB8">
        <w:rPr>
          <w:b w:val="0"/>
          <w:bCs w:val="0"/>
          <w:lang w:val="uk-UA"/>
        </w:rPr>
        <w:t xml:space="preserve">ПЕРСОНАЛЬНИЙ </w:t>
      </w:r>
      <w:r w:rsidRPr="004C1CB8">
        <w:rPr>
          <w:b w:val="0"/>
          <w:bCs w:val="0"/>
          <w:lang w:val="en-US"/>
        </w:rPr>
        <w:t>C</w:t>
      </w:r>
      <w:r w:rsidRPr="004C1CB8">
        <w:rPr>
          <w:b w:val="0"/>
          <w:bCs w:val="0"/>
          <w:lang w:val="uk-UA"/>
        </w:rPr>
        <w:t>КЛАД</w:t>
      </w:r>
    </w:p>
    <w:p w:rsidR="003348A9" w:rsidRPr="004C1CB8" w:rsidRDefault="003348A9" w:rsidP="00AC769C">
      <w:pPr>
        <w:ind w:right="458"/>
        <w:jc w:val="center"/>
        <w:rPr>
          <w:lang w:val="uk-UA"/>
        </w:rPr>
      </w:pPr>
      <w:bookmarkStart w:id="1" w:name="_Hlk133412009"/>
      <w:r w:rsidRPr="004C1CB8">
        <w:rPr>
          <w:lang w:val="uk-UA"/>
        </w:rPr>
        <w:t xml:space="preserve">комісії з обстеження об’єктів </w:t>
      </w:r>
      <w:r w:rsidRPr="004C1CB8">
        <w:rPr>
          <w:lang w:val="uk-UA" w:eastAsia="ru-RU"/>
        </w:rPr>
        <w:t xml:space="preserve"> </w:t>
      </w:r>
      <w:r w:rsidRPr="004C1CB8">
        <w:rPr>
          <w:lang w:val="bg-BG" w:eastAsia="en-US"/>
        </w:rPr>
        <w:t>культурної спадщини</w:t>
      </w:r>
      <w:r w:rsidRPr="004C1CB8">
        <w:rPr>
          <w:lang w:val="bg-BG"/>
        </w:rPr>
        <w:t xml:space="preserve"> </w:t>
      </w:r>
      <w:r w:rsidRPr="004C1CB8">
        <w:rPr>
          <w:lang w:val="uk-UA"/>
        </w:rPr>
        <w:t>на території Слов’янської  міської територіальної громади, у тому числі пошкоджених внаслідок збройної агресії Російської Федерації  проти України</w:t>
      </w:r>
    </w:p>
    <w:p w:rsidR="003348A9" w:rsidRPr="004C1CB8" w:rsidRDefault="003348A9" w:rsidP="00AC769C">
      <w:pPr>
        <w:ind w:right="458"/>
        <w:jc w:val="center"/>
        <w:rPr>
          <w:lang w:val="uk-UA"/>
        </w:rPr>
      </w:pPr>
      <w:r w:rsidRPr="004C1CB8">
        <w:rPr>
          <w:lang w:val="uk-UA"/>
        </w:rPr>
        <w:t>(нова редакція)</w:t>
      </w:r>
    </w:p>
    <w:bookmarkEnd w:id="1"/>
    <w:p w:rsidR="003348A9" w:rsidRPr="004C1CB8" w:rsidRDefault="003348A9" w:rsidP="001C350D">
      <w:pPr>
        <w:jc w:val="center"/>
        <w:rPr>
          <w:b/>
          <w:bCs/>
          <w:lang w:val="uk-UA"/>
        </w:rPr>
      </w:pPr>
    </w:p>
    <w:tbl>
      <w:tblPr>
        <w:tblW w:w="9542" w:type="dxa"/>
        <w:tblLayout w:type="fixed"/>
        <w:tblLook w:val="00A0" w:firstRow="1" w:lastRow="0" w:firstColumn="1" w:lastColumn="0" w:noHBand="0" w:noVBand="0"/>
      </w:tblPr>
      <w:tblGrid>
        <w:gridCol w:w="3601"/>
        <w:gridCol w:w="5941"/>
      </w:tblGrid>
      <w:tr w:rsidR="003348A9" w:rsidRPr="004C1CB8">
        <w:tc>
          <w:tcPr>
            <w:tcW w:w="3601" w:type="dxa"/>
          </w:tcPr>
          <w:p w:rsidR="003348A9" w:rsidRPr="004C1CB8" w:rsidRDefault="003348A9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Ростов Іоанн</w:t>
            </w:r>
          </w:p>
        </w:tc>
        <w:tc>
          <w:tcPr>
            <w:tcW w:w="5941" w:type="dxa"/>
          </w:tcPr>
          <w:p w:rsidR="003348A9" w:rsidRPr="004C1CB8" w:rsidRDefault="003348A9">
            <w:pPr>
              <w:spacing w:line="276" w:lineRule="auto"/>
            </w:pPr>
            <w:r w:rsidRPr="004C1CB8">
              <w:rPr>
                <w:lang w:val="uk-UA"/>
              </w:rPr>
              <w:t>Заступник начальника Слов’янської міської ВА, голова комісії</w:t>
            </w:r>
          </w:p>
        </w:tc>
      </w:tr>
      <w:tr w:rsidR="003348A9" w:rsidRPr="004C1CB8">
        <w:tc>
          <w:tcPr>
            <w:tcW w:w="3601" w:type="dxa"/>
          </w:tcPr>
          <w:p w:rsidR="003348A9" w:rsidRPr="004C1CB8" w:rsidRDefault="003348A9">
            <w:pPr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Шпак Олена </w:t>
            </w:r>
          </w:p>
        </w:tc>
        <w:tc>
          <w:tcPr>
            <w:tcW w:w="5941" w:type="dxa"/>
          </w:tcPr>
          <w:p w:rsidR="003348A9" w:rsidRPr="004C1CB8" w:rsidRDefault="003348A9" w:rsidP="0045374E">
            <w:pPr>
              <w:spacing w:line="276" w:lineRule="auto"/>
            </w:pPr>
            <w:r w:rsidRPr="004C1CB8">
              <w:rPr>
                <w:lang w:val="uk-UA"/>
              </w:rPr>
              <w:t>начальник управління містобудування та архітектури Слов’янської міської  ВА, головний архітектор, заступник голови комісії</w:t>
            </w:r>
          </w:p>
        </w:tc>
      </w:tr>
      <w:tr w:rsidR="003348A9" w:rsidRPr="004C1CB8">
        <w:tc>
          <w:tcPr>
            <w:tcW w:w="3601" w:type="dxa"/>
          </w:tcPr>
          <w:p w:rsidR="003348A9" w:rsidRPr="004C1CB8" w:rsidRDefault="003348A9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Гусейнова Оксана</w:t>
            </w:r>
          </w:p>
        </w:tc>
        <w:tc>
          <w:tcPr>
            <w:tcW w:w="5941" w:type="dxa"/>
          </w:tcPr>
          <w:p w:rsidR="003348A9" w:rsidRPr="004C1CB8" w:rsidRDefault="003348A9" w:rsidP="0013746D">
            <w:pPr>
              <w:spacing w:line="276" w:lineRule="auto"/>
            </w:pPr>
            <w:r w:rsidRPr="004C1CB8">
              <w:rPr>
                <w:lang w:val="uk-UA"/>
              </w:rPr>
              <w:t>т.в.о.начальника  відділу культури Слов’янської міської  ВА, заступник  голови комісії</w:t>
            </w:r>
          </w:p>
        </w:tc>
      </w:tr>
      <w:tr w:rsidR="003348A9" w:rsidRPr="0091497A">
        <w:tc>
          <w:tcPr>
            <w:tcW w:w="3601" w:type="dxa"/>
          </w:tcPr>
          <w:p w:rsidR="003348A9" w:rsidRPr="004C1CB8" w:rsidRDefault="003348A9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 xml:space="preserve">Ольшанський  Андрій  </w:t>
            </w:r>
          </w:p>
        </w:tc>
        <w:tc>
          <w:tcPr>
            <w:tcW w:w="5941" w:type="dxa"/>
          </w:tcPr>
          <w:p w:rsidR="003348A9" w:rsidRPr="004C1CB8" w:rsidRDefault="003348A9" w:rsidP="0013746D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головний спеціаліст   сектору містобудівного кадастру  управління містобудування  та  архітектури  Слов’янської міської  ВА,</w:t>
            </w:r>
            <w:r w:rsidRPr="004C1CB8">
              <w:rPr>
                <w:b/>
                <w:bCs/>
                <w:lang w:val="uk-UA"/>
              </w:rPr>
              <w:t xml:space="preserve"> </w:t>
            </w:r>
            <w:r w:rsidRPr="004C1CB8">
              <w:rPr>
                <w:lang w:val="uk-UA"/>
              </w:rPr>
              <w:t xml:space="preserve">секретар комісії </w:t>
            </w:r>
          </w:p>
        </w:tc>
      </w:tr>
      <w:tr w:rsidR="003348A9" w:rsidRPr="004C1CB8">
        <w:tc>
          <w:tcPr>
            <w:tcW w:w="9542" w:type="dxa"/>
            <w:gridSpan w:val="2"/>
          </w:tcPr>
          <w:p w:rsidR="003348A9" w:rsidRPr="004C1CB8" w:rsidRDefault="003348A9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Члени комісії:</w:t>
            </w:r>
          </w:p>
        </w:tc>
      </w:tr>
      <w:tr w:rsidR="003348A9" w:rsidRPr="0091497A">
        <w:trPr>
          <w:trHeight w:val="190"/>
        </w:trPr>
        <w:tc>
          <w:tcPr>
            <w:tcW w:w="3601" w:type="dxa"/>
          </w:tcPr>
          <w:p w:rsidR="003348A9" w:rsidRPr="004C1CB8" w:rsidRDefault="003348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>Губанов Олексій</w:t>
            </w:r>
          </w:p>
        </w:tc>
        <w:tc>
          <w:tcPr>
            <w:tcW w:w="5941" w:type="dxa"/>
          </w:tcPr>
          <w:p w:rsidR="003348A9" w:rsidRPr="004C1CB8" w:rsidRDefault="003348A9">
            <w:pPr>
              <w:snapToGrid w:val="0"/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кандидат архітектури, завідувач кафедрою "Містобудування" Донбаської національної академії будівництва і архітектури, голова підрозділу ГО "Українське товариство охорони пам'яток історії та культури" у Донецькій області (за згодою)</w:t>
            </w:r>
          </w:p>
        </w:tc>
      </w:tr>
      <w:tr w:rsidR="003348A9" w:rsidRPr="004C1CB8">
        <w:trPr>
          <w:trHeight w:val="190"/>
        </w:trPr>
        <w:tc>
          <w:tcPr>
            <w:tcW w:w="3601" w:type="dxa"/>
          </w:tcPr>
          <w:p w:rsidR="003348A9" w:rsidRPr="004C1CB8" w:rsidRDefault="003348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>Заруба</w:t>
            </w:r>
            <w:r w:rsidRPr="004C1CB8">
              <w:rPr>
                <w:lang w:val="en-US"/>
              </w:rPr>
              <w:t xml:space="preserve">  </w:t>
            </w:r>
            <w:r w:rsidRPr="004C1CB8">
              <w:rPr>
                <w:lang w:val="uk-UA"/>
              </w:rPr>
              <w:t>Ольга</w:t>
            </w:r>
            <w:r w:rsidRPr="004C1CB8">
              <w:rPr>
                <w:lang w:val="en-US"/>
              </w:rPr>
              <w:t xml:space="preserve">                   </w:t>
            </w:r>
          </w:p>
        </w:tc>
        <w:tc>
          <w:tcPr>
            <w:tcW w:w="5941" w:type="dxa"/>
          </w:tcPr>
          <w:p w:rsidR="003348A9" w:rsidRPr="004C1CB8" w:rsidRDefault="003348A9">
            <w:pPr>
              <w:snapToGrid w:val="0"/>
              <w:spacing w:line="276" w:lineRule="auto"/>
              <w:rPr>
                <w:lang w:val="uk-UA" w:eastAsia="uk-UA"/>
              </w:rPr>
            </w:pPr>
            <w:r w:rsidRPr="004C1CB8">
              <w:rPr>
                <w:lang w:val="uk-UA" w:eastAsia="uk-UA"/>
              </w:rPr>
              <w:t xml:space="preserve">начальник управління житлово-комунального господарства Слов’янської міської ВА  </w:t>
            </w:r>
          </w:p>
        </w:tc>
      </w:tr>
      <w:tr w:rsidR="003348A9" w:rsidRPr="004C1CB8">
        <w:trPr>
          <w:trHeight w:val="190"/>
        </w:trPr>
        <w:tc>
          <w:tcPr>
            <w:tcW w:w="3601" w:type="dxa"/>
          </w:tcPr>
          <w:p w:rsidR="003348A9" w:rsidRPr="004C1CB8" w:rsidRDefault="003348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Калугіна  Євгенія  </w:t>
            </w:r>
          </w:p>
        </w:tc>
        <w:tc>
          <w:tcPr>
            <w:tcW w:w="5941" w:type="dxa"/>
          </w:tcPr>
          <w:p w:rsidR="003348A9" w:rsidRPr="004C1CB8" w:rsidRDefault="003348A9" w:rsidP="0045374E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директорка КЗ «Слов’янський краєзнавчий музей»</w:t>
            </w:r>
          </w:p>
        </w:tc>
      </w:tr>
      <w:tr w:rsidR="003348A9" w:rsidRPr="004C1CB8">
        <w:trPr>
          <w:trHeight w:val="190"/>
        </w:trPr>
        <w:tc>
          <w:tcPr>
            <w:tcW w:w="3601" w:type="dxa"/>
          </w:tcPr>
          <w:p w:rsidR="003348A9" w:rsidRPr="004C1CB8" w:rsidRDefault="003348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Керівники  підприємств, установ,  організацій, фахівці, реставратори, інші </w:t>
            </w:r>
          </w:p>
        </w:tc>
        <w:tc>
          <w:tcPr>
            <w:tcW w:w="5941" w:type="dxa"/>
          </w:tcPr>
          <w:p w:rsidR="003348A9" w:rsidRPr="004C1CB8" w:rsidRDefault="003348A9">
            <w:pPr>
              <w:snapToGrid w:val="0"/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За потребою</w:t>
            </w:r>
          </w:p>
        </w:tc>
      </w:tr>
    </w:tbl>
    <w:p w:rsidR="003348A9" w:rsidRPr="004C1CB8" w:rsidRDefault="003348A9" w:rsidP="0045374E">
      <w:pPr>
        <w:rPr>
          <w:lang w:val="uk-UA"/>
        </w:rPr>
      </w:pPr>
    </w:p>
    <w:p w:rsidR="003348A9" w:rsidRPr="004C1CB8" w:rsidRDefault="003348A9" w:rsidP="0045374E">
      <w:pPr>
        <w:rPr>
          <w:lang w:val="uk-UA"/>
        </w:rPr>
      </w:pPr>
    </w:p>
    <w:p w:rsidR="003348A9" w:rsidRPr="004C1CB8" w:rsidRDefault="003348A9" w:rsidP="0045374E">
      <w:pPr>
        <w:rPr>
          <w:lang w:val="uk-UA"/>
        </w:rPr>
      </w:pPr>
    </w:p>
    <w:p w:rsidR="003348A9" w:rsidRPr="004C1CB8" w:rsidRDefault="003348A9" w:rsidP="0045374E">
      <w:pPr>
        <w:rPr>
          <w:lang w:val="uk-UA"/>
        </w:rPr>
      </w:pPr>
      <w:r w:rsidRPr="004C1CB8">
        <w:rPr>
          <w:lang w:val="uk-UA"/>
        </w:rPr>
        <w:t>Начальник відділу культури</w:t>
      </w:r>
    </w:p>
    <w:p w:rsidR="003348A9" w:rsidRPr="004C1CB8" w:rsidRDefault="003348A9" w:rsidP="0045374E">
      <w:pPr>
        <w:rPr>
          <w:lang w:val="uk-UA"/>
        </w:rPr>
      </w:pPr>
      <w:r w:rsidRPr="004C1CB8">
        <w:rPr>
          <w:lang w:val="uk-UA"/>
        </w:rPr>
        <w:t xml:space="preserve">Слов’янської міської  ВА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4C1CB8">
        <w:rPr>
          <w:lang w:val="uk-UA"/>
        </w:rPr>
        <w:t xml:space="preserve">  Оксана ГУСЕЙНОВА</w:t>
      </w:r>
    </w:p>
    <w:p w:rsidR="003348A9" w:rsidRPr="00900B70" w:rsidRDefault="003348A9" w:rsidP="0091497A">
      <w:pPr>
        <w:keepNext/>
        <w:keepLines/>
        <w:suppressAutoHyphens w:val="0"/>
        <w:spacing w:after="240"/>
        <w:ind w:left="3969"/>
        <w:jc w:val="center"/>
        <w:rPr>
          <w:lang w:val="uk-UA"/>
        </w:rPr>
      </w:pPr>
      <w:r>
        <w:rPr>
          <w:lang w:val="uk-UA" w:eastAsia="ru-RU"/>
        </w:rPr>
        <w:t xml:space="preserve"> </w:t>
      </w:r>
    </w:p>
    <w:sectPr w:rsidR="003348A9" w:rsidRPr="00900B70" w:rsidSect="0031140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439A9"/>
    <w:multiLevelType w:val="multilevel"/>
    <w:tmpl w:val="A0869B7E"/>
    <w:lvl w:ilvl="0">
      <w:start w:val="3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2">
      <w:start w:val="2024"/>
      <w:numFmt w:val="decimal"/>
      <w:lvlText w:val="%1.%2.%3"/>
      <w:lvlJc w:val="left"/>
      <w:pPr>
        <w:tabs>
          <w:tab w:val="num" w:pos="7170"/>
        </w:tabs>
        <w:ind w:left="717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050"/>
        </w:tabs>
        <w:ind w:left="1005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30"/>
        </w:tabs>
        <w:ind w:left="1293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0"/>
        </w:tabs>
        <w:ind w:left="252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5AF"/>
    <w:rsid w:val="00014279"/>
    <w:rsid w:val="00015B8A"/>
    <w:rsid w:val="00022A5B"/>
    <w:rsid w:val="00041A2C"/>
    <w:rsid w:val="00053147"/>
    <w:rsid w:val="000654C6"/>
    <w:rsid w:val="00074FBD"/>
    <w:rsid w:val="00077ECA"/>
    <w:rsid w:val="000A19BF"/>
    <w:rsid w:val="000A2CDB"/>
    <w:rsid w:val="000D3BAD"/>
    <w:rsid w:val="000E6309"/>
    <w:rsid w:val="000F6070"/>
    <w:rsid w:val="00101D0C"/>
    <w:rsid w:val="0012474B"/>
    <w:rsid w:val="0013746D"/>
    <w:rsid w:val="00163A75"/>
    <w:rsid w:val="001C300B"/>
    <w:rsid w:val="001C350D"/>
    <w:rsid w:val="001E72A7"/>
    <w:rsid w:val="001F04BB"/>
    <w:rsid w:val="001F2012"/>
    <w:rsid w:val="001F3914"/>
    <w:rsid w:val="00212435"/>
    <w:rsid w:val="0023644F"/>
    <w:rsid w:val="00263BF1"/>
    <w:rsid w:val="00271A25"/>
    <w:rsid w:val="002729C5"/>
    <w:rsid w:val="002E1EE4"/>
    <w:rsid w:val="002F5E50"/>
    <w:rsid w:val="00311407"/>
    <w:rsid w:val="003348A9"/>
    <w:rsid w:val="00390E24"/>
    <w:rsid w:val="003A0EE3"/>
    <w:rsid w:val="003A6857"/>
    <w:rsid w:val="003B73D5"/>
    <w:rsid w:val="004039DE"/>
    <w:rsid w:val="00422334"/>
    <w:rsid w:val="004453AA"/>
    <w:rsid w:val="0045374E"/>
    <w:rsid w:val="00461F0B"/>
    <w:rsid w:val="00486931"/>
    <w:rsid w:val="004B6483"/>
    <w:rsid w:val="004C10BF"/>
    <w:rsid w:val="004C1CB8"/>
    <w:rsid w:val="004F598B"/>
    <w:rsid w:val="0055306F"/>
    <w:rsid w:val="005615AF"/>
    <w:rsid w:val="005F43B4"/>
    <w:rsid w:val="00603A3E"/>
    <w:rsid w:val="00622230"/>
    <w:rsid w:val="00665CD6"/>
    <w:rsid w:val="00671332"/>
    <w:rsid w:val="006818A8"/>
    <w:rsid w:val="00681CF9"/>
    <w:rsid w:val="006B76EB"/>
    <w:rsid w:val="006C0C17"/>
    <w:rsid w:val="00704E94"/>
    <w:rsid w:val="00717AD8"/>
    <w:rsid w:val="007822EB"/>
    <w:rsid w:val="00784ABE"/>
    <w:rsid w:val="00792F12"/>
    <w:rsid w:val="007955B4"/>
    <w:rsid w:val="007A09DF"/>
    <w:rsid w:val="007D3DB2"/>
    <w:rsid w:val="00815EC3"/>
    <w:rsid w:val="00823632"/>
    <w:rsid w:val="00825401"/>
    <w:rsid w:val="0083066A"/>
    <w:rsid w:val="00832803"/>
    <w:rsid w:val="00837817"/>
    <w:rsid w:val="008509FE"/>
    <w:rsid w:val="00865E81"/>
    <w:rsid w:val="00875ADA"/>
    <w:rsid w:val="00877C03"/>
    <w:rsid w:val="00892864"/>
    <w:rsid w:val="008F6726"/>
    <w:rsid w:val="00900B70"/>
    <w:rsid w:val="0091497A"/>
    <w:rsid w:val="00927391"/>
    <w:rsid w:val="00935886"/>
    <w:rsid w:val="00935912"/>
    <w:rsid w:val="00936B04"/>
    <w:rsid w:val="0094487C"/>
    <w:rsid w:val="009645AB"/>
    <w:rsid w:val="00981365"/>
    <w:rsid w:val="009909FA"/>
    <w:rsid w:val="009B7BAD"/>
    <w:rsid w:val="009C412A"/>
    <w:rsid w:val="009E6951"/>
    <w:rsid w:val="00A61D5C"/>
    <w:rsid w:val="00A7420C"/>
    <w:rsid w:val="00A83A05"/>
    <w:rsid w:val="00A841AB"/>
    <w:rsid w:val="00AA340C"/>
    <w:rsid w:val="00AA52DA"/>
    <w:rsid w:val="00AC6038"/>
    <w:rsid w:val="00AC769C"/>
    <w:rsid w:val="00AC7D27"/>
    <w:rsid w:val="00AD5100"/>
    <w:rsid w:val="00AF2F0B"/>
    <w:rsid w:val="00B053DD"/>
    <w:rsid w:val="00B12B3C"/>
    <w:rsid w:val="00B74D53"/>
    <w:rsid w:val="00B8121C"/>
    <w:rsid w:val="00B81537"/>
    <w:rsid w:val="00B87D96"/>
    <w:rsid w:val="00C96ADC"/>
    <w:rsid w:val="00CE75CD"/>
    <w:rsid w:val="00D00C04"/>
    <w:rsid w:val="00D13C0F"/>
    <w:rsid w:val="00D50826"/>
    <w:rsid w:val="00D57B65"/>
    <w:rsid w:val="00D7149C"/>
    <w:rsid w:val="00D873D0"/>
    <w:rsid w:val="00D9658F"/>
    <w:rsid w:val="00DC0484"/>
    <w:rsid w:val="00DC0BE5"/>
    <w:rsid w:val="00DC3D26"/>
    <w:rsid w:val="00DE4FFB"/>
    <w:rsid w:val="00E06249"/>
    <w:rsid w:val="00E10A7A"/>
    <w:rsid w:val="00E12642"/>
    <w:rsid w:val="00E27488"/>
    <w:rsid w:val="00E4754C"/>
    <w:rsid w:val="00E7629C"/>
    <w:rsid w:val="00E826C9"/>
    <w:rsid w:val="00E86D17"/>
    <w:rsid w:val="00E92CED"/>
    <w:rsid w:val="00E946FD"/>
    <w:rsid w:val="00EB3650"/>
    <w:rsid w:val="00EE4016"/>
    <w:rsid w:val="00F02EB1"/>
    <w:rsid w:val="00F43925"/>
    <w:rsid w:val="00F46A2F"/>
    <w:rsid w:val="00F72411"/>
    <w:rsid w:val="00FA7844"/>
    <w:rsid w:val="00FD54AD"/>
    <w:rsid w:val="00FE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Normal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">
    <w:name w:val="Заголовок таблицы"/>
    <w:basedOn w:val="Normal"/>
    <w:uiPriority w:val="99"/>
    <w:rsid w:val="001C350D"/>
    <w:pPr>
      <w:suppressLineNumbers/>
      <w:jc w:val="center"/>
    </w:pPr>
    <w:rPr>
      <w:b/>
      <w:bCs/>
    </w:rPr>
  </w:style>
  <w:style w:type="paragraph" w:customStyle="1" w:styleId="a0">
    <w:name w:val="Нормальний текст"/>
    <w:basedOn w:val="Normal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TableGrid">
    <w:name w:val="Table Grid"/>
    <w:basedOn w:val="TableNormal"/>
    <w:uiPriority w:val="99"/>
    <w:rsid w:val="001C350D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1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1017</Words>
  <Characters>580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Робота</cp:lastModifiedBy>
  <cp:revision>3</cp:revision>
  <cp:lastPrinted>2024-08-29T06:37:00Z</cp:lastPrinted>
  <dcterms:created xsi:type="dcterms:W3CDTF">2024-08-29T08:11:00Z</dcterms:created>
  <dcterms:modified xsi:type="dcterms:W3CDTF">2024-08-29T08:11:00Z</dcterms:modified>
</cp:coreProperties>
</file>