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AAE" w:rsidRPr="00F46EE2" w:rsidRDefault="004A2AAE" w:rsidP="00A347C2">
      <w:pPr>
        <w:rPr>
          <w:lang w:val="uk-UA"/>
        </w:rPr>
      </w:pPr>
      <w:r w:rsidRPr="008B45D8">
        <w:rPr>
          <w:lang w:val="uk-UA"/>
        </w:rPr>
        <w:tab/>
      </w:r>
      <w:r w:rsidRPr="008B45D8">
        <w:rPr>
          <w:lang w:val="uk-UA"/>
        </w:rPr>
        <w:tab/>
      </w:r>
      <w:r w:rsidRPr="008B45D8">
        <w:rPr>
          <w:lang w:val="uk-UA"/>
        </w:rPr>
        <w:tab/>
      </w:r>
      <w:r w:rsidRPr="008B45D8">
        <w:rPr>
          <w:lang w:val="uk-UA"/>
        </w:rPr>
        <w:tab/>
      </w:r>
      <w:r w:rsidRPr="008B45D8">
        <w:rPr>
          <w:lang w:val="uk-UA"/>
        </w:rPr>
        <w:tab/>
      </w:r>
      <w:r w:rsidRPr="008B45D8">
        <w:rPr>
          <w:lang w:val="uk-UA"/>
        </w:rPr>
        <w:tab/>
      </w:r>
      <w:r w:rsidRPr="008B45D8">
        <w:rPr>
          <w:lang w:val="uk-UA"/>
        </w:rPr>
        <w:tab/>
      </w:r>
      <w:r w:rsidRPr="008B45D8">
        <w:rPr>
          <w:lang w:val="uk-UA"/>
        </w:rPr>
        <w:tab/>
      </w:r>
      <w:r w:rsidRPr="00F46EE2">
        <w:rPr>
          <w:lang w:val="uk-UA"/>
        </w:rPr>
        <w:t>ЗАТВЕРДЖЕНО</w:t>
      </w:r>
    </w:p>
    <w:p w:rsidR="004A2AAE" w:rsidRPr="00F46EE2" w:rsidRDefault="004A2AAE" w:rsidP="00247D54">
      <w:pPr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Розпорядження начальника</w:t>
      </w:r>
    </w:p>
    <w:p w:rsidR="004A2AAE" w:rsidRPr="00F46EE2" w:rsidRDefault="004A2AAE" w:rsidP="00247D54">
      <w:pPr>
        <w:ind w:left="2124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Слов’янської міської </w:t>
      </w:r>
    </w:p>
    <w:p w:rsidR="004A2AAE" w:rsidRPr="00F46EE2" w:rsidRDefault="004A2AAE" w:rsidP="00247D54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                            </w:t>
      </w:r>
      <w:r>
        <w:rPr>
          <w:lang w:val="uk-UA"/>
        </w:rPr>
        <w:t xml:space="preserve">       </w:t>
      </w:r>
      <w:r w:rsidRPr="00F46EE2">
        <w:rPr>
          <w:lang w:val="uk-UA"/>
        </w:rPr>
        <w:t xml:space="preserve"> військової адміністрації</w:t>
      </w:r>
    </w:p>
    <w:p w:rsidR="004A2AAE" w:rsidRPr="00E502B8" w:rsidRDefault="004A2AAE" w:rsidP="00247D54">
      <w:pPr>
        <w:ind w:left="2124"/>
        <w:rPr>
          <w:lang w:val="en-US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en-US"/>
        </w:rPr>
        <w:t>03</w:t>
      </w:r>
      <w:r>
        <w:rPr>
          <w:lang w:val="uk-UA"/>
        </w:rPr>
        <w:t>.</w:t>
      </w:r>
      <w:r>
        <w:rPr>
          <w:lang w:val="en-US"/>
        </w:rPr>
        <w:t>07</w:t>
      </w:r>
      <w:r>
        <w:rPr>
          <w:lang w:val="uk-UA"/>
        </w:rPr>
        <w:t>.</w:t>
      </w:r>
      <w:r>
        <w:rPr>
          <w:lang w:val="en-US"/>
        </w:rPr>
        <w:t xml:space="preserve">2024 </w:t>
      </w:r>
      <w:r w:rsidRPr="00F46EE2">
        <w:rPr>
          <w:lang w:val="uk-UA"/>
        </w:rPr>
        <w:t>№</w:t>
      </w:r>
      <w:r>
        <w:rPr>
          <w:lang w:val="en-US"/>
        </w:rPr>
        <w:t xml:space="preserve"> 1314</w:t>
      </w:r>
    </w:p>
    <w:p w:rsidR="004A2AAE" w:rsidRPr="00F46EE2" w:rsidRDefault="004A2AAE" w:rsidP="00247D54">
      <w:pPr>
        <w:ind w:left="2124"/>
        <w:rPr>
          <w:lang w:val="uk-UA"/>
        </w:rPr>
      </w:pPr>
    </w:p>
    <w:p w:rsidR="004A2AAE" w:rsidRPr="00F46EE2" w:rsidRDefault="004A2AAE" w:rsidP="00247D54">
      <w:pPr>
        <w:jc w:val="center"/>
        <w:rPr>
          <w:lang w:val="uk-UA"/>
        </w:rPr>
      </w:pPr>
      <w:r w:rsidRPr="00F46EE2">
        <w:rPr>
          <w:lang w:val="uk-UA"/>
        </w:rPr>
        <w:t xml:space="preserve">Склад </w:t>
      </w:r>
    </w:p>
    <w:p w:rsidR="004A2AAE" w:rsidRDefault="004A2AAE" w:rsidP="00247D54">
      <w:pPr>
        <w:jc w:val="center"/>
        <w:rPr>
          <w:lang w:val="uk-UA"/>
        </w:rPr>
      </w:pPr>
      <w:r>
        <w:rPr>
          <w:lang w:val="uk-UA"/>
        </w:rPr>
        <w:t>ініціативної групи з підготовки установчих зборів для формування складу молодіжної ради при Слов’янській міській військовій адміністрації</w:t>
      </w:r>
    </w:p>
    <w:p w:rsidR="004A2AAE" w:rsidRPr="00143139" w:rsidRDefault="004A2AAE" w:rsidP="00247D54">
      <w:pPr>
        <w:jc w:val="center"/>
        <w:rPr>
          <w:lang w:val="uk-UA"/>
        </w:rPr>
      </w:pPr>
    </w:p>
    <w:p w:rsidR="004A2AAE" w:rsidRPr="00F46EE2" w:rsidRDefault="004A2AAE" w:rsidP="00247D54">
      <w:pPr>
        <w:jc w:val="center"/>
        <w:rPr>
          <w:lang w:val="uk-UA"/>
        </w:rPr>
      </w:pPr>
    </w:p>
    <w:p w:rsidR="004A2AAE" w:rsidRDefault="004A2AAE" w:rsidP="00143139">
      <w:pPr>
        <w:jc w:val="both"/>
        <w:rPr>
          <w:lang w:val="uk-UA"/>
        </w:rPr>
      </w:pPr>
      <w:r>
        <w:rPr>
          <w:lang w:val="uk-UA"/>
        </w:rPr>
        <w:t>Алфімова Євгенія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голова БОБФ «Слов’янська мрія» </w:t>
      </w:r>
    </w:p>
    <w:p w:rsidR="004A2AAE" w:rsidRDefault="004A2AAE" w:rsidP="00143139">
      <w:pPr>
        <w:ind w:left="4248" w:firstLine="708"/>
        <w:jc w:val="both"/>
        <w:rPr>
          <w:lang w:val="uk-UA"/>
        </w:rPr>
      </w:pPr>
      <w:r>
        <w:rPr>
          <w:lang w:val="uk-UA"/>
        </w:rPr>
        <w:t>( за згодою)</w:t>
      </w:r>
    </w:p>
    <w:p w:rsidR="004A2AAE" w:rsidRPr="00F46EE2" w:rsidRDefault="004A2AAE" w:rsidP="00143139">
      <w:pPr>
        <w:ind w:left="4248" w:firstLine="708"/>
        <w:jc w:val="both"/>
        <w:rPr>
          <w:lang w:val="uk-UA"/>
        </w:rPr>
      </w:pP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>Бігунов Денис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голова ГО «Центр громадського </w:t>
      </w: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суспільства» (за згодою)</w:t>
      </w:r>
    </w:p>
    <w:p w:rsidR="004A2AAE" w:rsidRDefault="004A2AAE" w:rsidP="00247D54">
      <w:pPr>
        <w:jc w:val="both"/>
        <w:rPr>
          <w:lang w:val="uk-UA"/>
        </w:rPr>
      </w:pP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>Бугайова Марина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головний спеціаліст відділу освіти </w:t>
      </w: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Слов’янської міської ВА</w:t>
      </w:r>
    </w:p>
    <w:p w:rsidR="004A2AAE" w:rsidRDefault="004A2AAE" w:rsidP="00247D54">
      <w:pPr>
        <w:jc w:val="both"/>
        <w:rPr>
          <w:lang w:val="uk-UA"/>
        </w:rPr>
      </w:pP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>Гусейнова Оксана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заступник начальника відділу культури </w:t>
      </w: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Слов’янської міської ВА</w:t>
      </w:r>
    </w:p>
    <w:p w:rsidR="004A2AAE" w:rsidRDefault="004A2AAE" w:rsidP="00247D54">
      <w:pPr>
        <w:jc w:val="both"/>
        <w:rPr>
          <w:lang w:val="uk-UA"/>
        </w:rPr>
      </w:pP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>Кравченко Дмитро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начальник відділу з питань внутрішньої та </w:t>
      </w:r>
    </w:p>
    <w:p w:rsidR="004A2AAE" w:rsidRDefault="004A2AAE" w:rsidP="00E84893">
      <w:pPr>
        <w:ind w:left="4248" w:firstLine="708"/>
        <w:jc w:val="both"/>
        <w:rPr>
          <w:lang w:val="uk-UA"/>
        </w:rPr>
      </w:pPr>
      <w:r>
        <w:rPr>
          <w:lang w:val="uk-UA"/>
        </w:rPr>
        <w:t xml:space="preserve">інформаційної політики Слов’янської міської </w:t>
      </w:r>
    </w:p>
    <w:p w:rsidR="004A2AAE" w:rsidRDefault="004A2AAE" w:rsidP="00E84893">
      <w:pPr>
        <w:ind w:left="4248" w:firstLine="708"/>
        <w:jc w:val="both"/>
        <w:rPr>
          <w:lang w:val="uk-UA"/>
        </w:rPr>
      </w:pPr>
      <w:r>
        <w:rPr>
          <w:lang w:val="uk-UA"/>
        </w:rPr>
        <w:t>ВА</w:t>
      </w:r>
    </w:p>
    <w:p w:rsidR="004A2AAE" w:rsidRDefault="004A2AAE" w:rsidP="00E84893">
      <w:pPr>
        <w:jc w:val="both"/>
        <w:rPr>
          <w:lang w:val="uk-UA"/>
        </w:rPr>
      </w:pPr>
    </w:p>
    <w:p w:rsidR="004A2AAE" w:rsidRPr="00F46EE2" w:rsidRDefault="004A2AAE" w:rsidP="00247D54">
      <w:pPr>
        <w:jc w:val="both"/>
        <w:rPr>
          <w:lang w:val="uk-UA"/>
        </w:rPr>
      </w:pPr>
      <w:r w:rsidRPr="00F46EE2">
        <w:rPr>
          <w:lang w:val="uk-UA"/>
        </w:rPr>
        <w:t>Міщенко Олександр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</w:r>
      <w:r w:rsidRPr="00F46EE2">
        <w:rPr>
          <w:lang w:val="uk-UA"/>
        </w:rPr>
        <w:t>начальник відділу у справах сім’ї,</w:t>
      </w:r>
    </w:p>
    <w:p w:rsidR="004A2AAE" w:rsidRDefault="004A2AAE" w:rsidP="00247D54">
      <w:pPr>
        <w:ind w:left="4950"/>
        <w:jc w:val="both"/>
        <w:rPr>
          <w:lang w:val="uk-UA"/>
        </w:rPr>
      </w:pPr>
      <w:r w:rsidRPr="00F46EE2">
        <w:rPr>
          <w:lang w:val="uk-UA"/>
        </w:rPr>
        <w:t xml:space="preserve">молоді, фізичної культури та спорту </w:t>
      </w:r>
      <w:r>
        <w:rPr>
          <w:lang w:val="uk-UA"/>
        </w:rPr>
        <w:t>Слов’янської міської ВА</w:t>
      </w:r>
    </w:p>
    <w:p w:rsidR="004A2AAE" w:rsidRPr="00F46EE2" w:rsidRDefault="004A2AAE" w:rsidP="00247D54">
      <w:pPr>
        <w:ind w:left="4950"/>
        <w:jc w:val="both"/>
        <w:rPr>
          <w:lang w:val="uk-UA"/>
        </w:rPr>
      </w:pPr>
    </w:p>
    <w:p w:rsidR="004A2AAE" w:rsidRDefault="004A2AAE" w:rsidP="00247D54">
      <w:pPr>
        <w:jc w:val="both"/>
        <w:rPr>
          <w:lang w:val="uk-UA"/>
        </w:rPr>
      </w:pPr>
      <w:r>
        <w:rPr>
          <w:lang w:val="uk-UA"/>
        </w:rPr>
        <w:t>Науменко Ольга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член БОБФ «Слов’янська мрія» </w:t>
      </w:r>
    </w:p>
    <w:p w:rsidR="004A2AAE" w:rsidRDefault="004A2AAE" w:rsidP="00E84893">
      <w:pPr>
        <w:ind w:left="4956"/>
        <w:jc w:val="both"/>
        <w:rPr>
          <w:lang w:val="uk-UA"/>
        </w:rPr>
      </w:pPr>
      <w:r>
        <w:rPr>
          <w:lang w:val="uk-UA"/>
        </w:rPr>
        <w:t>(за згодою)</w:t>
      </w:r>
    </w:p>
    <w:p w:rsidR="004A2AAE" w:rsidRPr="00F46EE2" w:rsidRDefault="004A2AAE" w:rsidP="00E84893">
      <w:pPr>
        <w:ind w:left="4956"/>
        <w:jc w:val="both"/>
        <w:rPr>
          <w:lang w:val="uk-UA"/>
        </w:rPr>
      </w:pPr>
    </w:p>
    <w:p w:rsidR="004A2AAE" w:rsidRDefault="004A2AAE" w:rsidP="00247D54">
      <w:pPr>
        <w:ind w:left="4950" w:hanging="4950"/>
        <w:jc w:val="both"/>
        <w:rPr>
          <w:lang w:val="uk-UA"/>
        </w:rPr>
      </w:pPr>
      <w:r>
        <w:rPr>
          <w:lang w:val="uk-UA"/>
        </w:rPr>
        <w:t>Панченко Ольга</w:t>
      </w:r>
      <w:r w:rsidRPr="00F46EE2">
        <w:rPr>
          <w:lang w:val="uk-UA"/>
        </w:rPr>
        <w:tab/>
      </w:r>
      <w:r w:rsidRPr="00F46EE2">
        <w:rPr>
          <w:lang w:val="uk-UA"/>
        </w:rPr>
        <w:tab/>
        <w:t>головний спеціаліст відділу у справах сім’ї, молоді, фізичної кул</w:t>
      </w:r>
      <w:r>
        <w:rPr>
          <w:lang w:val="uk-UA"/>
        </w:rPr>
        <w:t>ьтури та спорту Слов’янської міської ВА</w:t>
      </w:r>
    </w:p>
    <w:p w:rsidR="004A2AAE" w:rsidRDefault="004A2AAE" w:rsidP="00247D54">
      <w:pPr>
        <w:ind w:left="4950" w:hanging="4950"/>
        <w:jc w:val="both"/>
        <w:rPr>
          <w:lang w:val="uk-UA"/>
        </w:rPr>
      </w:pPr>
    </w:p>
    <w:p w:rsidR="004A2AAE" w:rsidRDefault="004A2AAE" w:rsidP="00247D54">
      <w:pPr>
        <w:ind w:left="4950" w:hanging="4950"/>
        <w:jc w:val="both"/>
        <w:rPr>
          <w:lang w:val="uk-UA"/>
        </w:rPr>
      </w:pPr>
      <w:r>
        <w:rPr>
          <w:lang w:val="uk-UA"/>
        </w:rPr>
        <w:t>Ткачов Єгор</w:t>
      </w:r>
      <w:r>
        <w:rPr>
          <w:lang w:val="uk-UA"/>
        </w:rPr>
        <w:tab/>
        <w:t>член ГОМО «Апельсин» (за згодою)</w:t>
      </w:r>
    </w:p>
    <w:p w:rsidR="004A2AAE" w:rsidRDefault="004A2AAE" w:rsidP="00247D54">
      <w:pPr>
        <w:ind w:left="4950" w:hanging="4950"/>
        <w:jc w:val="both"/>
        <w:rPr>
          <w:lang w:val="uk-UA"/>
        </w:rPr>
      </w:pPr>
    </w:p>
    <w:p w:rsidR="004A2AAE" w:rsidRPr="00F46EE2" w:rsidRDefault="004A2AAE" w:rsidP="00247D54">
      <w:pPr>
        <w:ind w:left="4950" w:hanging="4950"/>
        <w:jc w:val="both"/>
        <w:rPr>
          <w:lang w:val="uk-UA"/>
        </w:rPr>
      </w:pPr>
      <w:r>
        <w:rPr>
          <w:lang w:val="uk-UA"/>
        </w:rPr>
        <w:t>Федічева Поліна</w:t>
      </w:r>
      <w:r>
        <w:rPr>
          <w:lang w:val="uk-UA"/>
        </w:rPr>
        <w:tab/>
        <w:t>представник молоді громади (за згодою)</w:t>
      </w:r>
    </w:p>
    <w:p w:rsidR="004A2AAE" w:rsidRPr="00F46EE2" w:rsidRDefault="004A2AAE" w:rsidP="00247D54">
      <w:pPr>
        <w:ind w:left="4950" w:hanging="4950"/>
        <w:jc w:val="both"/>
        <w:rPr>
          <w:lang w:val="uk-UA"/>
        </w:rPr>
      </w:pPr>
    </w:p>
    <w:p w:rsidR="004A2AAE" w:rsidRDefault="004A2AAE" w:rsidP="00247D54">
      <w:pPr>
        <w:jc w:val="both"/>
        <w:rPr>
          <w:lang w:val="uk-UA"/>
        </w:rPr>
      </w:pPr>
    </w:p>
    <w:p w:rsidR="004A2AAE" w:rsidRDefault="004A2AAE" w:rsidP="00247D54">
      <w:pPr>
        <w:jc w:val="both"/>
        <w:rPr>
          <w:lang w:val="uk-UA"/>
        </w:rPr>
      </w:pPr>
    </w:p>
    <w:p w:rsidR="004A2AAE" w:rsidRPr="00F46EE2" w:rsidRDefault="004A2AAE" w:rsidP="00247D54">
      <w:pPr>
        <w:jc w:val="both"/>
        <w:rPr>
          <w:lang w:val="uk-UA"/>
        </w:rPr>
      </w:pPr>
      <w:r w:rsidRPr="00F46EE2">
        <w:rPr>
          <w:lang w:val="uk-UA"/>
        </w:rPr>
        <w:t xml:space="preserve">Начальник відділу у справах сім’ї, </w:t>
      </w:r>
    </w:p>
    <w:p w:rsidR="004A2AAE" w:rsidRPr="00F46EE2" w:rsidRDefault="004A2AAE" w:rsidP="00247D54">
      <w:pPr>
        <w:jc w:val="both"/>
        <w:rPr>
          <w:lang w:val="uk-UA"/>
        </w:rPr>
      </w:pPr>
      <w:r w:rsidRPr="00F46EE2">
        <w:rPr>
          <w:lang w:val="uk-UA"/>
        </w:rPr>
        <w:t>молоді, фізичної культури та спорту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  <w:t xml:space="preserve">          </w:t>
      </w:r>
      <w:r w:rsidRPr="00F46EE2">
        <w:rPr>
          <w:lang w:val="uk-UA"/>
        </w:rPr>
        <w:t>Олександр МІЩЕНКО</w:t>
      </w:r>
    </w:p>
    <w:p w:rsidR="004A2AAE" w:rsidRDefault="004A2AAE" w:rsidP="00247D54">
      <w:pPr>
        <w:jc w:val="both"/>
        <w:rPr>
          <w:sz w:val="28"/>
          <w:szCs w:val="28"/>
          <w:lang w:val="uk-UA"/>
        </w:rPr>
      </w:pPr>
    </w:p>
    <w:p w:rsidR="004A2AAE" w:rsidRDefault="004A2AAE" w:rsidP="00247D54">
      <w:pPr>
        <w:jc w:val="both"/>
        <w:rPr>
          <w:sz w:val="28"/>
          <w:szCs w:val="28"/>
          <w:lang w:val="uk-UA"/>
        </w:rPr>
      </w:pPr>
    </w:p>
    <w:sectPr w:rsidR="004A2AAE" w:rsidSect="00A347C2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67842"/>
    <w:multiLevelType w:val="multilevel"/>
    <w:tmpl w:val="815041A2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4C327039"/>
    <w:multiLevelType w:val="multilevel"/>
    <w:tmpl w:val="2368A1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78302BC"/>
    <w:multiLevelType w:val="multilevel"/>
    <w:tmpl w:val="48C03F3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7B124514"/>
    <w:multiLevelType w:val="multilevel"/>
    <w:tmpl w:val="6A3AC9F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644"/>
        </w:tabs>
        <w:ind w:left="644" w:hanging="720"/>
      </w:pPr>
      <w:rPr>
        <w:rFonts w:ascii="Times New Roman" w:eastAsia="Times New Roman" w:hAnsi="Times New Roman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794"/>
        </w:tabs>
        <w:ind w:left="7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29"/>
        </w:tabs>
        <w:ind w:left="12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04"/>
        </w:tabs>
        <w:ind w:left="1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39"/>
        </w:tabs>
        <w:ind w:left="173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74"/>
        </w:tabs>
        <w:ind w:left="21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49"/>
        </w:tabs>
        <w:ind w:left="22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84"/>
        </w:tabs>
        <w:ind w:left="2684" w:hanging="2160"/>
      </w:pPr>
      <w:rPr>
        <w:rFonts w:hint="default"/>
      </w:rPr>
    </w:lvl>
  </w:abstractNum>
  <w:abstractNum w:abstractNumId="4">
    <w:nsid w:val="7CE94270"/>
    <w:multiLevelType w:val="hybridMultilevel"/>
    <w:tmpl w:val="79D09738"/>
    <w:lvl w:ilvl="0" w:tplc="35103144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D54"/>
    <w:rsid w:val="000D7C67"/>
    <w:rsid w:val="00116645"/>
    <w:rsid w:val="00143139"/>
    <w:rsid w:val="00164C0B"/>
    <w:rsid w:val="00172597"/>
    <w:rsid w:val="001E6C10"/>
    <w:rsid w:val="00247D54"/>
    <w:rsid w:val="00271B45"/>
    <w:rsid w:val="00284FBE"/>
    <w:rsid w:val="002B0C64"/>
    <w:rsid w:val="00352389"/>
    <w:rsid w:val="0038384A"/>
    <w:rsid w:val="0041420D"/>
    <w:rsid w:val="004A2AAE"/>
    <w:rsid w:val="004A5E04"/>
    <w:rsid w:val="004C42AF"/>
    <w:rsid w:val="005815E0"/>
    <w:rsid w:val="006069E5"/>
    <w:rsid w:val="00645202"/>
    <w:rsid w:val="007360B2"/>
    <w:rsid w:val="007C103D"/>
    <w:rsid w:val="008B45D8"/>
    <w:rsid w:val="0095565B"/>
    <w:rsid w:val="00980B5E"/>
    <w:rsid w:val="009A108D"/>
    <w:rsid w:val="00A347C2"/>
    <w:rsid w:val="00A42F2C"/>
    <w:rsid w:val="00B11559"/>
    <w:rsid w:val="00B12ADA"/>
    <w:rsid w:val="00B90900"/>
    <w:rsid w:val="00B934E6"/>
    <w:rsid w:val="00BC015B"/>
    <w:rsid w:val="00C06E15"/>
    <w:rsid w:val="00C82BBE"/>
    <w:rsid w:val="00C917C0"/>
    <w:rsid w:val="00CD6505"/>
    <w:rsid w:val="00CE7D38"/>
    <w:rsid w:val="00D4610B"/>
    <w:rsid w:val="00D8515D"/>
    <w:rsid w:val="00D949A8"/>
    <w:rsid w:val="00DF36DC"/>
    <w:rsid w:val="00E16E7A"/>
    <w:rsid w:val="00E502B8"/>
    <w:rsid w:val="00E64125"/>
    <w:rsid w:val="00E84893"/>
    <w:rsid w:val="00EC36C5"/>
    <w:rsid w:val="00F46EE2"/>
    <w:rsid w:val="00F66961"/>
    <w:rsid w:val="00F97DE8"/>
    <w:rsid w:val="00FC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D54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247D54"/>
    <w:rPr>
      <w:b/>
      <w:bCs/>
    </w:rPr>
  </w:style>
  <w:style w:type="paragraph" w:styleId="BodyText">
    <w:name w:val="Body Text"/>
    <w:basedOn w:val="Normal"/>
    <w:link w:val="BodyTextChar"/>
    <w:uiPriority w:val="99"/>
    <w:rsid w:val="00F97DE8"/>
    <w:pPr>
      <w:suppressAutoHyphens w:val="0"/>
      <w:jc w:val="both"/>
    </w:pPr>
    <w:rPr>
      <w:sz w:val="28"/>
      <w:szCs w:val="28"/>
      <w:lang w:val="uk-UA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97DE8"/>
    <w:rPr>
      <w:rFonts w:ascii="Times New Roman" w:hAnsi="Times New Roman" w:cs="Times New Roman"/>
      <w:sz w:val="20"/>
      <w:szCs w:val="20"/>
      <w:lang w:val="uk-UA" w:eastAsia="ru-RU"/>
    </w:rPr>
  </w:style>
  <w:style w:type="paragraph" w:styleId="BodyTextIndent">
    <w:name w:val="Body Text Indent"/>
    <w:basedOn w:val="Normal"/>
    <w:link w:val="BodyTextIndentChar"/>
    <w:uiPriority w:val="99"/>
    <w:rsid w:val="00F97DE8"/>
    <w:pPr>
      <w:suppressAutoHyphens w:val="0"/>
      <w:ind w:firstLine="709"/>
      <w:jc w:val="both"/>
    </w:pPr>
    <w:rPr>
      <w:sz w:val="28"/>
      <w:szCs w:val="28"/>
      <w:lang w:val="uk-UA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7DE8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a">
    <w:name w:val="Знак"/>
    <w:basedOn w:val="Normal"/>
    <w:uiPriority w:val="99"/>
    <w:rsid w:val="00F97DE8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Обычный2"/>
    <w:uiPriority w:val="99"/>
    <w:rsid w:val="00F97DE8"/>
    <w:pPr>
      <w:widowControl w:val="0"/>
      <w:snapToGrid w:val="0"/>
      <w:spacing w:line="300" w:lineRule="auto"/>
      <w:ind w:left="440" w:hanging="440"/>
      <w:jc w:val="both"/>
    </w:pPr>
    <w:rPr>
      <w:rFonts w:ascii="Times New Roman" w:eastAsia="Times New Roman" w:hAnsi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97D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7DE8"/>
    <w:rPr>
      <w:rFonts w:ascii="Tahoma" w:hAnsi="Tahoma" w:cs="Tahoma"/>
      <w:sz w:val="16"/>
      <w:szCs w:val="16"/>
      <w:lang w:val="x-none" w:eastAsia="zh-CN"/>
    </w:rPr>
  </w:style>
  <w:style w:type="paragraph" w:styleId="ListParagraph">
    <w:name w:val="List Paragraph"/>
    <w:basedOn w:val="Normal"/>
    <w:uiPriority w:val="99"/>
    <w:qFormat/>
    <w:rsid w:val="00F46EE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808</Words>
  <Characters>462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2</cp:revision>
  <cp:lastPrinted>2024-07-01T11:10:00Z</cp:lastPrinted>
  <dcterms:created xsi:type="dcterms:W3CDTF">2024-07-03T05:20:00Z</dcterms:created>
  <dcterms:modified xsi:type="dcterms:W3CDTF">2024-07-03T05:20:00Z</dcterms:modified>
</cp:coreProperties>
</file>