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04.06.2024</w:t>
        <w:tab/>
        <w:t>№ 1117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2024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tbl>
      <w:tblPr>
        <w:tblW w:w="10208" w:type="dxa"/>
        <w:jc w:val="left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4"/>
        <w:gridCol w:w="2779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28495,000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28495,000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728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6"/>
        <w:gridCol w:w="2163"/>
        <w:gridCol w:w="849"/>
        <w:gridCol w:w="1853"/>
        <w:gridCol w:w="132"/>
        <w:gridCol w:w="1134"/>
        <w:gridCol w:w="2"/>
        <w:gridCol w:w="847"/>
        <w:gridCol w:w="2"/>
        <w:gridCol w:w="991"/>
        <w:gridCol w:w="1"/>
        <w:gridCol w:w="1274"/>
        <w:gridCol w:w="2"/>
        <w:gridCol w:w="991"/>
        <w:gridCol w:w="1"/>
        <w:gridCol w:w="993"/>
        <w:gridCol w:w="1"/>
        <w:gridCol w:w="1133"/>
        <w:gridCol w:w="1"/>
        <w:gridCol w:w="934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1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1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8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16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8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727" w:type="dxa"/>
            <w:gridSpan w:val="21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727" w:type="dxa"/>
            <w:gridSpan w:val="21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ru-RU"/>
              </w:rPr>
            </w:pPr>
            <w:r>
              <w:rPr>
                <w:sz w:val="22"/>
                <w:szCs w:val="22"/>
                <w:lang w:val="uk-UA"/>
              </w:rPr>
              <w:t>1) доповнити заходами 13, 14 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13</w:t>
            </w:r>
          </w:p>
        </w:tc>
        <w:tc>
          <w:tcPr>
            <w:tcW w:w="2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>
                <w:i/>
                <w:i/>
                <w:iCs/>
                <w:lang w:val="uk-UA"/>
              </w:rPr>
            </w:pPr>
            <w:bookmarkStart w:id="2" w:name="__DdeLink__436_1662629341"/>
            <w:bookmarkEnd w:id="2"/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960</w:t>
            </w:r>
            <w:r>
              <w:rPr>
                <w:lang w:val="uk-UA"/>
              </w:rPr>
              <w:t>,000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960,000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jc w:val="center"/>
              <w:rPr>
                <w:i/>
                <w:i/>
                <w:iCs/>
                <w:lang w:val="uk-UA"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jc w:val="center"/>
              <w:rPr>
                <w:i/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285" w:hRule="atLeast"/>
        </w:trPr>
        <w:tc>
          <w:tcPr>
            <w:tcW w:w="185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14</w:t>
            </w:r>
          </w:p>
        </w:tc>
        <w:tc>
          <w:tcPr>
            <w:tcW w:w="2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>
                <w:i/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35,000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35,000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5727" w:type="dxa"/>
            <w:gridSpan w:val="2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ru-RU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left" w:pos="708" w:leader="none"/>
              </w:tabs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ВСЬОГО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28495,00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28495,000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 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1e6a9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1e6a91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1e6a91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1e6a91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1e6a9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1e6a91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Application>LibreOffice/5.1.6.2$Windows_X86_64 LibreOffice_project/07ac168c60a517dba0f0d7bc7540f5afa45f0909</Application>
  <Pages>2</Pages>
  <Words>245</Words>
  <Characters>1557</Characters>
  <CharactersWithSpaces>1790</CharactersWithSpaces>
  <Paragraphs>82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2024-06-11T09:24:34Z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