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50577" w:rsidRPr="00962622" w:rsidRDefault="00550577" w:rsidP="00636F3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Додаток </w:t>
      </w:r>
    </w:p>
    <w:p w:rsidR="00550577" w:rsidRDefault="00550577" w:rsidP="00DE7B7F">
      <w:pPr>
        <w:jc w:val="both"/>
        <w:rPr>
          <w:sz w:val="24"/>
          <w:szCs w:val="24"/>
        </w:rPr>
      </w:pP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  <w:t xml:space="preserve">до </w:t>
      </w:r>
      <w:r>
        <w:rPr>
          <w:sz w:val="24"/>
          <w:szCs w:val="24"/>
        </w:rPr>
        <w:t>розпорядження начальника</w:t>
      </w:r>
    </w:p>
    <w:p w:rsidR="00550577" w:rsidRPr="00962622" w:rsidRDefault="00550577" w:rsidP="00DE7B7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Слов’янської міської військової адміністрації</w:t>
      </w:r>
    </w:p>
    <w:p w:rsidR="00550577" w:rsidRDefault="00550577" w:rsidP="00636F3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06.06.2024 № 1137</w:t>
      </w:r>
    </w:p>
    <w:p w:rsidR="00550577" w:rsidRDefault="00550577" w:rsidP="00636F36">
      <w:pPr>
        <w:rPr>
          <w:sz w:val="24"/>
          <w:szCs w:val="24"/>
        </w:rPr>
      </w:pPr>
    </w:p>
    <w:p w:rsidR="00550577" w:rsidRPr="00514E81" w:rsidRDefault="00550577" w:rsidP="00514E81">
      <w:pPr>
        <w:jc w:val="center"/>
        <w:rPr>
          <w:color w:val="000000"/>
          <w:sz w:val="24"/>
          <w:szCs w:val="24"/>
          <w:bdr w:val="none" w:sz="0" w:space="0" w:color="auto" w:frame="1"/>
        </w:rPr>
      </w:pPr>
      <w:r w:rsidRPr="00DE7B7F">
        <w:rPr>
          <w:sz w:val="24"/>
          <w:szCs w:val="24"/>
        </w:rPr>
        <w:t>Зміни до</w:t>
      </w:r>
      <w:r>
        <w:rPr>
          <w:sz w:val="24"/>
          <w:szCs w:val="24"/>
        </w:rPr>
        <w:t xml:space="preserve"> </w:t>
      </w:r>
      <w:bookmarkStart w:id="0" w:name="BM254"/>
      <w:bookmarkStart w:id="1" w:name="BM255"/>
      <w:bookmarkEnd w:id="0"/>
      <w:bookmarkEnd w:id="1"/>
      <w:r>
        <w:rPr>
          <w:sz w:val="24"/>
          <w:szCs w:val="24"/>
        </w:rPr>
        <w:t xml:space="preserve">розділів </w:t>
      </w:r>
      <w:r w:rsidRPr="00B55997">
        <w:rPr>
          <w:sz w:val="24"/>
          <w:szCs w:val="24"/>
        </w:rPr>
        <w:t>П</w:t>
      </w:r>
      <w:r>
        <w:rPr>
          <w:sz w:val="24"/>
          <w:szCs w:val="24"/>
        </w:rPr>
        <w:t>рограми</w:t>
      </w:r>
      <w:r w:rsidRPr="006A222A">
        <w:rPr>
          <w:sz w:val="24"/>
          <w:szCs w:val="24"/>
        </w:rPr>
        <w:t xml:space="preserve"> </w:t>
      </w:r>
      <w:r w:rsidRPr="00514E81">
        <w:rPr>
          <w:color w:val="000000"/>
          <w:sz w:val="24"/>
          <w:szCs w:val="24"/>
          <w:bdr w:val="none" w:sz="0" w:space="0" w:color="auto" w:frame="1"/>
        </w:rPr>
        <w:t xml:space="preserve">благоустрою Слов'янської міської територіальної громади на 2024 </w:t>
      </w:r>
      <w:r>
        <w:rPr>
          <w:color w:val="000000"/>
          <w:sz w:val="24"/>
          <w:szCs w:val="24"/>
          <w:bdr w:val="none" w:sz="0" w:space="0" w:color="auto" w:frame="1"/>
        </w:rPr>
        <w:t>рік</w:t>
      </w:r>
    </w:p>
    <w:p w:rsidR="00550577" w:rsidRDefault="00550577" w:rsidP="007C5D61">
      <w:pPr>
        <w:jc w:val="center"/>
        <w:rPr>
          <w:sz w:val="24"/>
          <w:szCs w:val="24"/>
        </w:rPr>
      </w:pPr>
    </w:p>
    <w:tbl>
      <w:tblPr>
        <w:tblW w:w="12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1"/>
        <w:gridCol w:w="2774"/>
        <w:gridCol w:w="1490"/>
        <w:gridCol w:w="1276"/>
        <w:gridCol w:w="1275"/>
        <w:gridCol w:w="1418"/>
        <w:gridCol w:w="1134"/>
        <w:gridCol w:w="2410"/>
      </w:tblGrid>
      <w:tr w:rsidR="00550577" w:rsidRPr="00A6677F">
        <w:trPr>
          <w:trHeight w:val="269"/>
        </w:trPr>
        <w:tc>
          <w:tcPr>
            <w:tcW w:w="12328" w:type="dxa"/>
            <w:gridSpan w:val="8"/>
          </w:tcPr>
          <w:p w:rsidR="00550577" w:rsidRPr="00587F23" w:rsidRDefault="00550577" w:rsidP="00991079">
            <w:r w:rsidRPr="00587F23">
              <w:t>1. У Паспорт Програми, такі зміни:</w:t>
            </w:r>
          </w:p>
        </w:tc>
      </w:tr>
      <w:tr w:rsidR="00550577" w:rsidRPr="00A6677F">
        <w:trPr>
          <w:trHeight w:val="269"/>
        </w:trPr>
        <w:tc>
          <w:tcPr>
            <w:tcW w:w="12328" w:type="dxa"/>
            <w:gridSpan w:val="8"/>
          </w:tcPr>
          <w:p w:rsidR="00550577" w:rsidRPr="00587F23" w:rsidRDefault="00550577" w:rsidP="00BC5CA9">
            <w:r w:rsidRPr="00587F23">
              <w:t>1) пункт 8 викласти в такій редакції:</w:t>
            </w:r>
          </w:p>
        </w:tc>
      </w:tr>
      <w:tr w:rsidR="00550577" w:rsidRPr="00A6677F">
        <w:trPr>
          <w:trHeight w:val="387"/>
        </w:trPr>
        <w:tc>
          <w:tcPr>
            <w:tcW w:w="551" w:type="dxa"/>
            <w:vMerge w:val="restart"/>
          </w:tcPr>
          <w:p w:rsidR="00550577" w:rsidRPr="00587F23" w:rsidRDefault="00550577" w:rsidP="00991079">
            <w:pPr>
              <w:jc w:val="center"/>
            </w:pPr>
            <w:r w:rsidRPr="00587F23">
              <w:t>8</w:t>
            </w:r>
          </w:p>
        </w:tc>
        <w:tc>
          <w:tcPr>
            <w:tcW w:w="2774" w:type="dxa"/>
            <w:vMerge w:val="restart"/>
          </w:tcPr>
          <w:p w:rsidR="00550577" w:rsidRPr="00587F23" w:rsidRDefault="00550577" w:rsidP="00991079">
            <w:pPr>
              <w:jc w:val="both"/>
            </w:pPr>
            <w:r w:rsidRPr="00587F23">
              <w:t>Обсяг фінансових ресурсів, необхідних для реалізації Програми</w:t>
            </w:r>
          </w:p>
          <w:p w:rsidR="00550577" w:rsidRPr="00587F23" w:rsidRDefault="00550577" w:rsidP="00991079">
            <w:pPr>
              <w:jc w:val="both"/>
            </w:pPr>
          </w:p>
        </w:tc>
        <w:tc>
          <w:tcPr>
            <w:tcW w:w="1490" w:type="dxa"/>
            <w:vMerge w:val="restart"/>
          </w:tcPr>
          <w:p w:rsidR="00550577" w:rsidRPr="00767CA8" w:rsidRDefault="00550577" w:rsidP="00991079">
            <w:pPr>
              <w:jc w:val="both"/>
              <w:rPr>
                <w:sz w:val="18"/>
                <w:szCs w:val="18"/>
              </w:rPr>
            </w:pPr>
          </w:p>
          <w:p w:rsidR="00550577" w:rsidRPr="00767CA8" w:rsidRDefault="00550577" w:rsidP="00991079">
            <w:pPr>
              <w:jc w:val="both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Всього</w:t>
            </w:r>
          </w:p>
          <w:p w:rsidR="00550577" w:rsidRPr="00767CA8" w:rsidRDefault="00550577" w:rsidP="00991079">
            <w:pPr>
              <w:jc w:val="both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тис.грн</w:t>
            </w:r>
          </w:p>
        </w:tc>
        <w:tc>
          <w:tcPr>
            <w:tcW w:w="7513" w:type="dxa"/>
            <w:gridSpan w:val="5"/>
          </w:tcPr>
          <w:p w:rsidR="00550577" w:rsidRPr="00767CA8" w:rsidRDefault="00550577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у тому числі за джерелами</w:t>
            </w:r>
          </w:p>
        </w:tc>
      </w:tr>
      <w:tr w:rsidR="00550577" w:rsidRPr="00767CA8">
        <w:trPr>
          <w:trHeight w:val="561"/>
        </w:trPr>
        <w:tc>
          <w:tcPr>
            <w:tcW w:w="551" w:type="dxa"/>
            <w:vMerge/>
          </w:tcPr>
          <w:p w:rsidR="00550577" w:rsidRPr="00767CA8" w:rsidRDefault="00550577" w:rsidP="00991079">
            <w:pPr>
              <w:jc w:val="center"/>
            </w:pPr>
          </w:p>
        </w:tc>
        <w:tc>
          <w:tcPr>
            <w:tcW w:w="2774" w:type="dxa"/>
            <w:vMerge/>
          </w:tcPr>
          <w:p w:rsidR="00550577" w:rsidRPr="00767CA8" w:rsidRDefault="00550577" w:rsidP="00991079">
            <w:pPr>
              <w:jc w:val="both"/>
              <w:rPr>
                <w:color w:val="000000"/>
              </w:rPr>
            </w:pPr>
          </w:p>
        </w:tc>
        <w:tc>
          <w:tcPr>
            <w:tcW w:w="1490" w:type="dxa"/>
            <w:vMerge/>
          </w:tcPr>
          <w:p w:rsidR="00550577" w:rsidRPr="00767CA8" w:rsidRDefault="00550577" w:rsidP="0099107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550577" w:rsidRPr="00767CA8" w:rsidRDefault="00550577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державний бюджет</w:t>
            </w:r>
          </w:p>
        </w:tc>
        <w:tc>
          <w:tcPr>
            <w:tcW w:w="1275" w:type="dxa"/>
          </w:tcPr>
          <w:p w:rsidR="00550577" w:rsidRPr="00767CA8" w:rsidRDefault="00550577" w:rsidP="00991079">
            <w:pPr>
              <w:suppressAutoHyphens w:val="0"/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обласний бюджет</w:t>
            </w:r>
          </w:p>
          <w:p w:rsidR="00550577" w:rsidRPr="00767CA8" w:rsidRDefault="00550577" w:rsidP="009910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550577" w:rsidRPr="00767CA8" w:rsidRDefault="00550577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бюджет територіальної громади</w:t>
            </w:r>
          </w:p>
        </w:tc>
        <w:tc>
          <w:tcPr>
            <w:tcW w:w="1134" w:type="dxa"/>
          </w:tcPr>
          <w:p w:rsidR="00550577" w:rsidRPr="00767CA8" w:rsidRDefault="00550577" w:rsidP="00BE4389">
            <w:pPr>
              <w:ind w:right="-108"/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кошти підприємств</w:t>
            </w:r>
          </w:p>
        </w:tc>
        <w:tc>
          <w:tcPr>
            <w:tcW w:w="2410" w:type="dxa"/>
          </w:tcPr>
          <w:p w:rsidR="00550577" w:rsidRPr="00767CA8" w:rsidRDefault="00550577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інші кошти</w:t>
            </w:r>
          </w:p>
        </w:tc>
      </w:tr>
      <w:tr w:rsidR="00550577" w:rsidRPr="00A6677F">
        <w:trPr>
          <w:trHeight w:val="243"/>
        </w:trPr>
        <w:tc>
          <w:tcPr>
            <w:tcW w:w="551" w:type="dxa"/>
          </w:tcPr>
          <w:p w:rsidR="00550577" w:rsidRPr="00767CA8" w:rsidRDefault="00550577" w:rsidP="00991079">
            <w:pPr>
              <w:jc w:val="center"/>
            </w:pPr>
          </w:p>
        </w:tc>
        <w:tc>
          <w:tcPr>
            <w:tcW w:w="2774" w:type="dxa"/>
          </w:tcPr>
          <w:p w:rsidR="00550577" w:rsidRPr="00767CA8" w:rsidRDefault="00550577" w:rsidP="00991079">
            <w:pPr>
              <w:jc w:val="both"/>
            </w:pPr>
            <w:r w:rsidRPr="00767CA8">
              <w:t>у тому числі за роками:</w:t>
            </w:r>
          </w:p>
        </w:tc>
        <w:tc>
          <w:tcPr>
            <w:tcW w:w="1490" w:type="dxa"/>
          </w:tcPr>
          <w:p w:rsidR="00550577" w:rsidRPr="00767CA8" w:rsidRDefault="00550577" w:rsidP="0084338F">
            <w:pPr>
              <w:jc w:val="center"/>
              <w:rPr>
                <w:lang w:val="ru-RU"/>
              </w:rPr>
            </w:pPr>
          </w:p>
        </w:tc>
        <w:tc>
          <w:tcPr>
            <w:tcW w:w="1276" w:type="dxa"/>
          </w:tcPr>
          <w:p w:rsidR="00550577" w:rsidRPr="00767CA8" w:rsidRDefault="00550577" w:rsidP="0084338F">
            <w:pPr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:rsidR="00550577" w:rsidRPr="00767CA8" w:rsidRDefault="00550577" w:rsidP="0084338F">
            <w:pPr>
              <w:jc w:val="center"/>
              <w:rPr>
                <w:lang w:val="ru-RU"/>
              </w:rPr>
            </w:pPr>
          </w:p>
        </w:tc>
        <w:tc>
          <w:tcPr>
            <w:tcW w:w="1418" w:type="dxa"/>
          </w:tcPr>
          <w:p w:rsidR="00550577" w:rsidRPr="00767CA8" w:rsidRDefault="00550577" w:rsidP="0084338F">
            <w:pPr>
              <w:jc w:val="center"/>
              <w:rPr>
                <w:lang w:val="ru-RU"/>
              </w:rPr>
            </w:pPr>
          </w:p>
        </w:tc>
        <w:tc>
          <w:tcPr>
            <w:tcW w:w="1134" w:type="dxa"/>
          </w:tcPr>
          <w:p w:rsidR="00550577" w:rsidRPr="00767CA8" w:rsidRDefault="00550577" w:rsidP="0084338F">
            <w:pPr>
              <w:jc w:val="center"/>
              <w:rPr>
                <w:lang w:val="ru-RU"/>
              </w:rPr>
            </w:pPr>
          </w:p>
        </w:tc>
        <w:tc>
          <w:tcPr>
            <w:tcW w:w="2410" w:type="dxa"/>
          </w:tcPr>
          <w:p w:rsidR="00550577" w:rsidRPr="00767CA8" w:rsidRDefault="00550577" w:rsidP="0084338F">
            <w:pPr>
              <w:jc w:val="center"/>
              <w:rPr>
                <w:lang w:val="ru-RU"/>
              </w:rPr>
            </w:pPr>
          </w:p>
        </w:tc>
      </w:tr>
      <w:tr w:rsidR="00550577" w:rsidRPr="00767CA8">
        <w:trPr>
          <w:trHeight w:val="195"/>
        </w:trPr>
        <w:tc>
          <w:tcPr>
            <w:tcW w:w="551" w:type="dxa"/>
          </w:tcPr>
          <w:p w:rsidR="00550577" w:rsidRPr="00767CA8" w:rsidRDefault="00550577" w:rsidP="00E32DDC">
            <w:pPr>
              <w:jc w:val="center"/>
            </w:pPr>
            <w:r w:rsidRPr="00767CA8">
              <w:t>8.1</w:t>
            </w:r>
          </w:p>
        </w:tc>
        <w:tc>
          <w:tcPr>
            <w:tcW w:w="2774" w:type="dxa"/>
          </w:tcPr>
          <w:p w:rsidR="00550577" w:rsidRPr="00767CA8" w:rsidRDefault="00550577" w:rsidP="00E32DDC">
            <w:pPr>
              <w:jc w:val="both"/>
            </w:pPr>
            <w:r w:rsidRPr="00767CA8">
              <w:t>202</w:t>
            </w:r>
            <w:r>
              <w:t>4</w:t>
            </w:r>
            <w:r w:rsidRPr="00767CA8">
              <w:t xml:space="preserve"> рік</w:t>
            </w:r>
          </w:p>
        </w:tc>
        <w:tc>
          <w:tcPr>
            <w:tcW w:w="1490" w:type="dxa"/>
          </w:tcPr>
          <w:p w:rsidR="00550577" w:rsidRPr="004B5A4E" w:rsidRDefault="00550577" w:rsidP="00951D40">
            <w:pPr>
              <w:ind w:left="-228" w:right="-139"/>
              <w:jc w:val="center"/>
            </w:pPr>
            <w:r w:rsidRPr="00CD639A">
              <w:rPr>
                <w:b/>
                <w:bCs/>
              </w:rPr>
              <w:t>1</w:t>
            </w:r>
            <w:r>
              <w:rPr>
                <w:b/>
                <w:bCs/>
              </w:rPr>
              <w:t>21721,947</w:t>
            </w:r>
          </w:p>
        </w:tc>
        <w:tc>
          <w:tcPr>
            <w:tcW w:w="1276" w:type="dxa"/>
          </w:tcPr>
          <w:p w:rsidR="00550577" w:rsidRPr="004B5A4E" w:rsidRDefault="00550577" w:rsidP="00E32DDC">
            <w:pPr>
              <w:ind w:left="-228" w:right="-139"/>
              <w:jc w:val="center"/>
            </w:pPr>
          </w:p>
        </w:tc>
        <w:tc>
          <w:tcPr>
            <w:tcW w:w="1275" w:type="dxa"/>
          </w:tcPr>
          <w:p w:rsidR="00550577" w:rsidRPr="004B5A4E" w:rsidRDefault="00550577" w:rsidP="00E32DDC">
            <w:pPr>
              <w:jc w:val="center"/>
            </w:pPr>
          </w:p>
        </w:tc>
        <w:tc>
          <w:tcPr>
            <w:tcW w:w="1418" w:type="dxa"/>
          </w:tcPr>
          <w:p w:rsidR="00550577" w:rsidRPr="004B5A4E" w:rsidRDefault="00550577" w:rsidP="00951D40">
            <w:pPr>
              <w:ind w:left="-228" w:right="-139"/>
              <w:jc w:val="center"/>
            </w:pPr>
            <w:r w:rsidRPr="00CD639A">
              <w:rPr>
                <w:b/>
                <w:bCs/>
              </w:rPr>
              <w:t>1</w:t>
            </w:r>
            <w:r>
              <w:rPr>
                <w:b/>
                <w:bCs/>
              </w:rPr>
              <w:t>21721,947</w:t>
            </w:r>
          </w:p>
        </w:tc>
        <w:tc>
          <w:tcPr>
            <w:tcW w:w="1134" w:type="dxa"/>
          </w:tcPr>
          <w:p w:rsidR="00550577" w:rsidRPr="004B5A4E" w:rsidRDefault="00550577" w:rsidP="00E32DDC">
            <w:pPr>
              <w:jc w:val="center"/>
            </w:pPr>
          </w:p>
        </w:tc>
        <w:tc>
          <w:tcPr>
            <w:tcW w:w="2410" w:type="dxa"/>
          </w:tcPr>
          <w:p w:rsidR="00550577" w:rsidRPr="004B5A4E" w:rsidRDefault="00550577" w:rsidP="00E32DDC">
            <w:pPr>
              <w:jc w:val="both"/>
            </w:pPr>
          </w:p>
        </w:tc>
      </w:tr>
      <w:tr w:rsidR="00550577" w:rsidRPr="00767CA8">
        <w:trPr>
          <w:trHeight w:val="293"/>
        </w:trPr>
        <w:tc>
          <w:tcPr>
            <w:tcW w:w="551" w:type="dxa"/>
          </w:tcPr>
          <w:p w:rsidR="00550577" w:rsidRPr="00767CA8" w:rsidRDefault="00550577" w:rsidP="00E32DDC">
            <w:pPr>
              <w:jc w:val="center"/>
            </w:pPr>
          </w:p>
        </w:tc>
        <w:tc>
          <w:tcPr>
            <w:tcW w:w="2774" w:type="dxa"/>
          </w:tcPr>
          <w:p w:rsidR="00550577" w:rsidRPr="00767CA8" w:rsidRDefault="00550577" w:rsidP="00E32DDC">
            <w:pPr>
              <w:jc w:val="both"/>
            </w:pPr>
            <w:r w:rsidRPr="00767CA8">
              <w:t>Всього</w:t>
            </w:r>
          </w:p>
        </w:tc>
        <w:tc>
          <w:tcPr>
            <w:tcW w:w="1490" w:type="dxa"/>
          </w:tcPr>
          <w:p w:rsidR="00550577" w:rsidRPr="004B5A4E" w:rsidRDefault="00550577" w:rsidP="00951D40">
            <w:pPr>
              <w:ind w:left="-228" w:right="-139"/>
              <w:jc w:val="center"/>
            </w:pPr>
            <w:r w:rsidRPr="00CD639A">
              <w:rPr>
                <w:b/>
                <w:bCs/>
              </w:rPr>
              <w:t>1</w:t>
            </w:r>
            <w:r>
              <w:rPr>
                <w:b/>
                <w:bCs/>
              </w:rPr>
              <w:t>21721,947</w:t>
            </w:r>
          </w:p>
        </w:tc>
        <w:tc>
          <w:tcPr>
            <w:tcW w:w="1276" w:type="dxa"/>
          </w:tcPr>
          <w:p w:rsidR="00550577" w:rsidRPr="004B5A4E" w:rsidRDefault="00550577" w:rsidP="00E32DDC">
            <w:pPr>
              <w:ind w:left="-228" w:right="-139"/>
              <w:jc w:val="center"/>
            </w:pPr>
          </w:p>
        </w:tc>
        <w:tc>
          <w:tcPr>
            <w:tcW w:w="1275" w:type="dxa"/>
          </w:tcPr>
          <w:p w:rsidR="00550577" w:rsidRPr="004B5A4E" w:rsidRDefault="00550577" w:rsidP="00E32DDC">
            <w:pPr>
              <w:jc w:val="center"/>
            </w:pPr>
          </w:p>
        </w:tc>
        <w:tc>
          <w:tcPr>
            <w:tcW w:w="1418" w:type="dxa"/>
          </w:tcPr>
          <w:p w:rsidR="00550577" w:rsidRPr="004B5A4E" w:rsidRDefault="00550577" w:rsidP="00951D40">
            <w:pPr>
              <w:ind w:left="-228" w:right="-139"/>
              <w:jc w:val="center"/>
            </w:pPr>
            <w:r w:rsidRPr="00CD639A">
              <w:rPr>
                <w:b/>
                <w:bCs/>
              </w:rPr>
              <w:t>1</w:t>
            </w:r>
            <w:r>
              <w:rPr>
                <w:b/>
                <w:bCs/>
              </w:rPr>
              <w:t>21721,947</w:t>
            </w:r>
          </w:p>
        </w:tc>
        <w:tc>
          <w:tcPr>
            <w:tcW w:w="1134" w:type="dxa"/>
          </w:tcPr>
          <w:p w:rsidR="00550577" w:rsidRPr="004B5A4E" w:rsidRDefault="00550577" w:rsidP="00E32DDC">
            <w:pPr>
              <w:jc w:val="center"/>
            </w:pPr>
          </w:p>
        </w:tc>
        <w:tc>
          <w:tcPr>
            <w:tcW w:w="2410" w:type="dxa"/>
          </w:tcPr>
          <w:p w:rsidR="00550577" w:rsidRPr="004B5A4E" w:rsidRDefault="00550577" w:rsidP="00E32DDC">
            <w:pPr>
              <w:jc w:val="both"/>
            </w:pPr>
          </w:p>
        </w:tc>
      </w:tr>
    </w:tbl>
    <w:p w:rsidR="00550577" w:rsidRDefault="00550577" w:rsidP="007D4D62">
      <w:pPr>
        <w:rPr>
          <w:sz w:val="24"/>
          <w:szCs w:val="24"/>
        </w:rPr>
      </w:pPr>
      <w:r w:rsidRPr="00767CA8">
        <w:rPr>
          <w:sz w:val="24"/>
          <w:szCs w:val="24"/>
        </w:rPr>
        <w:t xml:space="preserve">             2. Перелік завдань і заходів </w:t>
      </w:r>
    </w:p>
    <w:tbl>
      <w:tblPr>
        <w:tblW w:w="16966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603"/>
        <w:gridCol w:w="567"/>
        <w:gridCol w:w="2984"/>
        <w:gridCol w:w="851"/>
        <w:gridCol w:w="2268"/>
        <w:gridCol w:w="1133"/>
        <w:gridCol w:w="567"/>
        <w:gridCol w:w="850"/>
        <w:gridCol w:w="1134"/>
        <w:gridCol w:w="708"/>
        <w:gridCol w:w="709"/>
        <w:gridCol w:w="1277"/>
        <w:gridCol w:w="1134"/>
        <w:gridCol w:w="1181"/>
      </w:tblGrid>
      <w:tr w:rsidR="00550577" w:rsidRPr="00767CA8" w:rsidTr="00A54AEB">
        <w:trPr>
          <w:gridAfter w:val="1"/>
          <w:wAfter w:w="1181" w:type="dxa"/>
          <w:trHeight w:val="300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№</w:t>
            </w:r>
            <w:r w:rsidRPr="00767CA8">
              <w:rPr>
                <w:sz w:val="16"/>
                <w:szCs w:val="16"/>
                <w:lang w:eastAsia="uk-UA"/>
              </w:rPr>
              <w:br/>
              <w:t>з/п</w:t>
            </w:r>
          </w:p>
        </w:tc>
        <w:tc>
          <w:tcPr>
            <w:tcW w:w="2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Зміст заходу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Термін</w:t>
            </w:r>
            <w:r w:rsidRPr="00767CA8">
              <w:rPr>
                <w:sz w:val="16"/>
                <w:szCs w:val="16"/>
                <w:lang w:eastAsia="uk-UA"/>
              </w:rPr>
              <w:br/>
              <w:t>виконання</w:t>
            </w:r>
            <w:r w:rsidRPr="00767CA8">
              <w:rPr>
                <w:sz w:val="16"/>
                <w:szCs w:val="16"/>
                <w:lang w:eastAsia="uk-UA"/>
              </w:rPr>
              <w:br/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Виконавець</w:t>
            </w:r>
          </w:p>
        </w:tc>
        <w:tc>
          <w:tcPr>
            <w:tcW w:w="51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Витрати на реалізацію, тис.грн</w:t>
            </w:r>
          </w:p>
        </w:tc>
        <w:tc>
          <w:tcPr>
            <w:tcW w:w="24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 xml:space="preserve">Очікуваний </w:t>
            </w:r>
            <w:r w:rsidRPr="00767CA8">
              <w:rPr>
                <w:sz w:val="16"/>
                <w:szCs w:val="16"/>
                <w:lang w:eastAsia="uk-UA"/>
              </w:rPr>
              <w:br/>
              <w:t>результат</w:t>
            </w:r>
          </w:p>
        </w:tc>
      </w:tr>
      <w:tr w:rsidR="00550577" w:rsidRPr="00A6677F" w:rsidTr="00A54AEB">
        <w:trPr>
          <w:gridAfter w:val="1"/>
          <w:wAfter w:w="1181" w:type="dxa"/>
          <w:trHeight w:val="300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2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Всього</w:t>
            </w:r>
          </w:p>
        </w:tc>
        <w:tc>
          <w:tcPr>
            <w:tcW w:w="39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у тому числі за рахунок коштів:</w:t>
            </w:r>
          </w:p>
        </w:tc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</w:tr>
      <w:tr w:rsidR="00550577" w:rsidRPr="00767CA8" w:rsidTr="00A54AEB">
        <w:trPr>
          <w:gridAfter w:val="1"/>
          <w:wAfter w:w="1181" w:type="dxa"/>
          <w:trHeight w:val="300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2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Держав-</w:t>
            </w:r>
            <w:r w:rsidRPr="00767CA8">
              <w:rPr>
                <w:sz w:val="16"/>
                <w:szCs w:val="16"/>
                <w:lang w:eastAsia="uk-UA"/>
              </w:rPr>
              <w:br/>
              <w:t>ного</w:t>
            </w:r>
            <w:r w:rsidRPr="00767CA8">
              <w:rPr>
                <w:sz w:val="16"/>
                <w:szCs w:val="16"/>
                <w:lang w:eastAsia="uk-UA"/>
              </w:rPr>
              <w:br/>
              <w:t>бюджету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місцевих бюджетів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750F09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підпри-</w:t>
            </w:r>
            <w:r w:rsidRPr="00767CA8">
              <w:rPr>
                <w:sz w:val="16"/>
                <w:szCs w:val="16"/>
                <w:lang w:eastAsia="uk-UA"/>
              </w:rPr>
              <w:br/>
              <w:t>ємств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 xml:space="preserve">інших </w:t>
            </w:r>
            <w:r w:rsidRPr="00767CA8">
              <w:rPr>
                <w:sz w:val="16"/>
                <w:szCs w:val="16"/>
                <w:lang w:eastAsia="uk-UA"/>
              </w:rPr>
              <w:br/>
              <w:t>джерел</w:t>
            </w: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найменування показника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значення показника</w:t>
            </w:r>
          </w:p>
        </w:tc>
      </w:tr>
      <w:tr w:rsidR="00550577" w:rsidRPr="00767CA8" w:rsidTr="00A54AEB">
        <w:trPr>
          <w:gridAfter w:val="1"/>
          <w:wAfter w:w="1181" w:type="dxa"/>
          <w:trHeight w:val="645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2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CC613A">
            <w:pPr>
              <w:suppressAutoHyphens w:val="0"/>
              <w:ind w:left="-219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обласного</w:t>
            </w:r>
            <w:r w:rsidRPr="00767CA8">
              <w:rPr>
                <w:sz w:val="16"/>
                <w:szCs w:val="16"/>
                <w:lang w:eastAsia="uk-UA"/>
              </w:rPr>
              <w:br/>
              <w:t>бюджету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750F09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бюджету територіальної громади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</w:tr>
      <w:tr w:rsidR="00550577" w:rsidRPr="00A6677F" w:rsidTr="00A54AEB">
        <w:trPr>
          <w:gridAfter w:val="1"/>
          <w:wAfter w:w="1181" w:type="dxa"/>
          <w:trHeight w:val="300"/>
        </w:trPr>
        <w:tc>
          <w:tcPr>
            <w:tcW w:w="15785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77" w:rsidRPr="00277F72" w:rsidRDefault="00550577" w:rsidP="00277F72">
            <w:pPr>
              <w:pStyle w:val="ListParagraph"/>
              <w:numPr>
                <w:ilvl w:val="0"/>
                <w:numId w:val="24"/>
              </w:numPr>
              <w:suppressAutoHyphens w:val="0"/>
              <w:rPr>
                <w:lang w:eastAsia="uk-UA"/>
              </w:rPr>
            </w:pPr>
            <w:r w:rsidRPr="00277F72">
              <w:rPr>
                <w:lang w:eastAsia="uk-UA"/>
              </w:rPr>
              <w:t xml:space="preserve">Розділ  </w:t>
            </w:r>
            <w:r w:rsidRPr="00277F72">
              <w:t>1. Утримання та поточний ремонт об’єктів та елементів  благоустрою, такі зміни</w:t>
            </w:r>
          </w:p>
        </w:tc>
      </w:tr>
      <w:tr w:rsidR="00550577" w:rsidRPr="00767CA8" w:rsidTr="00A54AEB">
        <w:trPr>
          <w:gridAfter w:val="1"/>
          <w:wAfter w:w="1181" w:type="dxa"/>
          <w:trHeight w:val="888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0577" w:rsidRPr="00767CA8" w:rsidRDefault="00550577" w:rsidP="0056517D">
            <w:pPr>
              <w:ind w:right="-108"/>
              <w:jc w:val="center"/>
            </w:pPr>
            <w:r w:rsidRPr="00C94052">
              <w:t>Інші завдання: благоустрій території громади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50577" w:rsidRPr="009F22B5" w:rsidRDefault="00550577" w:rsidP="00BE4389">
            <w:pPr>
              <w:jc w:val="center"/>
            </w:pPr>
            <w:r>
              <w:t>1.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50577" w:rsidRPr="00EE7D04" w:rsidRDefault="00550577" w:rsidP="00BE4389">
            <w:pPr>
              <w:jc w:val="both"/>
            </w:pPr>
            <w:r w:rsidRPr="00865A63">
              <w:t>Утримання та поточний ремонт дитячих, спортивних та інших майданчиків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50577" w:rsidRPr="00220469" w:rsidRDefault="00550577" w:rsidP="00BE438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50577" w:rsidRPr="002E69AE" w:rsidRDefault="00550577" w:rsidP="00BE4389">
            <w:pPr>
              <w:jc w:val="center"/>
            </w:pPr>
            <w:r w:rsidRPr="008D76AB">
              <w:t>Управління житлово - комунального господарства</w:t>
            </w:r>
            <w:r>
              <w:t>, КП «Благоустрій», КП «АТП 052814»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50577" w:rsidRPr="00292B8E" w:rsidRDefault="00550577" w:rsidP="00BE4389">
            <w:pPr>
              <w:jc w:val="center"/>
            </w:pPr>
            <w:r>
              <w:t>1850,00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50577" w:rsidRPr="00292B8E" w:rsidRDefault="00550577" w:rsidP="00BE438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50577" w:rsidRPr="00292B8E" w:rsidRDefault="00550577" w:rsidP="00BE438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50577" w:rsidRPr="005921CC" w:rsidRDefault="00550577" w:rsidP="00277F72">
            <w:pPr>
              <w:jc w:val="center"/>
            </w:pPr>
            <w:r>
              <w:t>1850,000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50577" w:rsidRPr="00292B8E" w:rsidRDefault="00550577" w:rsidP="00BE4389">
            <w:pPr>
              <w:jc w:val="center"/>
            </w:pPr>
            <w:r w:rsidRPr="00292B8E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50577" w:rsidRPr="00292B8E" w:rsidRDefault="00550577" w:rsidP="00BE4389">
            <w:pPr>
              <w:jc w:val="center"/>
            </w:pPr>
            <w:r w:rsidRPr="00292B8E"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50577" w:rsidRPr="00865A63" w:rsidRDefault="00550577" w:rsidP="00B9251E">
            <w:pPr>
              <w:jc w:val="center"/>
            </w:pPr>
            <w:r w:rsidRPr="00865A63">
              <w:t>кількість майданчиків</w:t>
            </w:r>
          </w:p>
          <w:p w:rsidR="00550577" w:rsidRPr="001B481E" w:rsidRDefault="00550577" w:rsidP="00220469">
            <w:pPr>
              <w:ind w:left="-108" w:right="-108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50577" w:rsidRPr="00D82082" w:rsidRDefault="00550577" w:rsidP="00BE438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</w:tr>
      <w:tr w:rsidR="00550577" w:rsidRPr="00A6677F" w:rsidTr="00A54AEB">
        <w:trPr>
          <w:gridAfter w:val="1"/>
          <w:wAfter w:w="1181" w:type="dxa"/>
          <w:trHeight w:val="341"/>
        </w:trPr>
        <w:tc>
          <w:tcPr>
            <w:tcW w:w="157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4460DE">
            <w:pPr>
              <w:rPr>
                <w:sz w:val="24"/>
                <w:szCs w:val="24"/>
                <w:lang w:eastAsia="uk-UA"/>
              </w:rPr>
            </w:pPr>
            <w:r>
              <w:rPr>
                <w:lang w:eastAsia="uk-UA"/>
              </w:rPr>
              <w:t>2</w:t>
            </w:r>
            <w:r w:rsidRPr="00A21BC9">
              <w:rPr>
                <w:lang w:eastAsia="uk-UA"/>
              </w:rPr>
              <w:t xml:space="preserve">) </w:t>
            </w:r>
            <w:r w:rsidRPr="00A21BC9">
              <w:rPr>
                <w:color w:val="000000"/>
                <w:lang w:eastAsia="ru-RU"/>
              </w:rPr>
              <w:t>Рядок «Всього» викласти в такій редакції:</w:t>
            </w:r>
          </w:p>
        </w:tc>
      </w:tr>
      <w:tr w:rsidR="00550577" w:rsidRPr="00767CA8" w:rsidTr="00A54AEB">
        <w:trPr>
          <w:trHeight w:val="251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B9251E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B9251E">
            <w:pPr>
              <w:rPr>
                <w:sz w:val="16"/>
                <w:szCs w:val="16"/>
                <w:lang w:eastAsia="uk-UA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0577" w:rsidRPr="00767CA8" w:rsidRDefault="00550577" w:rsidP="00B9251E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0577" w:rsidRPr="00CD639A" w:rsidRDefault="00550577" w:rsidP="00B9251E">
            <w:pPr>
              <w:rPr>
                <w:b/>
                <w:bCs/>
              </w:rPr>
            </w:pPr>
            <w:r w:rsidRPr="00CD639A">
              <w:rPr>
                <w:b/>
                <w:bCs/>
              </w:rPr>
              <w:t>Всього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0577" w:rsidRPr="00CD639A" w:rsidRDefault="00550577" w:rsidP="00B9251E">
            <w:pPr>
              <w:jc w:val="center"/>
              <w:rPr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0577" w:rsidRPr="004B5A4E" w:rsidRDefault="00550577" w:rsidP="00B9251E">
            <w:pPr>
              <w:ind w:left="-228" w:right="-139"/>
              <w:jc w:val="center"/>
            </w:pPr>
            <w:r w:rsidRPr="00CD639A">
              <w:rPr>
                <w:b/>
                <w:bCs/>
              </w:rPr>
              <w:t>1</w:t>
            </w:r>
            <w:r>
              <w:rPr>
                <w:b/>
                <w:bCs/>
              </w:rPr>
              <w:t>21721,947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0577" w:rsidRPr="004B5A4E" w:rsidRDefault="00550577" w:rsidP="00B9251E">
            <w:pPr>
              <w:ind w:left="-228" w:right="-139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0577" w:rsidRPr="004B5A4E" w:rsidRDefault="00550577" w:rsidP="00B925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0577" w:rsidRPr="004B5A4E" w:rsidRDefault="00550577" w:rsidP="00B9251E">
            <w:pPr>
              <w:ind w:left="-228" w:right="-139"/>
              <w:jc w:val="center"/>
            </w:pPr>
            <w:r w:rsidRPr="00CD639A">
              <w:rPr>
                <w:b/>
                <w:bCs/>
              </w:rPr>
              <w:t>1</w:t>
            </w:r>
            <w:r>
              <w:rPr>
                <w:b/>
                <w:bCs/>
              </w:rPr>
              <w:t>21721,947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0577" w:rsidRPr="005921CC" w:rsidRDefault="00550577" w:rsidP="00B9251E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0577" w:rsidRPr="00226CA2" w:rsidRDefault="00550577" w:rsidP="00B9251E">
            <w:pPr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0577" w:rsidRPr="00226CA2" w:rsidRDefault="00550577" w:rsidP="00B9251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0577" w:rsidRPr="00226CA2" w:rsidRDefault="00550577" w:rsidP="00B9251E">
            <w:pPr>
              <w:jc w:val="center"/>
            </w:pPr>
          </w:p>
        </w:tc>
        <w:tc>
          <w:tcPr>
            <w:tcW w:w="1181" w:type="dxa"/>
          </w:tcPr>
          <w:p w:rsidR="00550577" w:rsidRPr="00226CA2" w:rsidRDefault="00550577" w:rsidP="00B9251E">
            <w:pPr>
              <w:jc w:val="center"/>
            </w:pPr>
          </w:p>
        </w:tc>
      </w:tr>
    </w:tbl>
    <w:p w:rsidR="00550577" w:rsidRDefault="00550577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</w:p>
    <w:p w:rsidR="00550577" w:rsidRDefault="00550577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 xml:space="preserve">           </w:t>
      </w:r>
      <w:r w:rsidRPr="00767CA8">
        <w:rPr>
          <w:b w:val="0"/>
          <w:bCs w:val="0"/>
          <w:color w:val="auto"/>
          <w:sz w:val="24"/>
          <w:szCs w:val="24"/>
        </w:rPr>
        <w:t xml:space="preserve">Начальник управління житлово-комунального господарства                                                                                    </w:t>
      </w:r>
      <w:r w:rsidRPr="00767CA8">
        <w:rPr>
          <w:b w:val="0"/>
          <w:bCs w:val="0"/>
          <w:sz w:val="24"/>
          <w:szCs w:val="24"/>
        </w:rPr>
        <w:t>Ольга ЗАРУБА</w:t>
      </w:r>
    </w:p>
    <w:sectPr w:rsidR="00550577" w:rsidSect="00E260D4">
      <w:headerReference w:type="default" r:id="rId7"/>
      <w:pgSz w:w="16838" w:h="11906" w:orient="landscape"/>
      <w:pgMar w:top="142" w:right="567" w:bottom="567" w:left="56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577" w:rsidRDefault="00550577" w:rsidP="00B532B2">
      <w:r>
        <w:separator/>
      </w:r>
    </w:p>
  </w:endnote>
  <w:endnote w:type="continuationSeparator" w:id="0">
    <w:p w:rsidR="00550577" w:rsidRDefault="00550577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577" w:rsidRDefault="00550577" w:rsidP="00B532B2">
      <w:r>
        <w:separator/>
      </w:r>
    </w:p>
  </w:footnote>
  <w:footnote w:type="continuationSeparator" w:id="0">
    <w:p w:rsidR="00550577" w:rsidRDefault="00550577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577" w:rsidRDefault="00550577" w:rsidP="00B532B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23590E"/>
    <w:multiLevelType w:val="hybridMultilevel"/>
    <w:tmpl w:val="1C1A5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6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8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9"/>
  </w:num>
  <w:num w:numId="7">
    <w:abstractNumId w:val="1"/>
  </w:num>
  <w:num w:numId="8">
    <w:abstractNumId w:val="16"/>
  </w:num>
  <w:num w:numId="9">
    <w:abstractNumId w:val="23"/>
  </w:num>
  <w:num w:numId="10">
    <w:abstractNumId w:val="20"/>
  </w:num>
  <w:num w:numId="11">
    <w:abstractNumId w:val="3"/>
  </w:num>
  <w:num w:numId="12">
    <w:abstractNumId w:val="9"/>
  </w:num>
  <w:num w:numId="13">
    <w:abstractNumId w:val="6"/>
  </w:num>
  <w:num w:numId="14">
    <w:abstractNumId w:val="10"/>
  </w:num>
  <w:num w:numId="15">
    <w:abstractNumId w:val="8"/>
  </w:num>
  <w:num w:numId="16">
    <w:abstractNumId w:val="22"/>
  </w:num>
  <w:num w:numId="17">
    <w:abstractNumId w:val="15"/>
  </w:num>
  <w:num w:numId="18">
    <w:abstractNumId w:val="14"/>
  </w:num>
  <w:num w:numId="19">
    <w:abstractNumId w:val="18"/>
  </w:num>
  <w:num w:numId="20">
    <w:abstractNumId w:val="4"/>
  </w:num>
  <w:num w:numId="21">
    <w:abstractNumId w:val="12"/>
  </w:num>
  <w:num w:numId="22">
    <w:abstractNumId w:val="21"/>
  </w:num>
  <w:num w:numId="23">
    <w:abstractNumId w:val="7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9BC"/>
    <w:rsid w:val="00001BE4"/>
    <w:rsid w:val="00002679"/>
    <w:rsid w:val="00004A22"/>
    <w:rsid w:val="00011012"/>
    <w:rsid w:val="00011128"/>
    <w:rsid w:val="00012A7C"/>
    <w:rsid w:val="000144A6"/>
    <w:rsid w:val="00015C6D"/>
    <w:rsid w:val="000162DC"/>
    <w:rsid w:val="00017D14"/>
    <w:rsid w:val="00022B53"/>
    <w:rsid w:val="000269FB"/>
    <w:rsid w:val="00027064"/>
    <w:rsid w:val="000330E7"/>
    <w:rsid w:val="00036F9C"/>
    <w:rsid w:val="000435C0"/>
    <w:rsid w:val="0004401E"/>
    <w:rsid w:val="000471BF"/>
    <w:rsid w:val="0004725D"/>
    <w:rsid w:val="00057A15"/>
    <w:rsid w:val="000647FE"/>
    <w:rsid w:val="00065F25"/>
    <w:rsid w:val="0006647B"/>
    <w:rsid w:val="0007625F"/>
    <w:rsid w:val="0008345A"/>
    <w:rsid w:val="00086F69"/>
    <w:rsid w:val="00090F2E"/>
    <w:rsid w:val="0009356C"/>
    <w:rsid w:val="00094E62"/>
    <w:rsid w:val="0009581F"/>
    <w:rsid w:val="000A25E5"/>
    <w:rsid w:val="000A3D41"/>
    <w:rsid w:val="000A47AF"/>
    <w:rsid w:val="000A5226"/>
    <w:rsid w:val="000A69E3"/>
    <w:rsid w:val="000A6A73"/>
    <w:rsid w:val="000A7286"/>
    <w:rsid w:val="000A7717"/>
    <w:rsid w:val="000B2C72"/>
    <w:rsid w:val="000B5E02"/>
    <w:rsid w:val="000B7203"/>
    <w:rsid w:val="000C01DD"/>
    <w:rsid w:val="000C02B2"/>
    <w:rsid w:val="000C26DA"/>
    <w:rsid w:val="000C4850"/>
    <w:rsid w:val="000C54DF"/>
    <w:rsid w:val="000C6A46"/>
    <w:rsid w:val="000C7564"/>
    <w:rsid w:val="000D0CD0"/>
    <w:rsid w:val="000D1AED"/>
    <w:rsid w:val="000D473A"/>
    <w:rsid w:val="000E0D60"/>
    <w:rsid w:val="000E350F"/>
    <w:rsid w:val="000E6CAB"/>
    <w:rsid w:val="000F45C1"/>
    <w:rsid w:val="00104A2D"/>
    <w:rsid w:val="00105DD5"/>
    <w:rsid w:val="0011370A"/>
    <w:rsid w:val="0012350F"/>
    <w:rsid w:val="001241E0"/>
    <w:rsid w:val="00131013"/>
    <w:rsid w:val="001336F0"/>
    <w:rsid w:val="00134954"/>
    <w:rsid w:val="00134E42"/>
    <w:rsid w:val="001367B9"/>
    <w:rsid w:val="00137C7E"/>
    <w:rsid w:val="001413B8"/>
    <w:rsid w:val="00143BF6"/>
    <w:rsid w:val="001444AD"/>
    <w:rsid w:val="00146AEB"/>
    <w:rsid w:val="00146FFF"/>
    <w:rsid w:val="00147EBB"/>
    <w:rsid w:val="001517F4"/>
    <w:rsid w:val="00151938"/>
    <w:rsid w:val="00151B61"/>
    <w:rsid w:val="001528FA"/>
    <w:rsid w:val="00152AEE"/>
    <w:rsid w:val="00152CB9"/>
    <w:rsid w:val="00152FC4"/>
    <w:rsid w:val="001560B9"/>
    <w:rsid w:val="00167633"/>
    <w:rsid w:val="00172569"/>
    <w:rsid w:val="001751A9"/>
    <w:rsid w:val="00175A8E"/>
    <w:rsid w:val="00175E75"/>
    <w:rsid w:val="001806C5"/>
    <w:rsid w:val="001834D2"/>
    <w:rsid w:val="001837E1"/>
    <w:rsid w:val="00184D55"/>
    <w:rsid w:val="00186372"/>
    <w:rsid w:val="00186EF9"/>
    <w:rsid w:val="00187B39"/>
    <w:rsid w:val="00192813"/>
    <w:rsid w:val="001951EC"/>
    <w:rsid w:val="0019634E"/>
    <w:rsid w:val="001A0497"/>
    <w:rsid w:val="001A0873"/>
    <w:rsid w:val="001A1885"/>
    <w:rsid w:val="001A25C8"/>
    <w:rsid w:val="001A2C7F"/>
    <w:rsid w:val="001A4AF5"/>
    <w:rsid w:val="001A4E89"/>
    <w:rsid w:val="001A73AB"/>
    <w:rsid w:val="001B1406"/>
    <w:rsid w:val="001B481E"/>
    <w:rsid w:val="001B4F64"/>
    <w:rsid w:val="001B6CD4"/>
    <w:rsid w:val="001B7F21"/>
    <w:rsid w:val="001C0B37"/>
    <w:rsid w:val="001C5E28"/>
    <w:rsid w:val="001D034A"/>
    <w:rsid w:val="001D15B5"/>
    <w:rsid w:val="001D2FB5"/>
    <w:rsid w:val="001D32C2"/>
    <w:rsid w:val="001D376A"/>
    <w:rsid w:val="001D5C54"/>
    <w:rsid w:val="001E56F2"/>
    <w:rsid w:val="001E68EC"/>
    <w:rsid w:val="001F1368"/>
    <w:rsid w:val="00201B82"/>
    <w:rsid w:val="00203050"/>
    <w:rsid w:val="00203053"/>
    <w:rsid w:val="00203AD2"/>
    <w:rsid w:val="00205A5D"/>
    <w:rsid w:val="00205E2F"/>
    <w:rsid w:val="00206D1D"/>
    <w:rsid w:val="00207626"/>
    <w:rsid w:val="00216B01"/>
    <w:rsid w:val="00217001"/>
    <w:rsid w:val="00220469"/>
    <w:rsid w:val="0022053E"/>
    <w:rsid w:val="002209DD"/>
    <w:rsid w:val="00223957"/>
    <w:rsid w:val="002243C8"/>
    <w:rsid w:val="00225469"/>
    <w:rsid w:val="002266AA"/>
    <w:rsid w:val="00226C91"/>
    <w:rsid w:val="00226CA2"/>
    <w:rsid w:val="00227CBC"/>
    <w:rsid w:val="002304B4"/>
    <w:rsid w:val="0023055E"/>
    <w:rsid w:val="002416BC"/>
    <w:rsid w:val="002434C7"/>
    <w:rsid w:val="00243810"/>
    <w:rsid w:val="00245453"/>
    <w:rsid w:val="002503FC"/>
    <w:rsid w:val="002518CC"/>
    <w:rsid w:val="0025300A"/>
    <w:rsid w:val="00257D5E"/>
    <w:rsid w:val="00263137"/>
    <w:rsid w:val="00263985"/>
    <w:rsid w:val="00263B09"/>
    <w:rsid w:val="0026413C"/>
    <w:rsid w:val="002643E2"/>
    <w:rsid w:val="002650D4"/>
    <w:rsid w:val="00266C36"/>
    <w:rsid w:val="00267B62"/>
    <w:rsid w:val="00274423"/>
    <w:rsid w:val="002752CD"/>
    <w:rsid w:val="0027602C"/>
    <w:rsid w:val="00276429"/>
    <w:rsid w:val="00276A79"/>
    <w:rsid w:val="00277F72"/>
    <w:rsid w:val="0028105B"/>
    <w:rsid w:val="00281829"/>
    <w:rsid w:val="00282F18"/>
    <w:rsid w:val="00283492"/>
    <w:rsid w:val="00284E92"/>
    <w:rsid w:val="00285457"/>
    <w:rsid w:val="0028766B"/>
    <w:rsid w:val="00292B8E"/>
    <w:rsid w:val="00295C8F"/>
    <w:rsid w:val="00296CA2"/>
    <w:rsid w:val="002A2A62"/>
    <w:rsid w:val="002A6218"/>
    <w:rsid w:val="002B206D"/>
    <w:rsid w:val="002B2084"/>
    <w:rsid w:val="002B6065"/>
    <w:rsid w:val="002B6CEC"/>
    <w:rsid w:val="002C067F"/>
    <w:rsid w:val="002C1003"/>
    <w:rsid w:val="002C222C"/>
    <w:rsid w:val="002C266B"/>
    <w:rsid w:val="002D34E2"/>
    <w:rsid w:val="002D36D6"/>
    <w:rsid w:val="002D39C6"/>
    <w:rsid w:val="002D58D1"/>
    <w:rsid w:val="002D7D63"/>
    <w:rsid w:val="002E0E77"/>
    <w:rsid w:val="002E10B5"/>
    <w:rsid w:val="002E2912"/>
    <w:rsid w:val="002E3468"/>
    <w:rsid w:val="002E69AE"/>
    <w:rsid w:val="002E70AE"/>
    <w:rsid w:val="002F0690"/>
    <w:rsid w:val="002F16A2"/>
    <w:rsid w:val="002F426C"/>
    <w:rsid w:val="002F5A8A"/>
    <w:rsid w:val="002F5FA7"/>
    <w:rsid w:val="002F634D"/>
    <w:rsid w:val="002F6404"/>
    <w:rsid w:val="002F7E4E"/>
    <w:rsid w:val="00303494"/>
    <w:rsid w:val="0031558C"/>
    <w:rsid w:val="00316F4A"/>
    <w:rsid w:val="00317920"/>
    <w:rsid w:val="0032021E"/>
    <w:rsid w:val="0032062F"/>
    <w:rsid w:val="00320A3C"/>
    <w:rsid w:val="00322E77"/>
    <w:rsid w:val="00325E4E"/>
    <w:rsid w:val="00330DEE"/>
    <w:rsid w:val="00330EB8"/>
    <w:rsid w:val="003311B9"/>
    <w:rsid w:val="00333620"/>
    <w:rsid w:val="00336BEA"/>
    <w:rsid w:val="003379CC"/>
    <w:rsid w:val="00343FF9"/>
    <w:rsid w:val="00346CCB"/>
    <w:rsid w:val="003478F1"/>
    <w:rsid w:val="00354520"/>
    <w:rsid w:val="00355E94"/>
    <w:rsid w:val="00357926"/>
    <w:rsid w:val="00357D41"/>
    <w:rsid w:val="0036314A"/>
    <w:rsid w:val="00363EB4"/>
    <w:rsid w:val="003644B8"/>
    <w:rsid w:val="00364DD0"/>
    <w:rsid w:val="003665EA"/>
    <w:rsid w:val="00370504"/>
    <w:rsid w:val="00370E08"/>
    <w:rsid w:val="00371EAC"/>
    <w:rsid w:val="00374896"/>
    <w:rsid w:val="00385C8D"/>
    <w:rsid w:val="00385E10"/>
    <w:rsid w:val="0039007B"/>
    <w:rsid w:val="003901FF"/>
    <w:rsid w:val="00392136"/>
    <w:rsid w:val="00392CDA"/>
    <w:rsid w:val="00395350"/>
    <w:rsid w:val="00396FDB"/>
    <w:rsid w:val="003A1307"/>
    <w:rsid w:val="003A2B4B"/>
    <w:rsid w:val="003A466D"/>
    <w:rsid w:val="003B0FAA"/>
    <w:rsid w:val="003B5AF2"/>
    <w:rsid w:val="003C367F"/>
    <w:rsid w:val="003C502E"/>
    <w:rsid w:val="003C69C3"/>
    <w:rsid w:val="003C6F31"/>
    <w:rsid w:val="003C7836"/>
    <w:rsid w:val="003D0155"/>
    <w:rsid w:val="003D0EC9"/>
    <w:rsid w:val="003D1D66"/>
    <w:rsid w:val="003D42D1"/>
    <w:rsid w:val="003D723D"/>
    <w:rsid w:val="003E09F6"/>
    <w:rsid w:val="003E0EB3"/>
    <w:rsid w:val="003E2ABE"/>
    <w:rsid w:val="003E3242"/>
    <w:rsid w:val="003E3BB0"/>
    <w:rsid w:val="003E4A17"/>
    <w:rsid w:val="003E6C28"/>
    <w:rsid w:val="003E6C7C"/>
    <w:rsid w:val="003F0E2F"/>
    <w:rsid w:val="003F3DFA"/>
    <w:rsid w:val="003F3F4F"/>
    <w:rsid w:val="004006E3"/>
    <w:rsid w:val="004048D7"/>
    <w:rsid w:val="004061E4"/>
    <w:rsid w:val="00413CFD"/>
    <w:rsid w:val="00413FC0"/>
    <w:rsid w:val="00414167"/>
    <w:rsid w:val="004161D7"/>
    <w:rsid w:val="0041710D"/>
    <w:rsid w:val="00421C24"/>
    <w:rsid w:val="00421CAD"/>
    <w:rsid w:val="00423D82"/>
    <w:rsid w:val="00425075"/>
    <w:rsid w:val="00430C07"/>
    <w:rsid w:val="00430C6D"/>
    <w:rsid w:val="0043170D"/>
    <w:rsid w:val="00432773"/>
    <w:rsid w:val="00433750"/>
    <w:rsid w:val="0043398F"/>
    <w:rsid w:val="004357A6"/>
    <w:rsid w:val="00435D76"/>
    <w:rsid w:val="00440531"/>
    <w:rsid w:val="004411FB"/>
    <w:rsid w:val="0044459A"/>
    <w:rsid w:val="004460DE"/>
    <w:rsid w:val="00447807"/>
    <w:rsid w:val="00451BBC"/>
    <w:rsid w:val="00451FC6"/>
    <w:rsid w:val="00452B83"/>
    <w:rsid w:val="00454E6D"/>
    <w:rsid w:val="004573AE"/>
    <w:rsid w:val="00460673"/>
    <w:rsid w:val="00461473"/>
    <w:rsid w:val="00462FE1"/>
    <w:rsid w:val="004633D4"/>
    <w:rsid w:val="00463457"/>
    <w:rsid w:val="0046410C"/>
    <w:rsid w:val="00464788"/>
    <w:rsid w:val="004652F2"/>
    <w:rsid w:val="00467036"/>
    <w:rsid w:val="0046712A"/>
    <w:rsid w:val="0046769B"/>
    <w:rsid w:val="00470F86"/>
    <w:rsid w:val="004732AE"/>
    <w:rsid w:val="00474068"/>
    <w:rsid w:val="00477FC1"/>
    <w:rsid w:val="004851B7"/>
    <w:rsid w:val="00485BEA"/>
    <w:rsid w:val="00495274"/>
    <w:rsid w:val="00495E53"/>
    <w:rsid w:val="00496AA4"/>
    <w:rsid w:val="004A132F"/>
    <w:rsid w:val="004A22FE"/>
    <w:rsid w:val="004A4144"/>
    <w:rsid w:val="004A484E"/>
    <w:rsid w:val="004A5371"/>
    <w:rsid w:val="004A6FC3"/>
    <w:rsid w:val="004B48F0"/>
    <w:rsid w:val="004B5702"/>
    <w:rsid w:val="004B5A4E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E5D6F"/>
    <w:rsid w:val="004E6E23"/>
    <w:rsid w:val="004F2CF2"/>
    <w:rsid w:val="004F49FB"/>
    <w:rsid w:val="004F5FED"/>
    <w:rsid w:val="004F634A"/>
    <w:rsid w:val="004F6953"/>
    <w:rsid w:val="005055D1"/>
    <w:rsid w:val="00505C5D"/>
    <w:rsid w:val="00514289"/>
    <w:rsid w:val="005146BC"/>
    <w:rsid w:val="00514E81"/>
    <w:rsid w:val="0051692A"/>
    <w:rsid w:val="005269BC"/>
    <w:rsid w:val="00536815"/>
    <w:rsid w:val="00536FA2"/>
    <w:rsid w:val="005372A2"/>
    <w:rsid w:val="005413A3"/>
    <w:rsid w:val="00543428"/>
    <w:rsid w:val="00545080"/>
    <w:rsid w:val="00550577"/>
    <w:rsid w:val="0055766E"/>
    <w:rsid w:val="00560B6F"/>
    <w:rsid w:val="00564ABD"/>
    <w:rsid w:val="0056517D"/>
    <w:rsid w:val="00566F39"/>
    <w:rsid w:val="00573343"/>
    <w:rsid w:val="0057362D"/>
    <w:rsid w:val="0057368A"/>
    <w:rsid w:val="00573EDE"/>
    <w:rsid w:val="00576392"/>
    <w:rsid w:val="005768F9"/>
    <w:rsid w:val="0057771B"/>
    <w:rsid w:val="005809C3"/>
    <w:rsid w:val="00581F8E"/>
    <w:rsid w:val="0058282E"/>
    <w:rsid w:val="00584569"/>
    <w:rsid w:val="0058597C"/>
    <w:rsid w:val="00587F23"/>
    <w:rsid w:val="00591140"/>
    <w:rsid w:val="005918E7"/>
    <w:rsid w:val="005921CC"/>
    <w:rsid w:val="00595606"/>
    <w:rsid w:val="005A2511"/>
    <w:rsid w:val="005A46FB"/>
    <w:rsid w:val="005B17A5"/>
    <w:rsid w:val="005B6586"/>
    <w:rsid w:val="005B69C5"/>
    <w:rsid w:val="005B7EC2"/>
    <w:rsid w:val="005C0360"/>
    <w:rsid w:val="005C2971"/>
    <w:rsid w:val="005C38E5"/>
    <w:rsid w:val="005C4813"/>
    <w:rsid w:val="005D3C5A"/>
    <w:rsid w:val="005D46AA"/>
    <w:rsid w:val="005D784E"/>
    <w:rsid w:val="005E2081"/>
    <w:rsid w:val="005E3AA2"/>
    <w:rsid w:val="005E4507"/>
    <w:rsid w:val="005E5417"/>
    <w:rsid w:val="005E5812"/>
    <w:rsid w:val="005E5C33"/>
    <w:rsid w:val="005F349B"/>
    <w:rsid w:val="005F425A"/>
    <w:rsid w:val="006013CA"/>
    <w:rsid w:val="00602218"/>
    <w:rsid w:val="0060529A"/>
    <w:rsid w:val="00607A81"/>
    <w:rsid w:val="0061252E"/>
    <w:rsid w:val="0061279B"/>
    <w:rsid w:val="0061438D"/>
    <w:rsid w:val="006159C8"/>
    <w:rsid w:val="00615CFA"/>
    <w:rsid w:val="006174D4"/>
    <w:rsid w:val="00621298"/>
    <w:rsid w:val="00623B6F"/>
    <w:rsid w:val="00623D14"/>
    <w:rsid w:val="00631D03"/>
    <w:rsid w:val="00633104"/>
    <w:rsid w:val="00635548"/>
    <w:rsid w:val="00636B41"/>
    <w:rsid w:val="00636F36"/>
    <w:rsid w:val="006370B6"/>
    <w:rsid w:val="0064569B"/>
    <w:rsid w:val="00653023"/>
    <w:rsid w:val="006558B2"/>
    <w:rsid w:val="00655EC1"/>
    <w:rsid w:val="00657758"/>
    <w:rsid w:val="006649BA"/>
    <w:rsid w:val="006666F8"/>
    <w:rsid w:val="0067076C"/>
    <w:rsid w:val="006713BF"/>
    <w:rsid w:val="006715C7"/>
    <w:rsid w:val="006739A2"/>
    <w:rsid w:val="0067567F"/>
    <w:rsid w:val="00677A2C"/>
    <w:rsid w:val="00677B2B"/>
    <w:rsid w:val="006836A9"/>
    <w:rsid w:val="00687567"/>
    <w:rsid w:val="00687CF2"/>
    <w:rsid w:val="006A222A"/>
    <w:rsid w:val="006A40FF"/>
    <w:rsid w:val="006A6400"/>
    <w:rsid w:val="006A6F11"/>
    <w:rsid w:val="006B33A5"/>
    <w:rsid w:val="006B3BA1"/>
    <w:rsid w:val="006B4325"/>
    <w:rsid w:val="006B6768"/>
    <w:rsid w:val="006B72C3"/>
    <w:rsid w:val="006C23DB"/>
    <w:rsid w:val="006C4F47"/>
    <w:rsid w:val="006D0507"/>
    <w:rsid w:val="006D11DE"/>
    <w:rsid w:val="006D7E0B"/>
    <w:rsid w:val="006E0749"/>
    <w:rsid w:val="006E1A5C"/>
    <w:rsid w:val="006E3D0D"/>
    <w:rsid w:val="006E690C"/>
    <w:rsid w:val="006F0142"/>
    <w:rsid w:val="006F2B2C"/>
    <w:rsid w:val="006F6A4B"/>
    <w:rsid w:val="006F6FF3"/>
    <w:rsid w:val="00700CBE"/>
    <w:rsid w:val="007035E4"/>
    <w:rsid w:val="00705BB9"/>
    <w:rsid w:val="00714326"/>
    <w:rsid w:val="007151A7"/>
    <w:rsid w:val="007159AE"/>
    <w:rsid w:val="00715C4A"/>
    <w:rsid w:val="00715D95"/>
    <w:rsid w:val="0071731F"/>
    <w:rsid w:val="0072029C"/>
    <w:rsid w:val="0072042E"/>
    <w:rsid w:val="00721975"/>
    <w:rsid w:val="007266A7"/>
    <w:rsid w:val="007317EE"/>
    <w:rsid w:val="00734F65"/>
    <w:rsid w:val="00740BCF"/>
    <w:rsid w:val="0074449A"/>
    <w:rsid w:val="00750F09"/>
    <w:rsid w:val="00751585"/>
    <w:rsid w:val="00754A20"/>
    <w:rsid w:val="007579B3"/>
    <w:rsid w:val="007611F6"/>
    <w:rsid w:val="007661FF"/>
    <w:rsid w:val="00767CA8"/>
    <w:rsid w:val="00775E14"/>
    <w:rsid w:val="0078130B"/>
    <w:rsid w:val="00781EFF"/>
    <w:rsid w:val="007828CA"/>
    <w:rsid w:val="00783BFA"/>
    <w:rsid w:val="00784DE8"/>
    <w:rsid w:val="007866EA"/>
    <w:rsid w:val="00787A2E"/>
    <w:rsid w:val="00791668"/>
    <w:rsid w:val="00792A9E"/>
    <w:rsid w:val="007935BB"/>
    <w:rsid w:val="007937E0"/>
    <w:rsid w:val="0079491B"/>
    <w:rsid w:val="007962BF"/>
    <w:rsid w:val="0079648B"/>
    <w:rsid w:val="00797190"/>
    <w:rsid w:val="007A1A06"/>
    <w:rsid w:val="007A2798"/>
    <w:rsid w:val="007A34D9"/>
    <w:rsid w:val="007A6095"/>
    <w:rsid w:val="007A6FE2"/>
    <w:rsid w:val="007A7BC1"/>
    <w:rsid w:val="007B344E"/>
    <w:rsid w:val="007B76FB"/>
    <w:rsid w:val="007C2468"/>
    <w:rsid w:val="007C48EA"/>
    <w:rsid w:val="007C5015"/>
    <w:rsid w:val="007C53D4"/>
    <w:rsid w:val="007C5D61"/>
    <w:rsid w:val="007C6100"/>
    <w:rsid w:val="007D03CA"/>
    <w:rsid w:val="007D1319"/>
    <w:rsid w:val="007D1FA1"/>
    <w:rsid w:val="007D4D62"/>
    <w:rsid w:val="007E12D7"/>
    <w:rsid w:val="007E14E6"/>
    <w:rsid w:val="007E2BC0"/>
    <w:rsid w:val="007E51BD"/>
    <w:rsid w:val="007E6CB7"/>
    <w:rsid w:val="007E712C"/>
    <w:rsid w:val="007F031E"/>
    <w:rsid w:val="007F13F3"/>
    <w:rsid w:val="007F3BF9"/>
    <w:rsid w:val="007F7E0E"/>
    <w:rsid w:val="00802C54"/>
    <w:rsid w:val="008060CE"/>
    <w:rsid w:val="00807305"/>
    <w:rsid w:val="00815630"/>
    <w:rsid w:val="008200CB"/>
    <w:rsid w:val="00820CCC"/>
    <w:rsid w:val="008234C2"/>
    <w:rsid w:val="0082758A"/>
    <w:rsid w:val="00834BC2"/>
    <w:rsid w:val="008376F4"/>
    <w:rsid w:val="00842B9C"/>
    <w:rsid w:val="0084338F"/>
    <w:rsid w:val="00850777"/>
    <w:rsid w:val="00856030"/>
    <w:rsid w:val="008569DB"/>
    <w:rsid w:val="00863694"/>
    <w:rsid w:val="00865A63"/>
    <w:rsid w:val="008669EC"/>
    <w:rsid w:val="00870B90"/>
    <w:rsid w:val="00877D4A"/>
    <w:rsid w:val="00881AC9"/>
    <w:rsid w:val="00885FC6"/>
    <w:rsid w:val="0089022B"/>
    <w:rsid w:val="008902E7"/>
    <w:rsid w:val="0089105C"/>
    <w:rsid w:val="008A064B"/>
    <w:rsid w:val="008A1091"/>
    <w:rsid w:val="008A2A9B"/>
    <w:rsid w:val="008A37D7"/>
    <w:rsid w:val="008B12AB"/>
    <w:rsid w:val="008B2F4D"/>
    <w:rsid w:val="008B35BB"/>
    <w:rsid w:val="008B474E"/>
    <w:rsid w:val="008B5F7E"/>
    <w:rsid w:val="008B7033"/>
    <w:rsid w:val="008C0F19"/>
    <w:rsid w:val="008C2B57"/>
    <w:rsid w:val="008C2DEC"/>
    <w:rsid w:val="008C3230"/>
    <w:rsid w:val="008C4B32"/>
    <w:rsid w:val="008D463E"/>
    <w:rsid w:val="008D52FD"/>
    <w:rsid w:val="008D605D"/>
    <w:rsid w:val="008D6AE7"/>
    <w:rsid w:val="008D76AB"/>
    <w:rsid w:val="008E5AD9"/>
    <w:rsid w:val="008F322B"/>
    <w:rsid w:val="008F5B7D"/>
    <w:rsid w:val="00900AFE"/>
    <w:rsid w:val="00904E4A"/>
    <w:rsid w:val="00914BAD"/>
    <w:rsid w:val="00915F7E"/>
    <w:rsid w:val="009216D7"/>
    <w:rsid w:val="009217BA"/>
    <w:rsid w:val="00926511"/>
    <w:rsid w:val="00926913"/>
    <w:rsid w:val="0092725F"/>
    <w:rsid w:val="009303FE"/>
    <w:rsid w:val="009379E1"/>
    <w:rsid w:val="0094047E"/>
    <w:rsid w:val="00940B76"/>
    <w:rsid w:val="00940C6B"/>
    <w:rsid w:val="0095177E"/>
    <w:rsid w:val="00951D40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50C7"/>
    <w:rsid w:val="0097673D"/>
    <w:rsid w:val="009808F1"/>
    <w:rsid w:val="009854CC"/>
    <w:rsid w:val="009864A4"/>
    <w:rsid w:val="009870A0"/>
    <w:rsid w:val="00991079"/>
    <w:rsid w:val="009942DC"/>
    <w:rsid w:val="00994516"/>
    <w:rsid w:val="009978A2"/>
    <w:rsid w:val="009A0755"/>
    <w:rsid w:val="009A3120"/>
    <w:rsid w:val="009A79F4"/>
    <w:rsid w:val="009B13D8"/>
    <w:rsid w:val="009B14DF"/>
    <w:rsid w:val="009B24F6"/>
    <w:rsid w:val="009B619D"/>
    <w:rsid w:val="009B6E41"/>
    <w:rsid w:val="009C4C21"/>
    <w:rsid w:val="009C6EF3"/>
    <w:rsid w:val="009D0C1D"/>
    <w:rsid w:val="009D64F7"/>
    <w:rsid w:val="009D6E21"/>
    <w:rsid w:val="009E1416"/>
    <w:rsid w:val="009E2D11"/>
    <w:rsid w:val="009E319A"/>
    <w:rsid w:val="009E5F87"/>
    <w:rsid w:val="009E6B17"/>
    <w:rsid w:val="009F22B5"/>
    <w:rsid w:val="009F3B50"/>
    <w:rsid w:val="009F45E5"/>
    <w:rsid w:val="009F6748"/>
    <w:rsid w:val="00A02EEB"/>
    <w:rsid w:val="00A06ACA"/>
    <w:rsid w:val="00A10C4B"/>
    <w:rsid w:val="00A1159B"/>
    <w:rsid w:val="00A11716"/>
    <w:rsid w:val="00A13D6F"/>
    <w:rsid w:val="00A14908"/>
    <w:rsid w:val="00A17C4C"/>
    <w:rsid w:val="00A2159E"/>
    <w:rsid w:val="00A21BC9"/>
    <w:rsid w:val="00A32BA4"/>
    <w:rsid w:val="00A335D2"/>
    <w:rsid w:val="00A34719"/>
    <w:rsid w:val="00A353B4"/>
    <w:rsid w:val="00A35480"/>
    <w:rsid w:val="00A35781"/>
    <w:rsid w:val="00A408BD"/>
    <w:rsid w:val="00A4246E"/>
    <w:rsid w:val="00A431D1"/>
    <w:rsid w:val="00A4551F"/>
    <w:rsid w:val="00A54AEB"/>
    <w:rsid w:val="00A54F44"/>
    <w:rsid w:val="00A55FA0"/>
    <w:rsid w:val="00A6097F"/>
    <w:rsid w:val="00A641F9"/>
    <w:rsid w:val="00A66081"/>
    <w:rsid w:val="00A665CC"/>
    <w:rsid w:val="00A6677F"/>
    <w:rsid w:val="00A67C5C"/>
    <w:rsid w:val="00A67DB9"/>
    <w:rsid w:val="00A746A1"/>
    <w:rsid w:val="00A81800"/>
    <w:rsid w:val="00A82CE9"/>
    <w:rsid w:val="00A86646"/>
    <w:rsid w:val="00A92D17"/>
    <w:rsid w:val="00A95EF4"/>
    <w:rsid w:val="00AB21D0"/>
    <w:rsid w:val="00AB3A1A"/>
    <w:rsid w:val="00AC2B4B"/>
    <w:rsid w:val="00AC3D44"/>
    <w:rsid w:val="00AC705D"/>
    <w:rsid w:val="00AD2061"/>
    <w:rsid w:val="00AD21FC"/>
    <w:rsid w:val="00AD227A"/>
    <w:rsid w:val="00AE0056"/>
    <w:rsid w:val="00AE6B72"/>
    <w:rsid w:val="00AE6CA9"/>
    <w:rsid w:val="00AE71C4"/>
    <w:rsid w:val="00AF12AE"/>
    <w:rsid w:val="00AF30CE"/>
    <w:rsid w:val="00AF5FF8"/>
    <w:rsid w:val="00AF784C"/>
    <w:rsid w:val="00AF7D4B"/>
    <w:rsid w:val="00B03101"/>
    <w:rsid w:val="00B07648"/>
    <w:rsid w:val="00B10070"/>
    <w:rsid w:val="00B11816"/>
    <w:rsid w:val="00B11FD3"/>
    <w:rsid w:val="00B17041"/>
    <w:rsid w:val="00B20E77"/>
    <w:rsid w:val="00B23BB2"/>
    <w:rsid w:val="00B25F51"/>
    <w:rsid w:val="00B27486"/>
    <w:rsid w:val="00B3137C"/>
    <w:rsid w:val="00B34DC2"/>
    <w:rsid w:val="00B35318"/>
    <w:rsid w:val="00B35323"/>
    <w:rsid w:val="00B376C7"/>
    <w:rsid w:val="00B4129A"/>
    <w:rsid w:val="00B43AFA"/>
    <w:rsid w:val="00B476AD"/>
    <w:rsid w:val="00B52E59"/>
    <w:rsid w:val="00B532B2"/>
    <w:rsid w:val="00B53396"/>
    <w:rsid w:val="00B55997"/>
    <w:rsid w:val="00B67387"/>
    <w:rsid w:val="00B716B6"/>
    <w:rsid w:val="00B716C5"/>
    <w:rsid w:val="00B73F4F"/>
    <w:rsid w:val="00B740FD"/>
    <w:rsid w:val="00B75D4F"/>
    <w:rsid w:val="00B77809"/>
    <w:rsid w:val="00B83DDE"/>
    <w:rsid w:val="00B86869"/>
    <w:rsid w:val="00B86A00"/>
    <w:rsid w:val="00B87523"/>
    <w:rsid w:val="00B91781"/>
    <w:rsid w:val="00B9251E"/>
    <w:rsid w:val="00B93EA4"/>
    <w:rsid w:val="00B942C2"/>
    <w:rsid w:val="00B94E45"/>
    <w:rsid w:val="00B97C50"/>
    <w:rsid w:val="00BA6262"/>
    <w:rsid w:val="00BB04F8"/>
    <w:rsid w:val="00BB4D0F"/>
    <w:rsid w:val="00BB7F0D"/>
    <w:rsid w:val="00BC5CA9"/>
    <w:rsid w:val="00BC7606"/>
    <w:rsid w:val="00BD148B"/>
    <w:rsid w:val="00BD3977"/>
    <w:rsid w:val="00BD4CC9"/>
    <w:rsid w:val="00BE155F"/>
    <w:rsid w:val="00BE3369"/>
    <w:rsid w:val="00BE390F"/>
    <w:rsid w:val="00BE4389"/>
    <w:rsid w:val="00BE684C"/>
    <w:rsid w:val="00BE7C07"/>
    <w:rsid w:val="00BF00DA"/>
    <w:rsid w:val="00BF1C67"/>
    <w:rsid w:val="00BF1E93"/>
    <w:rsid w:val="00BF3680"/>
    <w:rsid w:val="00BF3766"/>
    <w:rsid w:val="00BF7203"/>
    <w:rsid w:val="00BF7282"/>
    <w:rsid w:val="00C06D95"/>
    <w:rsid w:val="00C0703C"/>
    <w:rsid w:val="00C10B08"/>
    <w:rsid w:val="00C12D99"/>
    <w:rsid w:val="00C17D52"/>
    <w:rsid w:val="00C33452"/>
    <w:rsid w:val="00C35BEC"/>
    <w:rsid w:val="00C372DC"/>
    <w:rsid w:val="00C41D65"/>
    <w:rsid w:val="00C42195"/>
    <w:rsid w:val="00C437CC"/>
    <w:rsid w:val="00C43A2E"/>
    <w:rsid w:val="00C43A42"/>
    <w:rsid w:val="00C43C00"/>
    <w:rsid w:val="00C53D2C"/>
    <w:rsid w:val="00C54389"/>
    <w:rsid w:val="00C573E1"/>
    <w:rsid w:val="00C60EE8"/>
    <w:rsid w:val="00C60F1E"/>
    <w:rsid w:val="00C61E16"/>
    <w:rsid w:val="00C638FE"/>
    <w:rsid w:val="00C723A4"/>
    <w:rsid w:val="00C74822"/>
    <w:rsid w:val="00C74CE3"/>
    <w:rsid w:val="00C76209"/>
    <w:rsid w:val="00C82033"/>
    <w:rsid w:val="00C82CFE"/>
    <w:rsid w:val="00C84311"/>
    <w:rsid w:val="00C85624"/>
    <w:rsid w:val="00C864CF"/>
    <w:rsid w:val="00C87EE2"/>
    <w:rsid w:val="00C94052"/>
    <w:rsid w:val="00C942E7"/>
    <w:rsid w:val="00C958D5"/>
    <w:rsid w:val="00C966E0"/>
    <w:rsid w:val="00CA05B8"/>
    <w:rsid w:val="00CA219E"/>
    <w:rsid w:val="00CA30C2"/>
    <w:rsid w:val="00CA5E35"/>
    <w:rsid w:val="00CB19B3"/>
    <w:rsid w:val="00CB71C1"/>
    <w:rsid w:val="00CC613A"/>
    <w:rsid w:val="00CC6375"/>
    <w:rsid w:val="00CC7E46"/>
    <w:rsid w:val="00CD044C"/>
    <w:rsid w:val="00CD07FF"/>
    <w:rsid w:val="00CD16FD"/>
    <w:rsid w:val="00CD28EE"/>
    <w:rsid w:val="00CD3F86"/>
    <w:rsid w:val="00CD587F"/>
    <w:rsid w:val="00CD639A"/>
    <w:rsid w:val="00CE3EFE"/>
    <w:rsid w:val="00CE5849"/>
    <w:rsid w:val="00CE6D2C"/>
    <w:rsid w:val="00CF07D3"/>
    <w:rsid w:val="00CF1137"/>
    <w:rsid w:val="00CF2442"/>
    <w:rsid w:val="00CF4FBE"/>
    <w:rsid w:val="00D013EA"/>
    <w:rsid w:val="00D02D7F"/>
    <w:rsid w:val="00D038E9"/>
    <w:rsid w:val="00D04C87"/>
    <w:rsid w:val="00D073A3"/>
    <w:rsid w:val="00D078DC"/>
    <w:rsid w:val="00D21258"/>
    <w:rsid w:val="00D275C9"/>
    <w:rsid w:val="00D275F3"/>
    <w:rsid w:val="00D3305C"/>
    <w:rsid w:val="00D334B5"/>
    <w:rsid w:val="00D35AE0"/>
    <w:rsid w:val="00D41785"/>
    <w:rsid w:val="00D51F98"/>
    <w:rsid w:val="00D52A24"/>
    <w:rsid w:val="00D56094"/>
    <w:rsid w:val="00D5771B"/>
    <w:rsid w:val="00D57B1E"/>
    <w:rsid w:val="00D61B07"/>
    <w:rsid w:val="00D6315D"/>
    <w:rsid w:val="00D63B4F"/>
    <w:rsid w:val="00D6642E"/>
    <w:rsid w:val="00D66B7E"/>
    <w:rsid w:val="00D67E5F"/>
    <w:rsid w:val="00D716BA"/>
    <w:rsid w:val="00D7367F"/>
    <w:rsid w:val="00D749A4"/>
    <w:rsid w:val="00D74C19"/>
    <w:rsid w:val="00D80854"/>
    <w:rsid w:val="00D82082"/>
    <w:rsid w:val="00D85788"/>
    <w:rsid w:val="00D92476"/>
    <w:rsid w:val="00D92F0C"/>
    <w:rsid w:val="00D9519D"/>
    <w:rsid w:val="00D97048"/>
    <w:rsid w:val="00DA0006"/>
    <w:rsid w:val="00DA2975"/>
    <w:rsid w:val="00DA77FF"/>
    <w:rsid w:val="00DB65E6"/>
    <w:rsid w:val="00DC6382"/>
    <w:rsid w:val="00DD2252"/>
    <w:rsid w:val="00DD3C43"/>
    <w:rsid w:val="00DD3F4B"/>
    <w:rsid w:val="00DD3F5E"/>
    <w:rsid w:val="00DD6B81"/>
    <w:rsid w:val="00DD6FD6"/>
    <w:rsid w:val="00DE0DC7"/>
    <w:rsid w:val="00DE19A4"/>
    <w:rsid w:val="00DE4CCC"/>
    <w:rsid w:val="00DE4F2E"/>
    <w:rsid w:val="00DE7B7F"/>
    <w:rsid w:val="00DE7D29"/>
    <w:rsid w:val="00DF1993"/>
    <w:rsid w:val="00DF3D9E"/>
    <w:rsid w:val="00E02489"/>
    <w:rsid w:val="00E0313E"/>
    <w:rsid w:val="00E036BE"/>
    <w:rsid w:val="00E11357"/>
    <w:rsid w:val="00E11C02"/>
    <w:rsid w:val="00E11EB5"/>
    <w:rsid w:val="00E1220F"/>
    <w:rsid w:val="00E1300A"/>
    <w:rsid w:val="00E13106"/>
    <w:rsid w:val="00E13233"/>
    <w:rsid w:val="00E167E6"/>
    <w:rsid w:val="00E25E6A"/>
    <w:rsid w:val="00E260D4"/>
    <w:rsid w:val="00E26158"/>
    <w:rsid w:val="00E26EAF"/>
    <w:rsid w:val="00E27D32"/>
    <w:rsid w:val="00E3053C"/>
    <w:rsid w:val="00E32DDC"/>
    <w:rsid w:val="00E334F2"/>
    <w:rsid w:val="00E34733"/>
    <w:rsid w:val="00E43CB7"/>
    <w:rsid w:val="00E441B2"/>
    <w:rsid w:val="00E51C9C"/>
    <w:rsid w:val="00E52649"/>
    <w:rsid w:val="00E526E0"/>
    <w:rsid w:val="00E52FD8"/>
    <w:rsid w:val="00E55774"/>
    <w:rsid w:val="00E61624"/>
    <w:rsid w:val="00E62766"/>
    <w:rsid w:val="00E6285B"/>
    <w:rsid w:val="00E62F66"/>
    <w:rsid w:val="00E65065"/>
    <w:rsid w:val="00E708DD"/>
    <w:rsid w:val="00E709A1"/>
    <w:rsid w:val="00E7383E"/>
    <w:rsid w:val="00E73EEB"/>
    <w:rsid w:val="00E74BC0"/>
    <w:rsid w:val="00E837E9"/>
    <w:rsid w:val="00E87BDF"/>
    <w:rsid w:val="00E919D0"/>
    <w:rsid w:val="00E93CC3"/>
    <w:rsid w:val="00E94AD4"/>
    <w:rsid w:val="00E94DFE"/>
    <w:rsid w:val="00EA1AF4"/>
    <w:rsid w:val="00EA6B9C"/>
    <w:rsid w:val="00EA7170"/>
    <w:rsid w:val="00EB7195"/>
    <w:rsid w:val="00EB790B"/>
    <w:rsid w:val="00EC2A7B"/>
    <w:rsid w:val="00EC493F"/>
    <w:rsid w:val="00EC6068"/>
    <w:rsid w:val="00ED011F"/>
    <w:rsid w:val="00ED1303"/>
    <w:rsid w:val="00ED1E1C"/>
    <w:rsid w:val="00ED3207"/>
    <w:rsid w:val="00EE25C8"/>
    <w:rsid w:val="00EE6BAC"/>
    <w:rsid w:val="00EE79B5"/>
    <w:rsid w:val="00EE7D04"/>
    <w:rsid w:val="00EF1315"/>
    <w:rsid w:val="00EF2778"/>
    <w:rsid w:val="00EF34A3"/>
    <w:rsid w:val="00EF5C25"/>
    <w:rsid w:val="00EF6E3F"/>
    <w:rsid w:val="00F01C8F"/>
    <w:rsid w:val="00F02403"/>
    <w:rsid w:val="00F03C10"/>
    <w:rsid w:val="00F04E89"/>
    <w:rsid w:val="00F051C5"/>
    <w:rsid w:val="00F07ACE"/>
    <w:rsid w:val="00F11049"/>
    <w:rsid w:val="00F11458"/>
    <w:rsid w:val="00F13F0A"/>
    <w:rsid w:val="00F173F3"/>
    <w:rsid w:val="00F3233A"/>
    <w:rsid w:val="00F32550"/>
    <w:rsid w:val="00F32A19"/>
    <w:rsid w:val="00F37B63"/>
    <w:rsid w:val="00F37D06"/>
    <w:rsid w:val="00F42E67"/>
    <w:rsid w:val="00F45502"/>
    <w:rsid w:val="00F4774A"/>
    <w:rsid w:val="00F51F95"/>
    <w:rsid w:val="00F52F5F"/>
    <w:rsid w:val="00F57E94"/>
    <w:rsid w:val="00F6162B"/>
    <w:rsid w:val="00F62AC3"/>
    <w:rsid w:val="00F642C9"/>
    <w:rsid w:val="00F64ED0"/>
    <w:rsid w:val="00F67CB8"/>
    <w:rsid w:val="00F705C6"/>
    <w:rsid w:val="00F737AD"/>
    <w:rsid w:val="00F769E3"/>
    <w:rsid w:val="00F77444"/>
    <w:rsid w:val="00F86273"/>
    <w:rsid w:val="00F9009F"/>
    <w:rsid w:val="00F96513"/>
    <w:rsid w:val="00FA01BD"/>
    <w:rsid w:val="00FA25A9"/>
    <w:rsid w:val="00FA5143"/>
    <w:rsid w:val="00FA554F"/>
    <w:rsid w:val="00FA7A7A"/>
    <w:rsid w:val="00FA7D86"/>
    <w:rsid w:val="00FB2A6A"/>
    <w:rsid w:val="00FB2B7F"/>
    <w:rsid w:val="00FC3BBA"/>
    <w:rsid w:val="00FC411D"/>
    <w:rsid w:val="00FC4A1A"/>
    <w:rsid w:val="00FC653A"/>
    <w:rsid w:val="00FD52D1"/>
    <w:rsid w:val="00FD7A11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1319"/>
    <w:pPr>
      <w:suppressAutoHyphens/>
    </w:pPr>
    <w:rPr>
      <w:sz w:val="20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">
    <w:name w:val="Основной шрифт абзаца1"/>
    <w:uiPriority w:val="99"/>
    <w:rsid w:val="007D1319"/>
  </w:style>
  <w:style w:type="character" w:customStyle="1" w:styleId="2">
    <w:name w:val="Основной шрифт абзаца2"/>
    <w:uiPriority w:val="99"/>
    <w:rsid w:val="007D1319"/>
  </w:style>
  <w:style w:type="paragraph" w:customStyle="1" w:styleId="10">
    <w:name w:val="Заголовок1"/>
    <w:basedOn w:val="Normal"/>
    <w:next w:val="BodyText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D131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F769E3"/>
    <w:rPr>
      <w:lang w:val="en-US" w:eastAsia="zh-CN"/>
    </w:rPr>
  </w:style>
  <w:style w:type="paragraph" w:styleId="List">
    <w:name w:val="List"/>
    <w:basedOn w:val="BodyText"/>
    <w:uiPriority w:val="99"/>
    <w:rsid w:val="007D1319"/>
  </w:style>
  <w:style w:type="paragraph" w:styleId="Caption">
    <w:name w:val="caption"/>
    <w:basedOn w:val="10"/>
    <w:next w:val="BodyText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0">
    <w:name w:val="Указатель2"/>
    <w:basedOn w:val="Normal"/>
    <w:uiPriority w:val="99"/>
    <w:rsid w:val="007D1319"/>
    <w:pPr>
      <w:suppressLineNumbers/>
    </w:pPr>
  </w:style>
  <w:style w:type="paragraph" w:customStyle="1" w:styleId="11">
    <w:name w:val="Название объекта1"/>
    <w:basedOn w:val="Normal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2">
    <w:name w:val="Указатель1"/>
    <w:basedOn w:val="Normal"/>
    <w:uiPriority w:val="99"/>
    <w:rsid w:val="007D1319"/>
    <w:pPr>
      <w:suppressLineNumbers/>
    </w:pPr>
  </w:style>
  <w:style w:type="paragraph" w:customStyle="1" w:styleId="a">
    <w:name w:val="Блочная цитата"/>
    <w:basedOn w:val="Normal"/>
    <w:uiPriority w:val="99"/>
    <w:rsid w:val="007D1319"/>
    <w:pPr>
      <w:spacing w:after="283"/>
      <w:ind w:left="567" w:right="567"/>
    </w:pPr>
  </w:style>
  <w:style w:type="paragraph" w:styleId="Subtitle">
    <w:name w:val="Subtitle"/>
    <w:basedOn w:val="10"/>
    <w:next w:val="BodyText"/>
    <w:link w:val="SubtitleChar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Title">
    <w:name w:val="Title"/>
    <w:basedOn w:val="10"/>
    <w:next w:val="BodyText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0">
    <w:name w:val="Знак"/>
    <w:basedOn w:val="Normal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Normal"/>
    <w:uiPriority w:val="99"/>
    <w:rsid w:val="004006E3"/>
    <w:pPr>
      <w:suppressAutoHyphens w:val="0"/>
      <w:spacing w:before="280" w:after="142" w:line="276" w:lineRule="auto"/>
    </w:pPr>
    <w:rPr>
      <w:color w:val="000000"/>
    </w:rPr>
  </w:style>
  <w:style w:type="character" w:customStyle="1" w:styleId="rvts9">
    <w:name w:val="rvts9"/>
    <w:uiPriority w:val="99"/>
    <w:rsid w:val="002F0690"/>
  </w:style>
  <w:style w:type="paragraph" w:styleId="Header">
    <w:name w:val="header"/>
    <w:basedOn w:val="Normal"/>
    <w:link w:val="HeaderChar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51FC6"/>
    <w:rPr>
      <w:sz w:val="24"/>
      <w:szCs w:val="24"/>
      <w:lang w:val="x-none" w:eastAsia="zh-CN"/>
    </w:r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NormalWeb">
    <w:name w:val="Normal (Web)"/>
    <w:basedOn w:val="Normal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eastAsia="uk-UA"/>
    </w:rPr>
  </w:style>
  <w:style w:type="character" w:styleId="Hyperlink">
    <w:name w:val="Hyperlink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paragraph" w:styleId="Footer">
    <w:name w:val="footer"/>
    <w:basedOn w:val="Normal"/>
    <w:link w:val="FooterChar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532B2"/>
    <w:rPr>
      <w:sz w:val="18"/>
      <w:szCs w:val="18"/>
      <w:lang w:val="en-US" w:eastAsia="zh-CN"/>
    </w:rPr>
  </w:style>
  <w:style w:type="paragraph" w:styleId="BodyTextIndent2">
    <w:name w:val="Body Text Indent 2"/>
    <w:basedOn w:val="Normal"/>
    <w:link w:val="BodyTextIndent2Char"/>
    <w:uiPriority w:val="99"/>
    <w:rsid w:val="0020305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1">
    <w:name w:val="Знак Знак Знак"/>
    <w:basedOn w:val="Normal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rsid w:val="0020305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3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Normal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0"/>
      <w:szCs w:val="20"/>
      <w:lang w:val="en-US" w:eastAsia="zh-CN"/>
    </w:rPr>
  </w:style>
  <w:style w:type="paragraph" w:customStyle="1" w:styleId="a2">
    <w:name w:val="Знак Знак Знак Знак Знак Знак Знак"/>
    <w:basedOn w:val="Normal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ListParagraph">
    <w:name w:val="List Paragraph"/>
    <w:basedOn w:val="Normal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013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1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1087</Words>
  <Characters>621</Characters>
  <Application>Microsoft Office Word</Application>
  <DocSecurity>0</DocSecurity>
  <Lines>0</Lines>
  <Paragraphs>0</Paragraphs>
  <ScaleCrop>false</ScaleCrop>
  <Company>NhT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Робота</cp:lastModifiedBy>
  <cp:revision>8</cp:revision>
  <cp:lastPrinted>2021-12-15T06:53:00Z</cp:lastPrinted>
  <dcterms:created xsi:type="dcterms:W3CDTF">2024-06-05T11:03:00Z</dcterms:created>
  <dcterms:modified xsi:type="dcterms:W3CDTF">2024-06-06T08:16:00Z</dcterms:modified>
</cp:coreProperties>
</file>