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177" w:rsidRPr="00F02D82" w:rsidRDefault="00732177" w:rsidP="00827113">
      <w:pPr>
        <w:spacing w:after="0"/>
        <w:ind w:left="4956"/>
        <w:rPr>
          <w:rFonts w:ascii="Times New Roman" w:hAnsi="Times New Roman" w:cs="Times New Roman"/>
          <w:sz w:val="24"/>
          <w:szCs w:val="24"/>
        </w:rPr>
      </w:pPr>
      <w:r w:rsidRPr="00F02D82">
        <w:rPr>
          <w:rFonts w:ascii="Times New Roman" w:hAnsi="Times New Roman" w:cs="Times New Roman"/>
          <w:sz w:val="24"/>
          <w:szCs w:val="24"/>
          <w:lang w:eastAsia="zh-CN"/>
        </w:rPr>
        <w:t>ЗАТВЕРДЖЕНО</w:t>
      </w:r>
    </w:p>
    <w:p w:rsidR="00732177" w:rsidRPr="00F02D82" w:rsidRDefault="00732177" w:rsidP="00827113">
      <w:pPr>
        <w:spacing w:after="0"/>
        <w:ind w:left="4956"/>
        <w:rPr>
          <w:rFonts w:ascii="Times New Roman" w:hAnsi="Times New Roman" w:cs="Times New Roman"/>
          <w:sz w:val="24"/>
          <w:szCs w:val="24"/>
          <w:lang w:eastAsia="zh-CN"/>
        </w:rPr>
      </w:pPr>
      <w:r w:rsidRPr="00F02D82">
        <w:rPr>
          <w:rFonts w:ascii="Times New Roman" w:hAnsi="Times New Roman" w:cs="Times New Roman"/>
          <w:sz w:val="24"/>
          <w:szCs w:val="24"/>
          <w:lang w:eastAsia="zh-CN"/>
        </w:rPr>
        <w:t xml:space="preserve">Розпорядження начальника Слов’янської </w:t>
      </w:r>
    </w:p>
    <w:p w:rsidR="00732177" w:rsidRPr="00F02D82" w:rsidRDefault="00732177" w:rsidP="00827113">
      <w:pPr>
        <w:spacing w:after="0"/>
        <w:ind w:left="4956"/>
        <w:rPr>
          <w:rFonts w:ascii="Times New Roman" w:hAnsi="Times New Roman" w:cs="Times New Roman"/>
          <w:sz w:val="24"/>
          <w:szCs w:val="24"/>
        </w:rPr>
      </w:pPr>
      <w:r w:rsidRPr="00F02D82">
        <w:rPr>
          <w:rFonts w:ascii="Times New Roman" w:hAnsi="Times New Roman" w:cs="Times New Roman"/>
          <w:sz w:val="24"/>
          <w:szCs w:val="24"/>
          <w:lang w:eastAsia="zh-CN"/>
        </w:rPr>
        <w:t>міської військової адміністрації</w:t>
      </w:r>
    </w:p>
    <w:p w:rsidR="00732177" w:rsidRPr="00F02D82" w:rsidRDefault="00732177" w:rsidP="00827113">
      <w:pPr>
        <w:spacing w:after="0"/>
        <w:ind w:left="4248" w:firstLine="708"/>
        <w:rPr>
          <w:rFonts w:ascii="Times New Roman" w:hAnsi="Times New Roman" w:cs="Times New Roman"/>
          <w:b/>
          <w:bCs/>
          <w:sz w:val="24"/>
          <w:szCs w:val="24"/>
          <w:lang w:eastAsia="zh-CN"/>
        </w:rPr>
      </w:pPr>
      <w:r w:rsidRPr="00F02D82">
        <w:rPr>
          <w:rFonts w:ascii="Times New Roman" w:hAnsi="Times New Roman" w:cs="Times New Roman"/>
          <w:sz w:val="24"/>
          <w:szCs w:val="24"/>
          <w:lang w:eastAsia="zh-CN"/>
        </w:rPr>
        <w:t>03.06.2024  № 1096</w:t>
      </w:r>
    </w:p>
    <w:p w:rsidR="00732177" w:rsidRPr="00F02D82" w:rsidRDefault="00732177" w:rsidP="00827113">
      <w:pPr>
        <w:spacing w:after="0"/>
        <w:rPr>
          <w:rFonts w:ascii="Times New Roman" w:hAnsi="Times New Roman" w:cs="Times New Roman"/>
          <w:sz w:val="28"/>
          <w:szCs w:val="28"/>
        </w:rPr>
      </w:pPr>
    </w:p>
    <w:p w:rsidR="00732177" w:rsidRPr="00F02D82" w:rsidRDefault="00732177" w:rsidP="0028016D">
      <w:pPr>
        <w:spacing w:after="0"/>
        <w:jc w:val="center"/>
        <w:rPr>
          <w:rFonts w:ascii="Times New Roman" w:hAnsi="Times New Roman" w:cs="Times New Roman"/>
          <w:sz w:val="28"/>
          <w:szCs w:val="28"/>
        </w:rPr>
      </w:pPr>
      <w:r w:rsidRPr="00F02D82">
        <w:rPr>
          <w:rFonts w:ascii="Times New Roman" w:hAnsi="Times New Roman" w:cs="Times New Roman"/>
          <w:sz w:val="28"/>
          <w:szCs w:val="28"/>
        </w:rPr>
        <w:t>Порядок</w:t>
      </w:r>
    </w:p>
    <w:p w:rsidR="00732177" w:rsidRPr="00F02D82" w:rsidRDefault="00732177" w:rsidP="0028016D">
      <w:pPr>
        <w:spacing w:after="0"/>
        <w:jc w:val="center"/>
        <w:rPr>
          <w:rFonts w:ascii="Times New Roman" w:hAnsi="Times New Roman" w:cs="Times New Roman"/>
          <w:sz w:val="28"/>
          <w:szCs w:val="28"/>
        </w:rPr>
      </w:pPr>
      <w:r w:rsidRPr="00F02D82">
        <w:rPr>
          <w:rFonts w:ascii="Times New Roman" w:hAnsi="Times New Roman" w:cs="Times New Roman"/>
          <w:sz w:val="28"/>
          <w:szCs w:val="28"/>
        </w:rPr>
        <w:t>використання у 2024 році коштів бюджету міської територіальної громади на відшкодування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та дітей, які виховуються в сім’ях з дітьми, у тому числі тих, які зареєстровані/задекларовані на території Слов’янської міської територіальної громади та перемістились (евакуювались) за її межі</w:t>
      </w:r>
    </w:p>
    <w:p w:rsidR="00732177" w:rsidRPr="00F02D82" w:rsidRDefault="00732177">
      <w:pPr>
        <w:rPr>
          <w:rFonts w:ascii="Times New Roman" w:hAnsi="Times New Roman" w:cs="Times New Roman"/>
          <w:sz w:val="28"/>
          <w:szCs w:val="28"/>
        </w:rPr>
      </w:pPr>
    </w:p>
    <w:p w:rsidR="00732177" w:rsidRPr="00F02D82" w:rsidRDefault="00732177" w:rsidP="00827113">
      <w:pPr>
        <w:spacing w:after="0"/>
        <w:jc w:val="both"/>
        <w:rPr>
          <w:rFonts w:ascii="Times New Roman" w:hAnsi="Times New Roman" w:cs="Times New Roman"/>
          <w:sz w:val="28"/>
          <w:szCs w:val="28"/>
        </w:rPr>
      </w:pPr>
      <w:r w:rsidRPr="00F02D82">
        <w:rPr>
          <w:rFonts w:ascii="Times New Roman" w:hAnsi="Times New Roman" w:cs="Times New Roman"/>
          <w:sz w:val="28"/>
          <w:szCs w:val="28"/>
        </w:rPr>
        <w:tab/>
        <w:t xml:space="preserve">1. Цей Порядок визначає механізм використання у 2024 році коштів міської територіальної громади на відшкодування вартості путівки до дитячого закладу оздоровлення та відпочинку для оздоровлення або відпочинку дітей, які: </w:t>
      </w:r>
    </w:p>
    <w:p w:rsidR="00732177" w:rsidRPr="00F02D82" w:rsidRDefault="00732177" w:rsidP="00F02D82">
      <w:pPr>
        <w:spacing w:after="0"/>
        <w:ind w:firstLine="720"/>
        <w:jc w:val="both"/>
        <w:rPr>
          <w:rFonts w:ascii="Times New Roman" w:hAnsi="Times New Roman" w:cs="Times New Roman"/>
          <w:sz w:val="28"/>
          <w:szCs w:val="28"/>
        </w:rPr>
      </w:pPr>
      <w:r w:rsidRPr="00F02D82">
        <w:rPr>
          <w:rFonts w:ascii="Times New Roman" w:hAnsi="Times New Roman" w:cs="Times New Roman"/>
          <w:sz w:val="28"/>
          <w:szCs w:val="28"/>
        </w:rPr>
        <w:t xml:space="preserve">- </w:t>
      </w:r>
      <w:r w:rsidRPr="00F02D82">
        <w:rPr>
          <w:rFonts w:ascii="Times New Roman" w:hAnsi="Times New Roman" w:cs="Times New Roman"/>
          <w:sz w:val="28"/>
          <w:szCs w:val="28"/>
        </w:rPr>
        <w:tab/>
        <w:t>потребують особливої соціальної уваги та підтримки, у вигляді відшкодування повної вартості путівки батькам таких дітей (особам, які їх замінюють) у дитячих закладах оздоровлення та відпочинку, обраних батьками (особами, які їх замінюють), шляхом безготівкового перерахування коштів на розрахункові рахунки дитячих закладів оздоровлення та відпочинку, обраних батьками (особами, які їх замінюють), за рахунок коштів субвенції з обласного бюджету та коштів міської територіальної громади на відшкодування у 2024 році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у тому числі тих, які зареєстровані/задекларовані на території Слов’янської міської територіальної громади та перемістились (евакуювались) за її межі;</w:t>
      </w:r>
    </w:p>
    <w:p w:rsidR="00732177" w:rsidRPr="00F02D82" w:rsidRDefault="00732177" w:rsidP="00F02D82">
      <w:pPr>
        <w:spacing w:after="0"/>
        <w:ind w:firstLine="720"/>
        <w:jc w:val="both"/>
        <w:rPr>
          <w:rFonts w:ascii="Times New Roman" w:hAnsi="Times New Roman" w:cs="Times New Roman"/>
          <w:sz w:val="28"/>
          <w:szCs w:val="28"/>
        </w:rPr>
      </w:pPr>
      <w:r w:rsidRPr="00F02D82">
        <w:rPr>
          <w:rFonts w:ascii="Times New Roman" w:hAnsi="Times New Roman" w:cs="Times New Roman"/>
          <w:sz w:val="28"/>
          <w:szCs w:val="28"/>
        </w:rPr>
        <w:t xml:space="preserve"> - </w:t>
      </w:r>
      <w:r w:rsidRPr="00F02D82">
        <w:rPr>
          <w:rFonts w:ascii="Times New Roman" w:hAnsi="Times New Roman" w:cs="Times New Roman"/>
          <w:sz w:val="28"/>
          <w:szCs w:val="28"/>
        </w:rPr>
        <w:tab/>
        <w:t xml:space="preserve">виховуються в сім’ях з дітьми, у тому числі тих, які зареєстровані/задекларовані на території Слов’янської міської територіальної громади та перемістились (евакуювались) за її межі, шляхом відшкодування часткової вартості путівки до дитячого закладу оздоровлення та відпочинку для оздоровлення або відпочинку таких дітей дитячим закладам оздоровлення та відпочинку за рахунок бюджету Слов’янської міської територіальної громади в розмірі одного прожиткового мінімуму, встановленого Законом України «Про Державний бюджет України на 2024 рік», на одну дитину віком від 6 до 18 років станом на 01 січня 2024 року. </w:t>
      </w:r>
    </w:p>
    <w:p w:rsidR="00732177" w:rsidRPr="00F02D82" w:rsidRDefault="00732177" w:rsidP="00827113">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2. Оздоровлення та відпочинок дітей, які потребують особливої соціальної уваги та підтримки, та дітей, які виховуються в сім’ях з дітьми, у тому числі з числа тих, які зареєстровані/задекларовані на території Слов’янської міської територіальної громади та перемістились за її межі, за рахунок коштів субвенції з обласного бюджету та бюджету Слов’янської міської територіальної громади (тривалість оздоровчої зміни - 21 день, тривалість відпочинкової зміни – 14 днів) здійснюється в дитячих закладах оздоровлення та відпочинку, які пройшли державну атестацію відповідно до чинного законодавства, та мають акт прийомки дитячого закладу оздоровлення та відпочинку на 2024 рік, зареєстровані на території Донецької області, але розташовані та здійснюють свою діяльність на території інших областей України, крім територій, на яких ведуться (велися) бойові дії або тимчасово окупованих Російською Федерацією, Перелік яких затверджений наказом Міністерства з питань реінтеграції тимчасово окупованих територій України від 22 грудня 2022 року № 309 зі змінами, зареєстрований в Міністерстві юстиції України 23 грудня 2022 року за № 1668/39004. </w:t>
      </w:r>
    </w:p>
    <w:p w:rsidR="00732177" w:rsidRPr="00F02D82" w:rsidRDefault="00732177" w:rsidP="00EE2D64">
      <w:pPr>
        <w:spacing w:after="0"/>
        <w:ind w:left="1" w:firstLine="707"/>
        <w:jc w:val="both"/>
        <w:rPr>
          <w:rFonts w:ascii="Times New Roman" w:hAnsi="Times New Roman" w:cs="Times New Roman"/>
          <w:sz w:val="28"/>
          <w:szCs w:val="28"/>
        </w:rPr>
      </w:pPr>
      <w:r w:rsidRPr="00F02D82">
        <w:rPr>
          <w:rFonts w:ascii="Times New Roman" w:hAnsi="Times New Roman" w:cs="Times New Roman"/>
          <w:sz w:val="28"/>
          <w:szCs w:val="28"/>
        </w:rPr>
        <w:t xml:space="preserve">3. На відшкодування вартості путівки до дитячого закладу оздоровлення та відпочинку для оздоровлення або відпочинку дітей за рахунок коштів бюджету Слов’янської міської територіальної громади, відповідно до цього Порядку мають право батьки (особи, які їх замінюють) дітей, які потребують особливої соціальної уваги та підтримки, та дітей, які виховуються в сім’ях з дітьми, у тому числі тих, які зареєстровані/задекларовані на території Слов’янської міської територіальної громади та перемістились (евакуювались) за її межі (далі – діти, які потребують особливої соціальної уваги та підтримки, та діти, які виховуються в сім’ях), віком від 7 до 18 років.   </w:t>
      </w:r>
    </w:p>
    <w:p w:rsidR="00732177" w:rsidRPr="00F02D82" w:rsidRDefault="00732177" w:rsidP="00EE2D64">
      <w:pPr>
        <w:spacing w:after="0"/>
        <w:ind w:left="1" w:firstLine="707"/>
        <w:jc w:val="both"/>
        <w:rPr>
          <w:rFonts w:ascii="Times New Roman" w:hAnsi="Times New Roman" w:cs="Times New Roman"/>
          <w:sz w:val="28"/>
          <w:szCs w:val="28"/>
        </w:rPr>
      </w:pPr>
      <w:r w:rsidRPr="00F02D82">
        <w:rPr>
          <w:rFonts w:ascii="Times New Roman" w:hAnsi="Times New Roman" w:cs="Times New Roman"/>
          <w:sz w:val="28"/>
          <w:szCs w:val="28"/>
        </w:rPr>
        <w:t xml:space="preserve">Батьки дитини (особи, які їх замінюють) самостійно обирають дитячий заклад оздоровлення та відпочинку. </w:t>
      </w:r>
    </w:p>
    <w:p w:rsidR="00732177" w:rsidRPr="00F02D82" w:rsidRDefault="00732177" w:rsidP="001621BA">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4. Відшкодування вартості путівки до дитячого закладу оздоровлення та відпочинку для оздоровлення або відпочинку дітей за рахунок  коштів бюджету Слов’янської міської територіальної громади, відповідно до цього Порядку здійснюється  в порядку черговості  один раз на рік за умови, що дитині протягом 2024 року не надавалася путівка до дитячих закладів оздоровлення та відпочинку за рахунок коштів державного або </w:t>
      </w:r>
      <w:bookmarkStart w:id="0" w:name="_Hlk167267270"/>
      <w:r w:rsidRPr="00F02D82">
        <w:rPr>
          <w:rFonts w:ascii="Times New Roman" w:hAnsi="Times New Roman" w:cs="Times New Roman"/>
          <w:sz w:val="28"/>
          <w:szCs w:val="28"/>
        </w:rPr>
        <w:t>коштів бюджету міської територіальної громади</w:t>
      </w:r>
      <w:bookmarkEnd w:id="0"/>
      <w:r w:rsidRPr="00F02D82">
        <w:rPr>
          <w:rFonts w:ascii="Times New Roman" w:hAnsi="Times New Roman" w:cs="Times New Roman"/>
          <w:sz w:val="28"/>
          <w:szCs w:val="28"/>
        </w:rPr>
        <w:t xml:space="preserve">. </w:t>
      </w:r>
    </w:p>
    <w:p w:rsidR="00732177" w:rsidRPr="00F02D82" w:rsidRDefault="00732177" w:rsidP="001621BA">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5. Головним розпорядником коштів бюджету Слов’янської міської територіальної громади до цього Порядку є Управління соціального захисту населення Слов’янської міської військової адміністрації Краматорського району Донецької області (далі – Управління).</w:t>
      </w:r>
    </w:p>
    <w:p w:rsidR="00732177" w:rsidRPr="00F02D82" w:rsidRDefault="00732177" w:rsidP="001621BA">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6. Управлінням здійснюється відшкодування вартості путівки до дитячого закладу оздоровлення та відпочинку для оздоровлення або відпочинку дітей, які: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1) потребують особливої соціальної уваги та підтримки, у вигляді відшкодування повної вартості путівки батькам таких дітей (особам, які їх замінюють) для оздоровлення або відпочинку у дитячих закладах оздоровлення та відпочинку, обраних батьками (особами, які їх замінюють), шляхом безготівкового перерахування коштів на розрахунковий рахунок дитячого закладу оздоровлення та відпочинку, обраного батьками (особами, які їх замінюють), </w:t>
      </w:r>
      <w:bookmarkStart w:id="1" w:name="_Hlk135848917"/>
      <w:r w:rsidRPr="00F02D82">
        <w:rPr>
          <w:rFonts w:ascii="Times New Roman" w:hAnsi="Times New Roman" w:cs="Times New Roman"/>
          <w:sz w:val="28"/>
          <w:szCs w:val="28"/>
        </w:rPr>
        <w:t xml:space="preserve">за рахунок та в межах коштів субвенції з обласного бюджету та коштів </w:t>
      </w:r>
      <w:bookmarkEnd w:id="1"/>
      <w:r w:rsidRPr="00F02D82">
        <w:rPr>
          <w:rFonts w:ascii="Times New Roman" w:hAnsi="Times New Roman" w:cs="Times New Roman"/>
          <w:sz w:val="28"/>
          <w:szCs w:val="28"/>
        </w:rPr>
        <w:t>бюджету міської територіальної громади відповідно до укладеної між Управлінням та одним із батьків дитини (осіб, які їх замінюють) угоди про відшкодування вартості путівки до дитячого закладу оздоровлення та відпочинку (далі – Угода);</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2) виховуються в сім’ях з дітьми, за рахунок коштів субвенції з обласного бюджету та коштів бюджету міської територіальної громади, шляхом відшкодування часткової вартості путівки для оздоровлення або відпочинку у дитячих закладах оздоровлення та відпочинку в розмірі по одному прожитковому мінімуму зазначених бюджетів, встановленого Законом України «Про Державний бюджет України на 2024 рік» на одну дитину віком від 6 до 18 років на 01 січня 2024 року. </w:t>
      </w:r>
    </w:p>
    <w:p w:rsidR="00732177" w:rsidRPr="00F02D82" w:rsidRDefault="00732177" w:rsidP="00594E0F">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7. Документи, необхідні для відшкодування вартості путівки до дитячого закладу оздоровлення та відпочинку:</w:t>
      </w:r>
    </w:p>
    <w:p w:rsidR="00732177" w:rsidRPr="00F02D82" w:rsidRDefault="00732177" w:rsidP="0048074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7.1 Для відшкодування вартості путівки до дитячого закладу оздоровлення та відпочинку батьки (особи, які їх замінюють) подають до Управління за зареєстрованим/задекларованим місцем проживання особисто або засобами поштового зв’язку:</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заяву про намір оздоровлення або відпочинку дітей, які потребують особливої соціальної уваги та підтримки, а також дітей, які виховуються в сім’ях з дітьми (додаток 1);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копію свідоцтва про народження або паспорта дитини;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копію паспорта одного з батьків дитини або особи, яка їх замінює (у разі надання копії паспорта з безконтактним електронним носієм додатково надається копія витягу з Єдиного державного демографічного реєстру щодо реєстрації місця проживання);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копію реєстраційного номеру облікової картки платника податків (за виключенням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у паспорті);</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згоду на обробку персональних даних відповідно до Закону України «Про захист персональних даних»;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копію довідки про реєстрацію місця проживання та/або копію довідки про взяття на облік внутрішньо переміщеної особи (у разі наявності);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довідку органу соціального захисту населення або закладу освіти за фактичним місцем перебування про некористування пільговою путівкою, придбаною за рахунок бюджетних коштів у поточному році;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документ, що підтверджує оплату частини вартості путівки, яка дорівнює різниці між вартістю путівки та розміром двох прожиткових мінімумів, встановленим Законом України «Про Державний бюджет України на 2024 рік», на одну дитину віком від 6 до 18 років на 01 січня 2024 року (для часткового відшкодування вартості путівки до дитячого закладу оздоровлення та відпочинку).</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7.2. Для дітей, які потребують особливої соціальної уваги та підтримки, крім документів, зазначених у пункту 7.1 подаються такі документи: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для дітей осіб, визнаних учасниками бойових дій відповідно до пунктів 19-21 частини першої статті 6 Закону України «Про статус ветеранів війни, гарантії їх соціального захисту» - копія посвідчення учасника бойових дій, що видане одному з батьків;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для дітей, зареєстрованих як внутрішньо переміщені особи - копія довідки про взяття на облік внутрішньо переміщеної особи;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для дітей, які проживають у населених пунктах, що розташовані на лінії зіткнення - довідка про реєстрацію місця проживання або місця перебування, або довідка про склад сім'ї, або зареєстрованих у житловому приміщенні/будинку осіб; </w:t>
      </w:r>
    </w:p>
    <w:p w:rsidR="00732177" w:rsidRPr="00F02D82" w:rsidRDefault="00732177" w:rsidP="00F02D82">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F02D82">
        <w:rPr>
          <w:rFonts w:ascii="Times New Roman" w:hAnsi="Times New Roman" w:cs="Times New Roman"/>
          <w:sz w:val="28"/>
          <w:szCs w:val="28"/>
        </w:rPr>
        <w:t>для дітей з інвалідністю - копія документа, який підтверджує належність дитини до цієї категорії;</w:t>
      </w:r>
    </w:p>
    <w:p w:rsidR="00732177" w:rsidRPr="00F02D82" w:rsidRDefault="00732177" w:rsidP="00F02D82">
      <w:pPr>
        <w:pStyle w:val="ListParagraph"/>
        <w:spacing w:after="0"/>
        <w:ind w:left="0"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F02D82">
        <w:rPr>
          <w:rFonts w:ascii="Times New Roman" w:hAnsi="Times New Roman" w:cs="Times New Roman"/>
          <w:sz w:val="28"/>
          <w:szCs w:val="28"/>
        </w:rPr>
        <w:t xml:space="preserve">для дітей з багатодітних сімей - копія посвідчення дитини з багатодітної сім'ї; </w:t>
      </w:r>
    </w:p>
    <w:p w:rsidR="00732177" w:rsidRPr="00F02D82" w:rsidRDefault="00732177" w:rsidP="00F02D82">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F02D82">
        <w:rPr>
          <w:rFonts w:ascii="Times New Roman" w:hAnsi="Times New Roman" w:cs="Times New Roman"/>
          <w:sz w:val="28"/>
          <w:szCs w:val="28"/>
        </w:rPr>
        <w:t xml:space="preserve">для дітей з малозабезпечених сімей - копія довідки про призначення державної соціальної допомоги малозабезпеченим сім'ям;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для дітей, які перебувають на диспансерному обліку - медична довідка встановленого зразка, яка підтверджує перебування дитини на диспансерному обліку;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для талановитих та обдарованих дітей - переможців міжнародних, всеукраїнських, обласних, міських, районних олімпіад, конкурсів, фестивалів, змагань, спартакіад, - копії посвідчення, диплома, грамоти або іншого документа, що підтверджує відповідні досягнення, звання лауреата, дипломанта, переможця олімпіади, конкурсу, фестивалю, змагання, спартакіади (1-3 особисте або командне місце), отримані впродовж поточного та попереднього років;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для дітей - учасників дитячих творчих колективів та спортивних команд - список дитячого творчого колективу, спортивної команди, завірений керівником закладу, до якого належить дитячий творчий колектив, спортивна команда; копії посвідчення, диплома, грамоти або іншого документа, що підтверджують відповідні досягнення, звання лауреата, дипломанта, переможця олімпіади, конкурсу, фестивалю (1-3 командне місце), отримані впродовж поточного та попереднього років;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для відмінників навчання - копії табелів успішності учня/учениці, отриманих за останній навчальний рік;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для дітей - лідерів дитячих громадських організацій - клопотання керівного органу дитячої громадської організації або адміністрації навчального закладу;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 для дітей працівників агропромислового комплексу та соціальної сфери села - довідка з місця роботи одного з батьків, який працює в сфері агропромислового комплексу та соціальній сфері села;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для дітей-сиріт та дітей, позбавлених батьківського піклування; рідних дітей батьків-вихователів або прийомних батьків, які проживають в одному дитячому будинку сімейного типу, або в одній прийомній сім’ї; для дітей,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діти загиблих (померлих) осіб, визначених у частині першій статті 10-1 Закону України «Про статус ветеранів війни, гарантії їх соціального захисту»; дітей,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дітей, батьки яких загинули від нещасного випадку на виробництві або під час виконання службових обов’язків, у тому числі дітей журналістів, які загинули під час виконання службових обов’язків; дітей, які постраждали внаслідок стихійного лиха, техногенних аварій, катастроф; дітей, які взяті на облік службами у справах дітей як такі, що перебувають у складних життєвих обставинах; дітей, одному з батьків яких встановлено інвалідність I або II групи; дітей, які постраждали внаслідок Чорнобильської катастрофи - копія документу, який підтверджує належність дитини до зазначеної категорії.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Під час подання копій документів, передбачених цим пунктом, особисто батьками (особами, які їх замінюють), їх оригінали надаються Управлінню для огляду. </w:t>
      </w:r>
      <w:r w:rsidRPr="00F02D82">
        <w:rPr>
          <w:rFonts w:ascii="Times New Roman" w:hAnsi="Times New Roman" w:cs="Times New Roman"/>
          <w:sz w:val="28"/>
          <w:szCs w:val="28"/>
        </w:rPr>
        <w:tab/>
      </w:r>
      <w:r w:rsidRPr="00F02D82">
        <w:rPr>
          <w:rFonts w:ascii="Times New Roman" w:hAnsi="Times New Roman" w:cs="Times New Roman"/>
          <w:sz w:val="28"/>
          <w:szCs w:val="28"/>
        </w:rPr>
        <w:tab/>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8. У разі зміни фактичного перебування сім’ї з дітьми, які були обліковані як внутрішньо переміщені особи станом до 24 лютого 2022 року на території Слов’янської міської територіальної громади, батьки (особи, які їх замінюють) подають документи, передбачені пунктом 7 цього Порядку, Управлінню, в якому перебували на обліку як внутрішньо переміщені особи станом на 24 лютого 2022 року.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9. Управління:</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здійснює перевірку поданих документів шляхом звірки даних, що в них зазначені, з даними, що містяться в державних реєстрах або інформацією, отриманою на запит від відповідних закладів чи установ тощо;</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здійснює реєстрацію заяв та організовує оздоровлення або відпочинок дітей в порядку черговості подання заяв за наявності документів, передбачених пунктом 7 цього Порядку (дата реєстрації – дата отримання документів Управлінням);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надає роз’яснення батькам дитини (особам, які їх замінюють) щодо відшкодування вартості путівки згідно із цим Порядком;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відмовляє у відшкодуванні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та дітей, які виховуються в сім’ях з дітьми, за рахунок бюджетних коштів у разі: якщо подані не всі документи, передбачені у пункті 7 Порядку, або подані не батьками дитини (особами, які їх замінюють), чи не уповноваженою на це у встановленому законодавством порядку особою; якщо дитина не відноситься до категорії дітей, визначеної у пункті 1 Порядку; виявлення факту надання батьками дитини (особами, які їх замінюють) недостовірних даних під час подання документів для відшкодування вартості путівки до дитячого закладу оздоровлення та відпочинку;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інформує дитячі заклади оздоровлення та відпочинку про наявність можливості відшкодування вартості путівки за умови надання батьками (особами, які їх замінюють) документу про згоду на оздоровлення дитини, виданого батькам (особам, які їх замінюють) дитячим закладом оздоровлення.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10. Рішення про відшкодування вартості путівки до дитячого закладу оздоровлення та відпочинку в межах передбачених на зазначену мету коштів приймається комісією,</w:t>
      </w:r>
      <w:r w:rsidRPr="00F02D82">
        <w:rPr>
          <w:rFonts w:ascii="Times New Roman" w:hAnsi="Times New Roman" w:cs="Times New Roman"/>
          <w:color w:val="FF0000"/>
          <w:sz w:val="28"/>
          <w:szCs w:val="28"/>
        </w:rPr>
        <w:t xml:space="preserve"> </w:t>
      </w:r>
      <w:r w:rsidRPr="00F02D82">
        <w:rPr>
          <w:rFonts w:ascii="Times New Roman" w:hAnsi="Times New Roman" w:cs="Times New Roman"/>
          <w:sz w:val="28"/>
          <w:szCs w:val="28"/>
        </w:rPr>
        <w:t xml:space="preserve">утвореною при Управлінні, та оформлюється протоколом.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11. Перед відправленням до дитячих закладів оздоровлення та відпочинку діти, у встановленому законодавством порядку, проходять медичний огляд. Отримують форму первинної облікової документації № 079/о «Медична довідка на дитину, яка від’їжджає в дитячий заклад оздоровлення та відпочинку», затверджену наказом Міністерства охорони здоров’я України від 29 травня 2013 року № 435, зареєстрованим в Міністерстві юстиції України 17 червня 2013 року за № 990/23522. </w:t>
      </w:r>
    </w:p>
    <w:p w:rsidR="00732177" w:rsidRPr="00F02D82" w:rsidRDefault="00732177" w:rsidP="00A97804">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12. Документи, надані заявниками згідно із пунктом 7 Порядку, зберігаються в Управлінні протягом строку, встановленого чинним законодавством. </w:t>
      </w:r>
    </w:p>
    <w:p w:rsidR="00732177" w:rsidRPr="00F02D82" w:rsidRDefault="00732177" w:rsidP="00CB7960">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13. Про відмову у відшкодуванні вартості путівки до дитячого закладу оздоровлення та відпочинку батьки дитини (особи, які їх замінюють), згідно з цим Порядком, повідомляють Управління до дати початку оздоровчої або відпочинкової зміни. </w:t>
      </w:r>
    </w:p>
    <w:p w:rsidR="00732177" w:rsidRPr="00F02D82" w:rsidRDefault="00732177" w:rsidP="00CB7960">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14. Після оздоровлення або відпочинку дитини відповідно до умов Угоди батьки (особи, які їх замінюють) подають Управлінню заяву про відшкодування вартості путівки, до якої додається зворотній талон від путівки або інший документ, що підтверджує факт оздоровлення або відпочиноку дитини у відповідному дитячому закладі оздоровлення та відпочинку, засвідчений підписом керівника закладу, та скріплений печаткою (за наявності) цього закладу, для проведення відшкодування відповідно до Угоди.</w:t>
      </w:r>
    </w:p>
    <w:p w:rsidR="00732177" w:rsidRPr="00F02D82" w:rsidRDefault="00732177" w:rsidP="00CB7960">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 </w:t>
      </w:r>
    </w:p>
    <w:p w:rsidR="00732177" w:rsidRPr="00F02D82" w:rsidRDefault="00732177" w:rsidP="00CB7960">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15. У разі дострокового вибуття дитини із дитячого закладу оздоровлення та відпочинку, відшкодування вартості путівки здійснюється за фактично використані ліжко-дні. </w:t>
      </w:r>
    </w:p>
    <w:p w:rsidR="00732177" w:rsidRPr="00F02D82" w:rsidRDefault="00732177" w:rsidP="00CB7960">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 xml:space="preserve">16. Вартість невикористаної частини путівки (невикористаних ліжко-днів) у дитячому закладі оздоровлення та відпочинку за рахунок бюджетних коштів не відшкодовується. </w:t>
      </w:r>
    </w:p>
    <w:p w:rsidR="00732177" w:rsidRPr="00F02D82" w:rsidRDefault="00732177" w:rsidP="00F02D82">
      <w:pPr>
        <w:spacing w:after="0"/>
        <w:ind w:firstLine="720"/>
        <w:jc w:val="both"/>
        <w:rPr>
          <w:rFonts w:ascii="Times New Roman" w:hAnsi="Times New Roman" w:cs="Times New Roman"/>
          <w:sz w:val="28"/>
          <w:szCs w:val="28"/>
        </w:rPr>
      </w:pPr>
      <w:r w:rsidRPr="00F02D82">
        <w:rPr>
          <w:rFonts w:ascii="Times New Roman" w:hAnsi="Times New Roman" w:cs="Times New Roman"/>
          <w:sz w:val="28"/>
          <w:szCs w:val="28"/>
        </w:rPr>
        <w:t>17. Вартість проїзду дитини до місця відпочинку і оздоровлення та у зворотному напрямку ( автобусом та залізничним транспортом) відшкодовується за рахунок бюджету Слов’янської міської територіальної громади за наявності проїзних квитків, на особовий рахунок одного із батьків (особам, які їх замінюють) відкритого в банку.</w:t>
      </w:r>
    </w:p>
    <w:p w:rsidR="00732177" w:rsidRPr="00F02D82" w:rsidRDefault="00732177" w:rsidP="00CB7960">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1</w:t>
      </w:r>
      <w:r w:rsidRPr="00F02D82">
        <w:rPr>
          <w:rFonts w:ascii="Times New Roman" w:hAnsi="Times New Roman" w:cs="Times New Roman"/>
          <w:sz w:val="28"/>
          <w:szCs w:val="28"/>
          <w:lang w:val="ru-RU"/>
        </w:rPr>
        <w:t>8</w:t>
      </w:r>
      <w:r w:rsidRPr="00F02D82">
        <w:rPr>
          <w:rFonts w:ascii="Times New Roman" w:hAnsi="Times New Roman" w:cs="Times New Roman"/>
          <w:sz w:val="28"/>
          <w:szCs w:val="28"/>
        </w:rPr>
        <w:t xml:space="preserve">. Кошти субвенції з обласного бюджету та бюджету міської територіальної громади використовуються відповідно до законодавства за їх цільовим призначенням. Використання цих коштів на інші цілі не допускається. </w:t>
      </w:r>
    </w:p>
    <w:p w:rsidR="00732177" w:rsidRPr="00F02D82" w:rsidRDefault="00732177" w:rsidP="00CB7960">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rPr>
        <w:t>1</w:t>
      </w:r>
      <w:r w:rsidRPr="00F02D82">
        <w:rPr>
          <w:rFonts w:ascii="Times New Roman" w:hAnsi="Times New Roman" w:cs="Times New Roman"/>
          <w:sz w:val="28"/>
          <w:szCs w:val="28"/>
          <w:lang w:val="ru-RU"/>
        </w:rPr>
        <w:t>9</w:t>
      </w:r>
      <w:r w:rsidRPr="00F02D82">
        <w:rPr>
          <w:rFonts w:ascii="Times New Roman" w:hAnsi="Times New Roman" w:cs="Times New Roman"/>
          <w:sz w:val="28"/>
          <w:szCs w:val="28"/>
        </w:rPr>
        <w:t xml:space="preserve">. Невикористані кошти підлягають поверненню на рахунок відповідних бюджетів згідно з чинним законодавством. </w:t>
      </w:r>
    </w:p>
    <w:p w:rsidR="00732177" w:rsidRPr="00F02D82" w:rsidRDefault="00732177" w:rsidP="00CB7960">
      <w:pPr>
        <w:spacing w:after="0"/>
        <w:ind w:firstLine="708"/>
        <w:jc w:val="both"/>
        <w:rPr>
          <w:rFonts w:ascii="Times New Roman" w:hAnsi="Times New Roman" w:cs="Times New Roman"/>
          <w:sz w:val="28"/>
          <w:szCs w:val="28"/>
        </w:rPr>
      </w:pPr>
      <w:r w:rsidRPr="00F02D82">
        <w:rPr>
          <w:rFonts w:ascii="Times New Roman" w:hAnsi="Times New Roman" w:cs="Times New Roman"/>
          <w:sz w:val="28"/>
          <w:szCs w:val="28"/>
          <w:lang w:val="ru-RU"/>
        </w:rPr>
        <w:t>20</w:t>
      </w:r>
      <w:r w:rsidRPr="00F02D82">
        <w:rPr>
          <w:rFonts w:ascii="Times New Roman" w:hAnsi="Times New Roman" w:cs="Times New Roman"/>
          <w:sz w:val="28"/>
          <w:szCs w:val="28"/>
        </w:rPr>
        <w:t>. Складання та подання фінансової і бюджетної звітності про використання бюджетних коштів, а також контроль за їх цільовим та ефективним використанням здійснюються в установленому законодавством порядку.</w:t>
      </w:r>
    </w:p>
    <w:p w:rsidR="00732177" w:rsidRPr="00F02D82" w:rsidRDefault="00732177" w:rsidP="00CB7960">
      <w:pPr>
        <w:spacing w:after="0"/>
        <w:ind w:firstLine="708"/>
        <w:jc w:val="both"/>
        <w:rPr>
          <w:rFonts w:ascii="Times New Roman" w:hAnsi="Times New Roman" w:cs="Times New Roman"/>
          <w:sz w:val="28"/>
          <w:szCs w:val="28"/>
        </w:rPr>
      </w:pPr>
    </w:p>
    <w:p w:rsidR="00732177" w:rsidRPr="00F02D82" w:rsidRDefault="00732177" w:rsidP="00CB7960">
      <w:pPr>
        <w:spacing w:after="0"/>
        <w:ind w:firstLine="708"/>
        <w:jc w:val="both"/>
        <w:rPr>
          <w:rFonts w:ascii="Times New Roman" w:hAnsi="Times New Roman" w:cs="Times New Roman"/>
          <w:sz w:val="28"/>
          <w:szCs w:val="28"/>
        </w:rPr>
      </w:pPr>
    </w:p>
    <w:p w:rsidR="00732177" w:rsidRPr="00F02D82" w:rsidRDefault="00732177" w:rsidP="00CB7960">
      <w:pPr>
        <w:spacing w:after="0"/>
        <w:ind w:firstLine="708"/>
        <w:jc w:val="both"/>
        <w:rPr>
          <w:rFonts w:ascii="Times New Roman" w:hAnsi="Times New Roman" w:cs="Times New Roman"/>
          <w:sz w:val="28"/>
          <w:szCs w:val="28"/>
        </w:rPr>
      </w:pPr>
    </w:p>
    <w:p w:rsidR="00732177" w:rsidRPr="00F02D82" w:rsidRDefault="00732177" w:rsidP="00CB7960">
      <w:pPr>
        <w:spacing w:after="0"/>
        <w:jc w:val="both"/>
        <w:rPr>
          <w:rFonts w:ascii="Times New Roman" w:hAnsi="Times New Roman" w:cs="Times New Roman"/>
          <w:sz w:val="28"/>
          <w:szCs w:val="28"/>
        </w:rPr>
      </w:pPr>
      <w:r w:rsidRPr="00F02D82">
        <w:rPr>
          <w:rFonts w:ascii="Times New Roman" w:hAnsi="Times New Roman" w:cs="Times New Roman"/>
          <w:sz w:val="28"/>
          <w:szCs w:val="28"/>
        </w:rPr>
        <w:t>Начальник Управління соціального захисту</w:t>
      </w:r>
    </w:p>
    <w:p w:rsidR="00732177" w:rsidRPr="00F02D82" w:rsidRDefault="00732177" w:rsidP="00CB7960">
      <w:pPr>
        <w:spacing w:after="0"/>
        <w:jc w:val="both"/>
        <w:rPr>
          <w:rFonts w:ascii="Times New Roman" w:hAnsi="Times New Roman" w:cs="Times New Roman"/>
          <w:sz w:val="28"/>
          <w:szCs w:val="28"/>
        </w:rPr>
      </w:pPr>
      <w:r w:rsidRPr="00F02D82">
        <w:rPr>
          <w:rFonts w:ascii="Times New Roman" w:hAnsi="Times New Roman" w:cs="Times New Roman"/>
          <w:sz w:val="28"/>
          <w:szCs w:val="28"/>
        </w:rPr>
        <w:t>населення Слов’янської міської військової</w:t>
      </w:r>
      <w:r w:rsidRPr="00F02D82">
        <w:rPr>
          <w:rFonts w:ascii="Times New Roman" w:hAnsi="Times New Roman" w:cs="Times New Roman"/>
          <w:sz w:val="28"/>
          <w:szCs w:val="28"/>
        </w:rPr>
        <w:tab/>
      </w:r>
      <w:r w:rsidRPr="00F02D82">
        <w:rPr>
          <w:rFonts w:ascii="Times New Roman" w:hAnsi="Times New Roman" w:cs="Times New Roman"/>
          <w:sz w:val="28"/>
          <w:szCs w:val="28"/>
        </w:rPr>
        <w:tab/>
      </w:r>
      <w:r w:rsidRPr="00F02D82">
        <w:rPr>
          <w:rFonts w:ascii="Times New Roman" w:hAnsi="Times New Roman" w:cs="Times New Roman"/>
          <w:sz w:val="28"/>
          <w:szCs w:val="28"/>
        </w:rPr>
        <w:tab/>
      </w:r>
      <w:r w:rsidRPr="00F02D82">
        <w:rPr>
          <w:rFonts w:ascii="Times New Roman" w:hAnsi="Times New Roman" w:cs="Times New Roman"/>
          <w:sz w:val="28"/>
          <w:szCs w:val="28"/>
        </w:rPr>
        <w:tab/>
        <w:t xml:space="preserve">       </w:t>
      </w:r>
    </w:p>
    <w:p w:rsidR="00732177" w:rsidRDefault="00732177" w:rsidP="00CB7960">
      <w:pPr>
        <w:spacing w:after="0"/>
        <w:jc w:val="both"/>
        <w:rPr>
          <w:rFonts w:ascii="Times New Roman" w:hAnsi="Times New Roman" w:cs="Times New Roman"/>
          <w:sz w:val="28"/>
          <w:szCs w:val="28"/>
        </w:rPr>
      </w:pPr>
      <w:r w:rsidRPr="00F02D82">
        <w:rPr>
          <w:rFonts w:ascii="Times New Roman" w:hAnsi="Times New Roman" w:cs="Times New Roman"/>
          <w:sz w:val="28"/>
          <w:szCs w:val="28"/>
        </w:rPr>
        <w:t xml:space="preserve">адміністрації Краматорського району </w:t>
      </w:r>
    </w:p>
    <w:p w:rsidR="00732177" w:rsidRPr="00F02D82" w:rsidRDefault="00732177" w:rsidP="00CB7960">
      <w:pPr>
        <w:spacing w:after="0"/>
        <w:jc w:val="both"/>
        <w:rPr>
          <w:rFonts w:ascii="Times New Roman" w:hAnsi="Times New Roman" w:cs="Times New Roman"/>
          <w:sz w:val="28"/>
          <w:szCs w:val="28"/>
        </w:rPr>
      </w:pPr>
      <w:r w:rsidRPr="00F02D82">
        <w:rPr>
          <w:rFonts w:ascii="Times New Roman" w:hAnsi="Times New Roman" w:cs="Times New Roman"/>
          <w:sz w:val="28"/>
          <w:szCs w:val="28"/>
        </w:rPr>
        <w:t>Донецької</w:t>
      </w:r>
      <w:r>
        <w:rPr>
          <w:rFonts w:ascii="Times New Roman" w:hAnsi="Times New Roman" w:cs="Times New Roman"/>
          <w:sz w:val="28"/>
          <w:szCs w:val="28"/>
        </w:rPr>
        <w:t xml:space="preserve"> </w:t>
      </w:r>
      <w:r w:rsidRPr="00F02D82">
        <w:rPr>
          <w:rFonts w:ascii="Times New Roman" w:hAnsi="Times New Roman" w:cs="Times New Roman"/>
          <w:sz w:val="28"/>
          <w:szCs w:val="28"/>
        </w:rPr>
        <w:t xml:space="preserve">області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F02D82">
        <w:rPr>
          <w:rFonts w:ascii="Times New Roman" w:hAnsi="Times New Roman" w:cs="Times New Roman"/>
          <w:sz w:val="28"/>
          <w:szCs w:val="28"/>
        </w:rPr>
        <w:t>Олена АЛЬОХІНА</w:t>
      </w:r>
    </w:p>
    <w:sectPr w:rsidR="00732177" w:rsidRPr="00F02D82" w:rsidSect="00353CB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60D7C"/>
    <w:multiLevelType w:val="hybridMultilevel"/>
    <w:tmpl w:val="FC20F052"/>
    <w:lvl w:ilvl="0" w:tplc="DB2E0E40">
      <w:start w:val="7"/>
      <w:numFmt w:val="bullet"/>
      <w:lvlText w:val="-"/>
      <w:lvlJc w:val="left"/>
      <w:pPr>
        <w:ind w:left="1068" w:hanging="360"/>
      </w:pPr>
      <w:rPr>
        <w:rFonts w:ascii="Times New Roman" w:eastAsia="Times New Roman" w:hAnsi="Times New Roman" w:hint="default"/>
      </w:rPr>
    </w:lvl>
    <w:lvl w:ilvl="1" w:tplc="04220003">
      <w:start w:val="1"/>
      <w:numFmt w:val="bullet"/>
      <w:lvlText w:val="o"/>
      <w:lvlJc w:val="left"/>
      <w:pPr>
        <w:ind w:left="1788" w:hanging="360"/>
      </w:pPr>
      <w:rPr>
        <w:rFonts w:ascii="Courier New" w:hAnsi="Courier New" w:hint="default"/>
      </w:rPr>
    </w:lvl>
    <w:lvl w:ilvl="2" w:tplc="04220005">
      <w:start w:val="1"/>
      <w:numFmt w:val="bullet"/>
      <w:lvlText w:val=""/>
      <w:lvlJc w:val="left"/>
      <w:pPr>
        <w:ind w:left="2508" w:hanging="360"/>
      </w:pPr>
      <w:rPr>
        <w:rFonts w:ascii="Wingdings" w:hAnsi="Wingdings" w:cs="Wingdings" w:hint="default"/>
      </w:rPr>
    </w:lvl>
    <w:lvl w:ilvl="3" w:tplc="04220001">
      <w:start w:val="1"/>
      <w:numFmt w:val="bullet"/>
      <w:lvlText w:val=""/>
      <w:lvlJc w:val="left"/>
      <w:pPr>
        <w:ind w:left="3228" w:hanging="360"/>
      </w:pPr>
      <w:rPr>
        <w:rFonts w:ascii="Symbol" w:hAnsi="Symbol" w:cs="Symbol" w:hint="default"/>
      </w:rPr>
    </w:lvl>
    <w:lvl w:ilvl="4" w:tplc="04220003">
      <w:start w:val="1"/>
      <w:numFmt w:val="bullet"/>
      <w:lvlText w:val="o"/>
      <w:lvlJc w:val="left"/>
      <w:pPr>
        <w:ind w:left="3948" w:hanging="360"/>
      </w:pPr>
      <w:rPr>
        <w:rFonts w:ascii="Courier New" w:hAnsi="Courier New" w:cs="Courier New" w:hint="default"/>
      </w:rPr>
    </w:lvl>
    <w:lvl w:ilvl="5" w:tplc="04220005">
      <w:start w:val="1"/>
      <w:numFmt w:val="bullet"/>
      <w:lvlText w:val=""/>
      <w:lvlJc w:val="left"/>
      <w:pPr>
        <w:ind w:left="4668" w:hanging="360"/>
      </w:pPr>
      <w:rPr>
        <w:rFonts w:ascii="Wingdings" w:hAnsi="Wingdings" w:cs="Wingdings" w:hint="default"/>
      </w:rPr>
    </w:lvl>
    <w:lvl w:ilvl="6" w:tplc="04220001">
      <w:start w:val="1"/>
      <w:numFmt w:val="bullet"/>
      <w:lvlText w:val=""/>
      <w:lvlJc w:val="left"/>
      <w:pPr>
        <w:ind w:left="5388" w:hanging="360"/>
      </w:pPr>
      <w:rPr>
        <w:rFonts w:ascii="Symbol" w:hAnsi="Symbol" w:cs="Symbol" w:hint="default"/>
      </w:rPr>
    </w:lvl>
    <w:lvl w:ilvl="7" w:tplc="04220003">
      <w:start w:val="1"/>
      <w:numFmt w:val="bullet"/>
      <w:lvlText w:val="o"/>
      <w:lvlJc w:val="left"/>
      <w:pPr>
        <w:ind w:left="6108" w:hanging="360"/>
      </w:pPr>
      <w:rPr>
        <w:rFonts w:ascii="Courier New" w:hAnsi="Courier New" w:cs="Courier New" w:hint="default"/>
      </w:rPr>
    </w:lvl>
    <w:lvl w:ilvl="8" w:tplc="04220005">
      <w:start w:val="1"/>
      <w:numFmt w:val="bullet"/>
      <w:lvlText w:val=""/>
      <w:lvlJc w:val="left"/>
      <w:pPr>
        <w:ind w:left="6828"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432A"/>
    <w:rsid w:val="000A284D"/>
    <w:rsid w:val="000B1B2B"/>
    <w:rsid w:val="00134BDC"/>
    <w:rsid w:val="00147D9F"/>
    <w:rsid w:val="001621BA"/>
    <w:rsid w:val="001A3BB9"/>
    <w:rsid w:val="001C7EEA"/>
    <w:rsid w:val="001E2962"/>
    <w:rsid w:val="00205A56"/>
    <w:rsid w:val="0026614E"/>
    <w:rsid w:val="002672E3"/>
    <w:rsid w:val="0028016D"/>
    <w:rsid w:val="0029198D"/>
    <w:rsid w:val="002E2CB2"/>
    <w:rsid w:val="00345750"/>
    <w:rsid w:val="00353CB3"/>
    <w:rsid w:val="003A432A"/>
    <w:rsid w:val="003F094F"/>
    <w:rsid w:val="00456A20"/>
    <w:rsid w:val="00471A91"/>
    <w:rsid w:val="00480744"/>
    <w:rsid w:val="00523278"/>
    <w:rsid w:val="00542E32"/>
    <w:rsid w:val="00577351"/>
    <w:rsid w:val="00594E0F"/>
    <w:rsid w:val="00650FFD"/>
    <w:rsid w:val="006C547E"/>
    <w:rsid w:val="00732177"/>
    <w:rsid w:val="00791CCB"/>
    <w:rsid w:val="007E4C66"/>
    <w:rsid w:val="00814EE5"/>
    <w:rsid w:val="00827113"/>
    <w:rsid w:val="00834871"/>
    <w:rsid w:val="008B50AF"/>
    <w:rsid w:val="008D63F1"/>
    <w:rsid w:val="008E556C"/>
    <w:rsid w:val="00A318C6"/>
    <w:rsid w:val="00A8077F"/>
    <w:rsid w:val="00A97804"/>
    <w:rsid w:val="00BC6E19"/>
    <w:rsid w:val="00C67737"/>
    <w:rsid w:val="00C81B9E"/>
    <w:rsid w:val="00CB7960"/>
    <w:rsid w:val="00CC3287"/>
    <w:rsid w:val="00CF3FA7"/>
    <w:rsid w:val="00CF6D74"/>
    <w:rsid w:val="00D56D73"/>
    <w:rsid w:val="00DB63EB"/>
    <w:rsid w:val="00E67B5E"/>
    <w:rsid w:val="00EB7BB1"/>
    <w:rsid w:val="00EE2D64"/>
    <w:rsid w:val="00F02D82"/>
    <w:rsid w:val="00FA5A5D"/>
    <w:rsid w:val="00FE3B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E0F"/>
    <w:pPr>
      <w:spacing w:after="160" w:line="259" w:lineRule="auto"/>
    </w:pPr>
    <w:rPr>
      <w:rFonts w:cs="Calibri"/>
      <w:kern w:val="2"/>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9780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424</TotalTime>
  <Pages>7</Pages>
  <Words>11140</Words>
  <Characters>6351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users_02_111</dc:creator>
  <cp:keywords/>
  <dc:description/>
  <cp:lastModifiedBy>Робота</cp:lastModifiedBy>
  <cp:revision>32</cp:revision>
  <cp:lastPrinted>2024-05-30T11:52:00Z</cp:lastPrinted>
  <dcterms:created xsi:type="dcterms:W3CDTF">2023-05-24T12:55:00Z</dcterms:created>
  <dcterms:modified xsi:type="dcterms:W3CDTF">2024-06-03T06:40:00Z</dcterms:modified>
</cp:coreProperties>
</file>