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17.05.2024</w:t>
        <w:tab/>
        <w:t>№ 996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374969,667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22281,341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11924,900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318694,613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22068,813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646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5"/>
        <w:gridCol w:w="567"/>
        <w:gridCol w:w="2448"/>
        <w:gridCol w:w="992"/>
        <w:gridCol w:w="142"/>
        <w:gridCol w:w="1568"/>
        <w:gridCol w:w="1134"/>
        <w:gridCol w:w="986"/>
        <w:gridCol w:w="139"/>
        <w:gridCol w:w="996"/>
        <w:gridCol w:w="1132"/>
        <w:gridCol w:w="2"/>
        <w:gridCol w:w="565"/>
        <w:gridCol w:w="1"/>
        <w:gridCol w:w="143"/>
        <w:gridCol w:w="848"/>
        <w:gridCol w:w="1"/>
        <w:gridCol w:w="144"/>
        <w:gridCol w:w="141"/>
        <w:gridCol w:w="848"/>
        <w:gridCol w:w="2"/>
        <w:gridCol w:w="143"/>
        <w:gridCol w:w="848"/>
      </w:tblGrid>
      <w:tr>
        <w:trPr>
          <w:trHeight w:val="300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7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4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4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4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13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4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645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645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1) </w:t>
            </w:r>
            <w:r>
              <w:rPr>
                <w:sz w:val="24"/>
                <w:szCs w:val="24"/>
                <w:lang w:val="uk-UA"/>
              </w:rPr>
              <w:t>заходи 46, 47, 48, 50, 55, 56, 91, 92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bookmarkStart w:id="2" w:name="__DdeLink__917_319472220"/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bookmarkEnd w:id="2"/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567,000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567,000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315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1 801,600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1 801,600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1126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2 093,400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2 093,400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1163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1 065,600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1 065,600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592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гуртожитку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1890,000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1890,000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1050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1 464,023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1 464,023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1200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91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803,522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803,522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580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92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909,353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909,353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730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5645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2) доповнити заходами 105, 106, 107, 108, 109  завдання «</w:t>
            </w:r>
            <w:r>
              <w:rPr>
                <w:lang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</w:rPr>
              <w:t> </w:t>
            </w:r>
            <w:r>
              <w:rPr/>
              <w:t>» 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105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1 136,926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1 136,926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766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106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1 477,145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1 477,145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932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107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1 399,834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1 399,834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814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108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1 538,066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1 538,066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1105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109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1 494,107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1 494,107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1200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5645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374969,667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22281,341</w:t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11924,900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318694,613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22068,813</w:t>
            </w:r>
          </w:p>
        </w:tc>
        <w:tc>
          <w:tcPr>
            <w:tcW w:w="1134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Гліб ЗУЄВ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917</TotalTime>
  <Application>LibreOffice/5.1.6.2$Windows_X86_64 LibreOffice_project/07ac168c60a517dba0f0d7bc7540f5afa45f0909</Application>
  <Pages>5</Pages>
  <Words>749</Words>
  <Characters>5567</Characters>
  <CharactersWithSpaces>6261</CharactersWithSpaces>
  <Paragraphs>177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2024-05-20T13:16:56Z</dcterms:modified>
  <cp:revision>188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