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2AE" w:rsidRDefault="008622AE" w:rsidP="00731157">
      <w:pPr>
        <w:framePr w:w="1261" w:h="1501" w:hRule="exact" w:hSpace="180" w:wrap="auto" w:vAnchor="text" w:hAnchor="page" w:x="5731" w:y="67"/>
        <w:jc w:val="center"/>
        <w:rPr>
          <w:sz w:val="25"/>
          <w:szCs w:val="25"/>
          <w:lang w:val="uk-UA"/>
        </w:rPr>
      </w:pPr>
    </w:p>
    <w:p w:rsidR="008622AE" w:rsidRPr="000D28AE" w:rsidRDefault="008622AE" w:rsidP="00731157">
      <w:pPr>
        <w:framePr w:w="1261" w:h="1501" w:hRule="exact" w:hSpace="180" w:wrap="auto" w:vAnchor="text" w:hAnchor="page" w:x="5731" w:y="67"/>
        <w:jc w:val="center"/>
        <w:rPr>
          <w:sz w:val="25"/>
          <w:szCs w:val="25"/>
          <w:lang w:val="uk-UA"/>
        </w:rPr>
      </w:pPr>
      <w:r w:rsidRPr="00CA4584">
        <w:rPr>
          <w:b/>
          <w:bCs/>
          <w:noProof/>
          <w:spacing w:val="10"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4.5pt;height:51.75pt;flip:x;visibility:visible">
            <v:imagedata r:id="rId5" o:title=""/>
          </v:shape>
        </w:pict>
      </w:r>
    </w:p>
    <w:p w:rsidR="008622AE" w:rsidRPr="00796ECB" w:rsidRDefault="008622AE" w:rsidP="00C04E1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Pr="00796ECB" w:rsidRDefault="008622AE" w:rsidP="00C04E1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Pr="00796ECB" w:rsidRDefault="008622AE" w:rsidP="00C04E1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Pr="00796ECB" w:rsidRDefault="008622AE" w:rsidP="00C04E1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96EC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622AE" w:rsidRPr="001F4FB7" w:rsidRDefault="008622AE" w:rsidP="00731157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96ECB">
        <w:rPr>
          <w:rFonts w:ascii="Times New Roman" w:hAnsi="Times New Roman" w:cs="Times New Roman"/>
          <w:sz w:val="24"/>
          <w:szCs w:val="24"/>
          <w:lang w:val="uk-UA"/>
        </w:rPr>
        <w:t>УКРАЇНА</w:t>
      </w:r>
    </w:p>
    <w:p w:rsidR="008622AE" w:rsidRDefault="008622AE" w:rsidP="00731157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96ECB">
        <w:rPr>
          <w:rFonts w:ascii="Times New Roman" w:hAnsi="Times New Roman" w:cs="Times New Roman"/>
          <w:sz w:val="24"/>
          <w:szCs w:val="24"/>
          <w:lang w:val="uk-UA"/>
        </w:rPr>
        <w:t xml:space="preserve">СЛОВ’ЯНСЬКА МІСЬКА РАДА  </w:t>
      </w:r>
    </w:p>
    <w:p w:rsidR="008622AE" w:rsidRPr="003970A8" w:rsidRDefault="008622AE" w:rsidP="009C71C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3970A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ВИКОНАВЧИЙ КОМІТЕТ</w:t>
      </w:r>
    </w:p>
    <w:p w:rsidR="008622AE" w:rsidRDefault="008622AE" w:rsidP="009C71C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3970A8">
        <w:rPr>
          <w:rFonts w:ascii="Times New Roman" w:hAnsi="Times New Roman" w:cs="Times New Roman"/>
          <w:b/>
          <w:bCs/>
          <w:sz w:val="24"/>
          <w:szCs w:val="24"/>
          <w:lang w:val="uk-UA"/>
        </w:rPr>
        <w:t>РІШЕННЯ</w:t>
      </w:r>
    </w:p>
    <w:p w:rsidR="008622AE" w:rsidRPr="003970A8" w:rsidRDefault="008622AE" w:rsidP="009C71C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622AE" w:rsidRPr="00796ECB" w:rsidRDefault="008622AE" w:rsidP="003970A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Pr="00796ECB" w:rsidRDefault="008622AE" w:rsidP="00DC24F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05.10.2016   №  686</w:t>
      </w:r>
      <w:r w:rsidRPr="00796EC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</w:t>
      </w:r>
    </w:p>
    <w:p w:rsidR="008622AE" w:rsidRPr="00796ECB" w:rsidRDefault="008622AE" w:rsidP="00DC24F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Pr="00796ECB">
        <w:rPr>
          <w:rFonts w:ascii="Times New Roman" w:hAnsi="Times New Roman" w:cs="Times New Roman"/>
          <w:sz w:val="24"/>
          <w:szCs w:val="24"/>
          <w:lang w:val="uk-UA"/>
        </w:rPr>
        <w:t xml:space="preserve"> м. Слов’янськ </w:t>
      </w:r>
    </w:p>
    <w:p w:rsidR="008622AE" w:rsidRPr="00796ECB" w:rsidRDefault="008622AE" w:rsidP="00C04E1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 w:rsidP="00796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1191C">
        <w:rPr>
          <w:rFonts w:ascii="Times New Roman" w:hAnsi="Times New Roman" w:cs="Times New Roman"/>
          <w:sz w:val="24"/>
          <w:szCs w:val="24"/>
        </w:rPr>
        <w:t>Про</w:t>
      </w:r>
      <w:r>
        <w:t xml:space="preserve"> </w:t>
      </w:r>
      <w:r w:rsidRPr="00C1191C">
        <w:rPr>
          <w:rFonts w:ascii="Times New Roman" w:hAnsi="Times New Roman" w:cs="Times New Roman"/>
          <w:sz w:val="24"/>
          <w:szCs w:val="24"/>
        </w:rPr>
        <w:t xml:space="preserve">клопотання перед міською радою </w:t>
      </w:r>
    </w:p>
    <w:p w:rsidR="008622AE" w:rsidRDefault="008622AE" w:rsidP="00796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1191C">
        <w:rPr>
          <w:rFonts w:ascii="Times New Roman" w:hAnsi="Times New Roman" w:cs="Times New Roman"/>
          <w:sz w:val="24"/>
          <w:szCs w:val="24"/>
        </w:rPr>
        <w:t xml:space="preserve">щодо затвердження Положення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1191C">
        <w:rPr>
          <w:rFonts w:ascii="Times New Roman" w:hAnsi="Times New Roman" w:cs="Times New Roman"/>
          <w:sz w:val="24"/>
          <w:szCs w:val="24"/>
        </w:rPr>
        <w:t xml:space="preserve">про персональні стипендії </w:t>
      </w:r>
    </w:p>
    <w:p w:rsidR="008622AE" w:rsidRDefault="008622AE" w:rsidP="00796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558A7">
        <w:rPr>
          <w:rFonts w:ascii="Times New Roman" w:hAnsi="Times New Roman" w:cs="Times New Roman"/>
          <w:sz w:val="24"/>
          <w:szCs w:val="24"/>
          <w:lang w:val="uk-UA"/>
        </w:rPr>
        <w:t xml:space="preserve">Слов’янської міської ради здібним дітям та обдарованій </w:t>
      </w:r>
    </w:p>
    <w:p w:rsidR="008622AE" w:rsidRPr="00C1191C" w:rsidRDefault="008622AE" w:rsidP="00796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558A7">
        <w:rPr>
          <w:rFonts w:ascii="Times New Roman" w:hAnsi="Times New Roman" w:cs="Times New Roman"/>
          <w:sz w:val="24"/>
          <w:szCs w:val="24"/>
          <w:lang w:val="uk-UA"/>
        </w:rPr>
        <w:t>учнівській молоді</w:t>
      </w:r>
    </w:p>
    <w:p w:rsidR="008622AE" w:rsidRPr="00C1191C" w:rsidRDefault="008622AE" w:rsidP="00796E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 w:rsidP="001F4F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Pr="00C1191C" w:rsidRDefault="008622AE" w:rsidP="001F4F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191C">
        <w:rPr>
          <w:rFonts w:ascii="Times New Roman" w:hAnsi="Times New Roman" w:cs="Times New Roman"/>
          <w:sz w:val="24"/>
          <w:szCs w:val="24"/>
          <w:lang w:val="uk-UA"/>
        </w:rPr>
        <w:t xml:space="preserve">На виконання </w:t>
      </w:r>
      <w:r w:rsidRPr="008558A7">
        <w:rPr>
          <w:rFonts w:ascii="Times New Roman" w:hAnsi="Times New Roman" w:cs="Times New Roman"/>
          <w:sz w:val="24"/>
          <w:szCs w:val="24"/>
          <w:lang w:val="uk-UA"/>
        </w:rPr>
        <w:t>Програми підтримки та розвитку дитячої обдарованості «Надія Донеччини» на 2011-2016 роки, затвердженої рішенням міської ради від 20.0</w:t>
      </w:r>
      <w:r>
        <w:rPr>
          <w:rFonts w:ascii="Times New Roman" w:hAnsi="Times New Roman" w:cs="Times New Roman"/>
          <w:sz w:val="24"/>
          <w:szCs w:val="24"/>
          <w:lang w:val="uk-UA"/>
        </w:rPr>
        <w:t>5.2011 № 11-Х-6, керуючись ст. 52</w:t>
      </w:r>
      <w:bookmarkStart w:id="0" w:name="_GoBack"/>
      <w:bookmarkEnd w:id="0"/>
      <w:r w:rsidRPr="008558A7">
        <w:rPr>
          <w:rFonts w:ascii="Times New Roman" w:hAnsi="Times New Roman" w:cs="Times New Roman"/>
          <w:sz w:val="24"/>
          <w:szCs w:val="24"/>
          <w:lang w:val="uk-UA"/>
        </w:rPr>
        <w:t xml:space="preserve"> Закону України «Про місцеве самоврядування в Україні</w:t>
      </w:r>
      <w:r w:rsidRPr="00C1191C">
        <w:rPr>
          <w:rFonts w:ascii="Times New Roman" w:hAnsi="Times New Roman" w:cs="Times New Roman"/>
          <w:sz w:val="24"/>
          <w:szCs w:val="24"/>
          <w:lang w:val="uk-UA"/>
        </w:rPr>
        <w:t>, виконком Слов’янської міської ради</w:t>
      </w:r>
    </w:p>
    <w:p w:rsidR="008622AE" w:rsidRPr="00C1191C" w:rsidRDefault="008622AE" w:rsidP="001F4F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Pr="00C1191C" w:rsidRDefault="008622AE" w:rsidP="00C04E1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191C">
        <w:rPr>
          <w:rFonts w:ascii="Times New Roman" w:hAnsi="Times New Roman" w:cs="Times New Roman"/>
          <w:sz w:val="24"/>
          <w:szCs w:val="24"/>
          <w:lang w:val="uk-UA"/>
        </w:rPr>
        <w:t>ВИРІШУЄ:</w:t>
      </w:r>
    </w:p>
    <w:p w:rsidR="008622AE" w:rsidRDefault="008622AE" w:rsidP="00C1191C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191C">
        <w:rPr>
          <w:rFonts w:ascii="Times New Roman" w:hAnsi="Times New Roman" w:cs="Times New Roman"/>
          <w:sz w:val="24"/>
          <w:szCs w:val="24"/>
          <w:lang w:val="uk-UA"/>
        </w:rPr>
        <w:t xml:space="preserve">1.Клопотати перед </w:t>
      </w:r>
      <w:r>
        <w:rPr>
          <w:rFonts w:ascii="Times New Roman" w:hAnsi="Times New Roman" w:cs="Times New Roman"/>
          <w:sz w:val="24"/>
          <w:szCs w:val="24"/>
          <w:lang w:val="uk-UA"/>
        </w:rPr>
        <w:t>Слов’янською</w:t>
      </w:r>
      <w:r w:rsidRPr="00C1191C">
        <w:rPr>
          <w:rFonts w:ascii="Times New Roman" w:hAnsi="Times New Roman" w:cs="Times New Roman"/>
          <w:sz w:val="24"/>
          <w:szCs w:val="24"/>
          <w:lang w:val="uk-UA"/>
        </w:rPr>
        <w:t xml:space="preserve"> міською радою щодо затвердження </w:t>
      </w:r>
      <w:r w:rsidRPr="008558A7">
        <w:rPr>
          <w:rFonts w:ascii="Times New Roman" w:hAnsi="Times New Roman" w:cs="Times New Roman"/>
          <w:sz w:val="24"/>
          <w:szCs w:val="24"/>
          <w:lang w:val="uk-UA"/>
        </w:rPr>
        <w:t xml:space="preserve"> Положення про персональні стипендії Слов’янської міської ради здібним дітям та обдарованій учнівській молоді </w:t>
      </w:r>
      <w:r w:rsidRPr="008558A7">
        <w:rPr>
          <w:rFonts w:ascii="Times New Roman" w:hAnsi="Times New Roman" w:cs="Times New Roman"/>
          <w:b/>
          <w:bCs/>
          <w:sz w:val="24"/>
          <w:szCs w:val="24"/>
          <w:lang w:val="uk-UA"/>
        </w:rPr>
        <w:t>(</w:t>
      </w:r>
      <w:hyperlink r:id="rId6" w:history="1">
        <w:r w:rsidRPr="008558A7">
          <w:rPr>
            <w:rStyle w:val="Strong"/>
            <w:rFonts w:ascii="Times New Roman" w:hAnsi="Times New Roman"/>
            <w:b w:val="0"/>
            <w:bCs w:val="0"/>
            <w:sz w:val="24"/>
            <w:szCs w:val="24"/>
            <w:u w:val="single"/>
            <w:lang w:val="uk-UA"/>
          </w:rPr>
          <w:t>додається</w:t>
        </w:r>
      </w:hyperlink>
      <w:r w:rsidRPr="008558A7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8622AE" w:rsidRPr="00C1191C" w:rsidRDefault="008622AE" w:rsidP="005C2B26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Pr="00C1191C">
        <w:rPr>
          <w:rFonts w:ascii="Times New Roman" w:hAnsi="Times New Roman" w:cs="Times New Roman"/>
          <w:sz w:val="24"/>
          <w:szCs w:val="24"/>
        </w:rPr>
        <w:t xml:space="preserve">Контроль за виконанням рішення покласти на заступника міського голови </w:t>
      </w:r>
      <w:r w:rsidRPr="00C1191C">
        <w:rPr>
          <w:rFonts w:ascii="Times New Roman" w:hAnsi="Times New Roman" w:cs="Times New Roman"/>
          <w:sz w:val="24"/>
          <w:szCs w:val="24"/>
          <w:lang w:val="uk-UA"/>
        </w:rPr>
        <w:t>Підлісного Ю.І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622AE" w:rsidRDefault="008622AE" w:rsidP="001F653B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 w:rsidP="001F653B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 w:rsidP="001F653B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 w:rsidP="001F653B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Pr="00C1191C" w:rsidRDefault="008622AE" w:rsidP="001F653B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191C">
        <w:rPr>
          <w:rFonts w:ascii="Times New Roman" w:hAnsi="Times New Roman" w:cs="Times New Roman"/>
          <w:sz w:val="24"/>
          <w:szCs w:val="24"/>
          <w:lang w:val="uk-UA"/>
        </w:rPr>
        <w:t>Міський голова                                                                                                           В.М. Лях</w:t>
      </w:r>
    </w:p>
    <w:p w:rsidR="008622AE" w:rsidRDefault="008622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Pr="00F4534C" w:rsidRDefault="008622AE" w:rsidP="00F4534C">
      <w:pPr>
        <w:ind w:left="630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Додаток</w:t>
      </w:r>
    </w:p>
    <w:p w:rsidR="008622AE" w:rsidRPr="00F4534C" w:rsidRDefault="008622AE" w:rsidP="00F4534C">
      <w:pPr>
        <w:ind w:left="630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до рішення міської ради</w:t>
      </w:r>
    </w:p>
    <w:p w:rsidR="008622AE" w:rsidRPr="00F4534C" w:rsidRDefault="008622AE" w:rsidP="00F4534C">
      <w:pPr>
        <w:ind w:left="630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від </w:t>
      </w:r>
      <w:r w:rsidRPr="00F453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________</w:t>
      </w:r>
      <w:r w:rsidRPr="00F453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№ </w:t>
      </w:r>
      <w:r w:rsidRPr="00F453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_______</w:t>
      </w:r>
    </w:p>
    <w:p w:rsidR="008622AE" w:rsidRPr="00F4534C" w:rsidRDefault="008622AE" w:rsidP="00F4534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Положення </w:t>
      </w:r>
    </w:p>
    <w:p w:rsidR="008622AE" w:rsidRPr="00F4534C" w:rsidRDefault="008622AE" w:rsidP="00F4534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персональні стипендії </w:t>
      </w:r>
      <w:r w:rsidRPr="00F4534C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F4534C">
        <w:rPr>
          <w:rFonts w:ascii="Times New Roman" w:hAnsi="Times New Roman" w:cs="Times New Roman"/>
          <w:b/>
          <w:bCs/>
          <w:sz w:val="28"/>
          <w:szCs w:val="28"/>
          <w:lang w:val="uk-UA"/>
        </w:rPr>
        <w:t>лов</w:t>
      </w:r>
      <w:r w:rsidRPr="00F4534C">
        <w:rPr>
          <w:rFonts w:ascii="Times New Roman" w:hAnsi="Times New Roman" w:cs="Times New Roman"/>
          <w:b/>
          <w:bCs/>
          <w:sz w:val="28"/>
          <w:szCs w:val="28"/>
        </w:rPr>
        <w:t>’</w:t>
      </w:r>
      <w:r w:rsidRPr="00F4534C">
        <w:rPr>
          <w:rFonts w:ascii="Times New Roman" w:hAnsi="Times New Roman" w:cs="Times New Roman"/>
          <w:b/>
          <w:bCs/>
          <w:sz w:val="28"/>
          <w:szCs w:val="28"/>
          <w:lang w:val="uk-UA"/>
        </w:rPr>
        <w:t>янської міської ради</w:t>
      </w:r>
    </w:p>
    <w:p w:rsidR="008622AE" w:rsidRPr="00F4534C" w:rsidRDefault="008622AE" w:rsidP="00F4534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b/>
          <w:bCs/>
          <w:sz w:val="28"/>
          <w:szCs w:val="28"/>
          <w:lang w:val="uk-UA"/>
        </w:rPr>
        <w:t>здібним дітям та обдарованій учнівській молоді</w:t>
      </w:r>
    </w:p>
    <w:p w:rsidR="008622AE" w:rsidRPr="00F4534C" w:rsidRDefault="008622AE" w:rsidP="00F4534C">
      <w:pPr>
        <w:numPr>
          <w:ilvl w:val="0"/>
          <w:numId w:val="2"/>
        </w:numPr>
        <w:tabs>
          <w:tab w:val="left" w:pos="700"/>
        </w:tabs>
        <w:spacing w:after="200" w:line="276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>Персональні стипендії здібним дітям та обдарованій учнівській молоді призначаються розпорядженням міського голови  за поданням відділу освіти щорічно.</w:t>
      </w:r>
    </w:p>
    <w:p w:rsidR="008622AE" w:rsidRPr="00F4534C" w:rsidRDefault="008622AE" w:rsidP="00F4534C">
      <w:pPr>
        <w:numPr>
          <w:ilvl w:val="0"/>
          <w:numId w:val="4"/>
        </w:numPr>
        <w:spacing w:after="200" w:line="276" w:lineRule="auto"/>
        <w:ind w:left="1400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>Персональні стипендії здібним дітям та обдарованій учнівській молоді  виплачуються за рахунок місцевого бюджету.</w:t>
      </w:r>
    </w:p>
    <w:p w:rsidR="008622AE" w:rsidRPr="00F4534C" w:rsidRDefault="008622AE" w:rsidP="00F4534C">
      <w:pPr>
        <w:numPr>
          <w:ilvl w:val="0"/>
          <w:numId w:val="2"/>
        </w:numPr>
        <w:tabs>
          <w:tab w:val="left" w:pos="700"/>
        </w:tabs>
        <w:spacing w:after="200" w:line="276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>Персональна стипендія призначається здібним дітям та обдарованій учнівській молоді, які:</w:t>
      </w:r>
    </w:p>
    <w:p w:rsidR="008622AE" w:rsidRPr="00F4534C" w:rsidRDefault="008622AE" w:rsidP="00F4534C">
      <w:pPr>
        <w:numPr>
          <w:ilvl w:val="0"/>
          <w:numId w:val="3"/>
        </w:numPr>
        <w:spacing w:after="200" w:line="276" w:lineRule="auto"/>
        <w:ind w:left="1400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 xml:space="preserve">зайняли призові місця у Всеукраїнських учнівських предметних олімпіадах  </w:t>
      </w:r>
      <w:r w:rsidRPr="00F4534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4534C">
        <w:rPr>
          <w:rFonts w:ascii="Times New Roman" w:hAnsi="Times New Roman" w:cs="Times New Roman"/>
          <w:sz w:val="28"/>
          <w:szCs w:val="28"/>
        </w:rPr>
        <w:t>-</w:t>
      </w:r>
      <w:r w:rsidRPr="00F4534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4534C">
        <w:rPr>
          <w:rFonts w:ascii="Times New Roman" w:hAnsi="Times New Roman" w:cs="Times New Roman"/>
          <w:sz w:val="28"/>
          <w:szCs w:val="28"/>
          <w:lang w:val="uk-UA"/>
        </w:rPr>
        <w:t xml:space="preserve"> етапу, обласних і міських конкурсах, змаганнях серед навчальних закладів;</w:t>
      </w:r>
    </w:p>
    <w:p w:rsidR="008622AE" w:rsidRPr="00F4534C" w:rsidRDefault="008622AE" w:rsidP="00F4534C">
      <w:pPr>
        <w:numPr>
          <w:ilvl w:val="0"/>
          <w:numId w:val="3"/>
        </w:numPr>
        <w:spacing w:after="200" w:line="276" w:lineRule="auto"/>
        <w:ind w:left="1400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>успішно захистили  науково-дослідницьку  роботу на обласній та Всеукраїнській конференції Малої Академії наук, відзначені дипломами і плідно займаються науково-дослідницькою роботою під час навчання у закладах освіти;</w:t>
      </w:r>
    </w:p>
    <w:p w:rsidR="008622AE" w:rsidRPr="00F4534C" w:rsidRDefault="008622AE" w:rsidP="00F4534C">
      <w:pPr>
        <w:numPr>
          <w:ilvl w:val="0"/>
          <w:numId w:val="3"/>
        </w:numPr>
        <w:spacing w:after="200" w:line="276" w:lineRule="auto"/>
        <w:ind w:left="1400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>є учасниками і переможцями Всеукраїнських конкурсів та змагань.</w:t>
      </w:r>
    </w:p>
    <w:p w:rsidR="008622AE" w:rsidRPr="00F4534C" w:rsidRDefault="008622AE" w:rsidP="00F4534C">
      <w:pPr>
        <w:numPr>
          <w:ilvl w:val="0"/>
          <w:numId w:val="2"/>
        </w:numPr>
        <w:tabs>
          <w:tab w:val="left" w:pos="700"/>
        </w:tabs>
        <w:spacing w:after="200" w:line="276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>Порядок виплати персональних стипендій:</w:t>
      </w:r>
    </w:p>
    <w:p w:rsidR="008622AE" w:rsidRPr="00F4534C" w:rsidRDefault="008622AE" w:rsidP="00F4534C">
      <w:pPr>
        <w:numPr>
          <w:ilvl w:val="0"/>
          <w:numId w:val="5"/>
        </w:numPr>
        <w:spacing w:after="200" w:line="276" w:lineRule="auto"/>
        <w:ind w:left="1400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>Виплата стипендій проводиться щомісячно з початку навчального року з 01 вересня по 31 травня</w:t>
      </w:r>
      <w:r w:rsidRPr="00F4534C">
        <w:rPr>
          <w:rFonts w:ascii="Times New Roman" w:hAnsi="Times New Roman" w:cs="Times New Roman"/>
          <w:sz w:val="28"/>
          <w:szCs w:val="28"/>
        </w:rPr>
        <w:t xml:space="preserve"> (</w:t>
      </w:r>
      <w:r w:rsidRPr="00F4534C">
        <w:rPr>
          <w:rFonts w:ascii="Times New Roman" w:hAnsi="Times New Roman" w:cs="Times New Roman"/>
          <w:sz w:val="28"/>
          <w:szCs w:val="28"/>
          <w:lang w:val="uk-UA"/>
        </w:rPr>
        <w:t>виплата стипендій в літній канікулярний період не проводиться</w:t>
      </w:r>
      <w:r w:rsidRPr="00F4534C">
        <w:rPr>
          <w:rFonts w:ascii="Times New Roman" w:hAnsi="Times New Roman" w:cs="Times New Roman"/>
          <w:sz w:val="28"/>
          <w:szCs w:val="28"/>
        </w:rPr>
        <w:t>)</w:t>
      </w:r>
      <w:r w:rsidRPr="00F453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622AE" w:rsidRPr="00F4534C" w:rsidRDefault="008622AE" w:rsidP="00F4534C">
      <w:pPr>
        <w:numPr>
          <w:ilvl w:val="0"/>
          <w:numId w:val="2"/>
        </w:numPr>
        <w:tabs>
          <w:tab w:val="left" w:pos="700"/>
        </w:tabs>
        <w:spacing w:after="200" w:line="276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>Кількість персональних стипендій складає: 6 по 500 (п’ятсот) гривень кожна.</w:t>
      </w:r>
    </w:p>
    <w:p w:rsidR="008622AE" w:rsidRPr="00F4534C" w:rsidRDefault="008622AE" w:rsidP="00F4534C">
      <w:pPr>
        <w:numPr>
          <w:ilvl w:val="0"/>
          <w:numId w:val="2"/>
        </w:numPr>
        <w:tabs>
          <w:tab w:val="left" w:pos="700"/>
        </w:tabs>
        <w:spacing w:after="200" w:line="276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34C">
        <w:rPr>
          <w:rFonts w:ascii="Times New Roman" w:hAnsi="Times New Roman" w:cs="Times New Roman"/>
          <w:sz w:val="28"/>
          <w:szCs w:val="28"/>
          <w:lang w:val="uk-UA"/>
        </w:rPr>
        <w:t>Персональний склад стипендіатів оновлюється щорічно на підставі протоколу засідання Ради відділу освіти.</w:t>
      </w:r>
    </w:p>
    <w:p w:rsidR="008622AE" w:rsidRDefault="008622AE" w:rsidP="008558A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622AE" w:rsidRDefault="008622AE" w:rsidP="008558A7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622AE" w:rsidSect="00DC43F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539E3"/>
    <w:multiLevelType w:val="hybridMultilevel"/>
    <w:tmpl w:val="0A0CDF1E"/>
    <w:lvl w:ilvl="0" w:tplc="0BEA746C">
      <w:start w:val="1"/>
      <w:numFmt w:val="decimal"/>
      <w:lvlText w:val="%1.1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83542B2"/>
    <w:multiLevelType w:val="multilevel"/>
    <w:tmpl w:val="72129B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>
    <w:nsid w:val="6E8E091F"/>
    <w:multiLevelType w:val="hybridMultilevel"/>
    <w:tmpl w:val="52FAC800"/>
    <w:lvl w:ilvl="0" w:tplc="79DA1D76">
      <w:start w:val="1"/>
      <w:numFmt w:val="decimal"/>
      <w:lvlText w:val="2.%1"/>
      <w:lvlJc w:val="left"/>
      <w:pPr>
        <w:ind w:left="144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6F1829EF"/>
    <w:multiLevelType w:val="hybridMultilevel"/>
    <w:tmpl w:val="E42648A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9D82138"/>
    <w:multiLevelType w:val="hybridMultilevel"/>
    <w:tmpl w:val="501CD4C2"/>
    <w:lvl w:ilvl="0" w:tplc="43406406">
      <w:start w:val="1"/>
      <w:numFmt w:val="decimal"/>
      <w:lvlText w:val="3.%1"/>
      <w:lvlJc w:val="left"/>
      <w:pPr>
        <w:ind w:left="144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C1B"/>
    <w:rsid w:val="00035BD2"/>
    <w:rsid w:val="000D28AE"/>
    <w:rsid w:val="001E1716"/>
    <w:rsid w:val="001F4FB7"/>
    <w:rsid w:val="001F653B"/>
    <w:rsid w:val="002333EF"/>
    <w:rsid w:val="00282C8D"/>
    <w:rsid w:val="002B646E"/>
    <w:rsid w:val="003970A8"/>
    <w:rsid w:val="00403E00"/>
    <w:rsid w:val="0048632B"/>
    <w:rsid w:val="004B527C"/>
    <w:rsid w:val="004D2B04"/>
    <w:rsid w:val="005230A2"/>
    <w:rsid w:val="00544772"/>
    <w:rsid w:val="005C2B26"/>
    <w:rsid w:val="006B4F97"/>
    <w:rsid w:val="0070135B"/>
    <w:rsid w:val="00701C1B"/>
    <w:rsid w:val="00707F10"/>
    <w:rsid w:val="00731157"/>
    <w:rsid w:val="00745C95"/>
    <w:rsid w:val="007478F6"/>
    <w:rsid w:val="00784DFF"/>
    <w:rsid w:val="00796ECB"/>
    <w:rsid w:val="008309EC"/>
    <w:rsid w:val="008558A7"/>
    <w:rsid w:val="008622AE"/>
    <w:rsid w:val="008757F5"/>
    <w:rsid w:val="008871AD"/>
    <w:rsid w:val="008A6D37"/>
    <w:rsid w:val="008B2F6D"/>
    <w:rsid w:val="008D1F02"/>
    <w:rsid w:val="00926B1A"/>
    <w:rsid w:val="00992CEC"/>
    <w:rsid w:val="009C71CF"/>
    <w:rsid w:val="009D4967"/>
    <w:rsid w:val="00A26358"/>
    <w:rsid w:val="00A912D3"/>
    <w:rsid w:val="00AA5AD2"/>
    <w:rsid w:val="00AC7839"/>
    <w:rsid w:val="00BD19DC"/>
    <w:rsid w:val="00BF380B"/>
    <w:rsid w:val="00C04E10"/>
    <w:rsid w:val="00C1191C"/>
    <w:rsid w:val="00C63A7E"/>
    <w:rsid w:val="00C8436E"/>
    <w:rsid w:val="00CA3DCA"/>
    <w:rsid w:val="00CA4584"/>
    <w:rsid w:val="00CE375F"/>
    <w:rsid w:val="00CF74A1"/>
    <w:rsid w:val="00D1228E"/>
    <w:rsid w:val="00D1406E"/>
    <w:rsid w:val="00D330DA"/>
    <w:rsid w:val="00D71DAA"/>
    <w:rsid w:val="00DC24F3"/>
    <w:rsid w:val="00DC43F3"/>
    <w:rsid w:val="00ED4FA2"/>
    <w:rsid w:val="00EE0D0E"/>
    <w:rsid w:val="00EE3E3E"/>
    <w:rsid w:val="00F04041"/>
    <w:rsid w:val="00F41720"/>
    <w:rsid w:val="00F4534C"/>
    <w:rsid w:val="00FB57ED"/>
    <w:rsid w:val="00FD2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35B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E171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EE0D0E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0D0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locked/>
    <w:rsid w:val="00C1191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lavrada.gov.ua/uploads/File/documents/2013/11-39-6.zip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374</Words>
  <Characters>2137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comp30</cp:lastModifiedBy>
  <cp:revision>3</cp:revision>
  <cp:lastPrinted>2016-09-27T11:36:00Z</cp:lastPrinted>
  <dcterms:created xsi:type="dcterms:W3CDTF">2016-10-04T13:28:00Z</dcterms:created>
  <dcterms:modified xsi:type="dcterms:W3CDTF">2016-10-04T13:32:00Z</dcterms:modified>
</cp:coreProperties>
</file>