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84A20" w:rsidRPr="00962622" w:rsidRDefault="00B84A20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Додаток </w:t>
      </w:r>
    </w:p>
    <w:p w:rsidR="00B84A20" w:rsidRDefault="00B84A20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  <w:t xml:space="preserve">до </w:t>
      </w:r>
      <w:r>
        <w:rPr>
          <w:sz w:val="24"/>
          <w:szCs w:val="24"/>
        </w:rPr>
        <w:t>розпорядження начальника</w:t>
      </w:r>
    </w:p>
    <w:p w:rsidR="00B84A20" w:rsidRPr="00962622" w:rsidRDefault="00B84A20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Слов’янської міської військової адміністрації</w:t>
      </w:r>
    </w:p>
    <w:p w:rsidR="00B84A20" w:rsidRDefault="00B84A20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03.05.2024 № 902</w:t>
      </w:r>
    </w:p>
    <w:p w:rsidR="00B84A20" w:rsidRDefault="00B84A20" w:rsidP="00636F36">
      <w:pPr>
        <w:rPr>
          <w:sz w:val="24"/>
          <w:szCs w:val="24"/>
        </w:rPr>
      </w:pPr>
    </w:p>
    <w:p w:rsidR="00B84A20" w:rsidRPr="00514E81" w:rsidRDefault="00B84A20" w:rsidP="00514E81">
      <w:pPr>
        <w:jc w:val="center"/>
        <w:rPr>
          <w:color w:val="000000"/>
          <w:sz w:val="24"/>
          <w:szCs w:val="24"/>
          <w:bdr w:val="none" w:sz="0" w:space="0" w:color="auto" w:frame="1"/>
        </w:rPr>
      </w:pPr>
      <w:r w:rsidRPr="00DE7B7F">
        <w:rPr>
          <w:sz w:val="24"/>
          <w:szCs w:val="24"/>
        </w:rPr>
        <w:t xml:space="preserve">Зміни </w:t>
      </w:r>
      <w:r>
        <w:rPr>
          <w:sz w:val="24"/>
          <w:szCs w:val="24"/>
        </w:rPr>
        <w:t xml:space="preserve">та доповнення </w:t>
      </w:r>
      <w:r w:rsidRPr="00DE7B7F">
        <w:rPr>
          <w:sz w:val="24"/>
          <w:szCs w:val="24"/>
        </w:rPr>
        <w:t>до</w:t>
      </w:r>
      <w:r>
        <w:rPr>
          <w:sz w:val="24"/>
          <w:szCs w:val="24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</w:rPr>
        <w:t xml:space="preserve">розділів </w:t>
      </w:r>
      <w:r w:rsidRPr="00B55997">
        <w:rPr>
          <w:sz w:val="24"/>
          <w:szCs w:val="24"/>
        </w:rPr>
        <w:t>П</w:t>
      </w:r>
      <w:r>
        <w:rPr>
          <w:sz w:val="24"/>
          <w:szCs w:val="24"/>
        </w:rPr>
        <w:t>рограми</w:t>
      </w:r>
      <w:r w:rsidRPr="006A222A">
        <w:rPr>
          <w:sz w:val="24"/>
          <w:szCs w:val="24"/>
        </w:rPr>
        <w:t xml:space="preserve"> </w:t>
      </w:r>
      <w:r w:rsidRPr="00514E81">
        <w:rPr>
          <w:color w:val="000000"/>
          <w:sz w:val="24"/>
          <w:szCs w:val="24"/>
          <w:bdr w:val="none" w:sz="0" w:space="0" w:color="auto" w:frame="1"/>
        </w:rPr>
        <w:t xml:space="preserve">благоустрою Слов'янської міської територіальної громади на 2024 </w:t>
      </w:r>
      <w:r>
        <w:rPr>
          <w:color w:val="000000"/>
          <w:sz w:val="24"/>
          <w:szCs w:val="24"/>
          <w:bdr w:val="none" w:sz="0" w:space="0" w:color="auto" w:frame="1"/>
        </w:rPr>
        <w:t>рік</w:t>
      </w:r>
    </w:p>
    <w:p w:rsidR="00B84A20" w:rsidRDefault="00B84A20" w:rsidP="007C5D61">
      <w:pPr>
        <w:jc w:val="center"/>
        <w:rPr>
          <w:sz w:val="24"/>
          <w:szCs w:val="24"/>
        </w:rPr>
      </w:pPr>
    </w:p>
    <w:p w:rsidR="00B84A20" w:rsidRDefault="00B84A20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           2. Перелік завдань і заходів </w:t>
      </w:r>
    </w:p>
    <w:tbl>
      <w:tblPr>
        <w:tblW w:w="15637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3261"/>
        <w:gridCol w:w="819"/>
        <w:gridCol w:w="31"/>
        <w:gridCol w:w="1679"/>
        <w:gridCol w:w="1134"/>
        <w:gridCol w:w="1125"/>
        <w:gridCol w:w="740"/>
        <w:gridCol w:w="1134"/>
        <w:gridCol w:w="709"/>
        <w:gridCol w:w="708"/>
        <w:gridCol w:w="993"/>
        <w:gridCol w:w="1134"/>
      </w:tblGrid>
      <w:tr w:rsidR="00B84A20" w:rsidRPr="00767CA8">
        <w:trPr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Витрати на реалізацію, тис.грн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B84A20" w:rsidRPr="00A6677F">
        <w:trPr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B84A20" w:rsidRPr="00767CA8">
        <w:trPr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підпри-</w:t>
            </w:r>
            <w:r w:rsidRPr="00767CA8">
              <w:rPr>
                <w:sz w:val="16"/>
                <w:szCs w:val="16"/>
                <w:lang w:eastAsia="uk-UA"/>
              </w:rPr>
              <w:br/>
              <w:t>ємств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B84A20" w:rsidRPr="00767CA8">
        <w:trPr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обласного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A20" w:rsidRPr="00767CA8" w:rsidRDefault="00B84A20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B84A20" w:rsidRPr="00767CA8">
        <w:trPr>
          <w:trHeight w:val="300"/>
        </w:trPr>
        <w:tc>
          <w:tcPr>
            <w:tcW w:w="1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13</w:t>
            </w:r>
          </w:p>
        </w:tc>
      </w:tr>
      <w:tr w:rsidR="00B84A20" w:rsidRPr="00A6677F">
        <w:trPr>
          <w:trHeight w:val="300"/>
        </w:trPr>
        <w:tc>
          <w:tcPr>
            <w:tcW w:w="1563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20" w:rsidRPr="00A21BC9" w:rsidRDefault="00B84A20" w:rsidP="000004BA">
            <w:pPr>
              <w:suppressAutoHyphens w:val="0"/>
              <w:rPr>
                <w:lang w:eastAsia="uk-UA"/>
              </w:rPr>
            </w:pPr>
            <w:r w:rsidRPr="000004BA">
              <w:rPr>
                <w:sz w:val="24"/>
                <w:szCs w:val="24"/>
                <w:lang w:eastAsia="uk-UA"/>
              </w:rPr>
              <w:t>1.  У</w:t>
            </w:r>
            <w:r>
              <w:rPr>
                <w:sz w:val="24"/>
                <w:szCs w:val="24"/>
                <w:lang w:eastAsia="uk-UA"/>
              </w:rPr>
              <w:t xml:space="preserve"> розділ «</w:t>
            </w:r>
            <w:r>
              <w:rPr>
                <w:sz w:val="24"/>
                <w:szCs w:val="24"/>
              </w:rPr>
              <w:t>4</w:t>
            </w:r>
            <w:r w:rsidRPr="00962622">
              <w:rPr>
                <w:sz w:val="24"/>
                <w:szCs w:val="24"/>
              </w:rPr>
              <w:t xml:space="preserve">. Перелік завдань і заходів </w:t>
            </w:r>
            <w:r>
              <w:rPr>
                <w:sz w:val="24"/>
                <w:szCs w:val="24"/>
              </w:rPr>
              <w:t>П</w:t>
            </w:r>
            <w:r w:rsidRPr="00962622">
              <w:rPr>
                <w:sz w:val="24"/>
                <w:szCs w:val="24"/>
              </w:rPr>
              <w:t>рограми</w:t>
            </w:r>
            <w:r>
              <w:rPr>
                <w:sz w:val="24"/>
                <w:szCs w:val="24"/>
              </w:rPr>
              <w:t>» додатку</w:t>
            </w:r>
            <w:r>
              <w:rPr>
                <w:sz w:val="24"/>
                <w:szCs w:val="24"/>
                <w:lang w:eastAsia="uk-UA"/>
              </w:rPr>
              <w:t>, такі зміни:</w:t>
            </w:r>
          </w:p>
        </w:tc>
      </w:tr>
      <w:tr w:rsidR="00B84A20" w:rsidRPr="00767CA8">
        <w:trPr>
          <w:trHeight w:val="31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A20" w:rsidRPr="00757D0E" w:rsidRDefault="00B84A20" w:rsidP="00757D0E">
            <w:pPr>
              <w:rPr>
                <w:sz w:val="24"/>
                <w:szCs w:val="24"/>
              </w:rPr>
            </w:pPr>
            <w:r w:rsidRPr="00757D0E">
              <w:rPr>
                <w:sz w:val="24"/>
                <w:szCs w:val="24"/>
              </w:rPr>
              <w:t>1) захід 1 Інші завдання «благоустрій території громади</w:t>
            </w:r>
            <w:r w:rsidRPr="00757D0E">
              <w:rPr>
                <w:sz w:val="24"/>
                <w:szCs w:val="24"/>
                <w:lang w:eastAsia="uk-UA"/>
              </w:rPr>
              <w:t>» підрозділу</w:t>
            </w:r>
            <w:r w:rsidRPr="00757D0E">
              <w:rPr>
                <w:sz w:val="24"/>
                <w:szCs w:val="24"/>
              </w:rPr>
              <w:t xml:space="preserve"> «Утримання зелених насаджень» </w:t>
            </w:r>
            <w:r w:rsidRPr="00757D0E">
              <w:rPr>
                <w:sz w:val="24"/>
                <w:szCs w:val="24"/>
                <w:lang w:eastAsia="uk-UA"/>
              </w:rPr>
              <w:t>викласти в такій редакції:</w:t>
            </w:r>
          </w:p>
        </w:tc>
      </w:tr>
      <w:tr w:rsidR="00B84A20" w:rsidRPr="00767CA8">
        <w:trPr>
          <w:trHeight w:val="888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A20" w:rsidRPr="00767CA8" w:rsidRDefault="00B84A20" w:rsidP="00A52A46">
            <w:pPr>
              <w:jc w:val="center"/>
            </w:pPr>
            <w:r w:rsidRPr="00767CA8">
              <w:t xml:space="preserve">Інші завдання: благоустрій території </w:t>
            </w:r>
            <w:r>
              <w:t>громади</w:t>
            </w:r>
            <w:r w:rsidRPr="00767CA8">
              <w:rPr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9F22B5" w:rsidRDefault="00B84A20" w:rsidP="00AD227A">
            <w:pPr>
              <w:jc w:val="center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EE7D04" w:rsidRDefault="00B84A20" w:rsidP="00FE59E0">
            <w:pPr>
              <w:jc w:val="both"/>
            </w:pPr>
            <w:r w:rsidRPr="00EE7D04">
              <w:t>Утримання</w:t>
            </w:r>
            <w:r>
              <w:t xml:space="preserve"> об’єктів зеленого господарства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D227A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E69AE" w:rsidRDefault="00B84A20" w:rsidP="00AD227A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D227A">
            <w:pPr>
              <w:jc w:val="center"/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D227A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5921CC" w:rsidRDefault="00B84A20" w:rsidP="00AD227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D227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D227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1B481E" w:rsidRDefault="00B84A20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D82082" w:rsidRDefault="00B84A20" w:rsidP="00AD227A">
            <w:pPr>
              <w:jc w:val="center"/>
              <w:rPr>
                <w:lang w:val="ru-RU"/>
              </w:rPr>
            </w:pPr>
          </w:p>
        </w:tc>
      </w:tr>
      <w:tr w:rsidR="00B84A20" w:rsidRPr="00767CA8">
        <w:trPr>
          <w:trHeight w:val="193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A20" w:rsidRPr="00757D0E" w:rsidRDefault="00B84A20" w:rsidP="00757D0E">
            <w:pPr>
              <w:rPr>
                <w:sz w:val="24"/>
                <w:szCs w:val="24"/>
              </w:rPr>
            </w:pPr>
            <w:r w:rsidRPr="00757D0E">
              <w:rPr>
                <w:sz w:val="24"/>
                <w:szCs w:val="24"/>
              </w:rPr>
              <w:t xml:space="preserve">2) доповнити заходами 1.1, 1.2, 1.3, 1.4 </w:t>
            </w:r>
            <w:r w:rsidRPr="00757D0E">
              <w:rPr>
                <w:sz w:val="24"/>
                <w:szCs w:val="24"/>
                <w:lang w:val="ru-RU"/>
              </w:rPr>
              <w:t>Інші завдання «</w:t>
            </w:r>
            <w:r w:rsidRPr="00757D0E">
              <w:rPr>
                <w:sz w:val="24"/>
                <w:szCs w:val="24"/>
              </w:rPr>
              <w:t>благоустрій території громади</w:t>
            </w:r>
            <w:r w:rsidRPr="00757D0E">
              <w:rPr>
                <w:sz w:val="24"/>
                <w:szCs w:val="24"/>
                <w:lang w:eastAsia="uk-UA"/>
              </w:rPr>
              <w:t>» підрозділу</w:t>
            </w:r>
            <w:r w:rsidRPr="00757D0E">
              <w:rPr>
                <w:sz w:val="24"/>
                <w:szCs w:val="24"/>
              </w:rPr>
              <w:t xml:space="preserve"> «Утримання зелених насаджень» </w:t>
            </w:r>
            <w:r w:rsidRPr="00757D0E">
              <w:rPr>
                <w:sz w:val="24"/>
                <w:szCs w:val="24"/>
                <w:lang w:eastAsia="uk-UA"/>
              </w:rPr>
              <w:t>в такій редакції:</w:t>
            </w:r>
          </w:p>
        </w:tc>
      </w:tr>
      <w:tr w:rsidR="00B84A20" w:rsidRPr="00767CA8">
        <w:trPr>
          <w:trHeight w:val="888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A20" w:rsidRPr="00767CA8" w:rsidRDefault="00B84A20" w:rsidP="00A52A46">
            <w:pPr>
              <w:jc w:val="center"/>
            </w:pPr>
            <w:r w:rsidRPr="00767CA8">
              <w:t xml:space="preserve">Інші завдання: благоустрій території </w:t>
            </w:r>
            <w:r>
              <w:t>громади</w:t>
            </w:r>
            <w:r w:rsidRPr="00767CA8">
              <w:rPr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FE59E0" w:rsidRDefault="00B84A20" w:rsidP="00FE59E0">
            <w:pPr>
              <w:jc w:val="both"/>
            </w:pPr>
            <w:r w:rsidRPr="00FE59E0">
              <w:rPr>
                <w:b/>
                <w:bCs/>
              </w:rPr>
              <w:t>Догляд за деревами та чагарниками</w:t>
            </w:r>
            <w:r w:rsidRPr="00FE59E0">
              <w:t xml:space="preserve"> (видалення аварійно-небезпечних дерев, кронування, санітарна обрізка, видалення сухостійних і фаутних дерев, а також порослі діаметром не більш як 5 см, поливання, боротьба з бур’янами у пристовбурних колах, тощо)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E69AE" w:rsidRDefault="00B84A20" w:rsidP="00FE59E0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2500,000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2500,000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Кількість дерев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9D679E" w:rsidRDefault="00B84A20" w:rsidP="00FE59E0">
            <w:pPr>
              <w:jc w:val="center"/>
            </w:pPr>
            <w:r>
              <w:t>9947 од.</w:t>
            </w:r>
          </w:p>
        </w:tc>
      </w:tr>
      <w:tr w:rsidR="00B84A20" w:rsidRPr="00767CA8">
        <w:trPr>
          <w:trHeight w:val="888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A20" w:rsidRPr="00767CA8" w:rsidRDefault="00B84A20" w:rsidP="00FE59E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FE59E0" w:rsidRDefault="00B84A20" w:rsidP="00FE59E0">
            <w:pPr>
              <w:jc w:val="both"/>
              <w:rPr>
                <w:b/>
                <w:bCs/>
              </w:rPr>
            </w:pPr>
            <w:r w:rsidRPr="00FE59E0">
              <w:rPr>
                <w:b/>
                <w:bCs/>
              </w:rPr>
              <w:t>Догляд за газонами і квітниками</w:t>
            </w:r>
            <w:r w:rsidRPr="00FE59E0">
              <w:t xml:space="preserve"> (поливання, боротьба з бур’янами, косіння трави, прибирання скошеної трави, опалого листя, сміття тощо)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E69AE" w:rsidRDefault="00B84A20" w:rsidP="00FE59E0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1500,000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1500,000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FE59E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FE59E0">
            <w:pPr>
              <w:jc w:val="center"/>
            </w:pPr>
            <w:r>
              <w:t>Площа об’єктів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D82082" w:rsidRDefault="00B84A20" w:rsidP="00FE59E0">
            <w:pPr>
              <w:jc w:val="center"/>
            </w:pPr>
            <w:r>
              <w:t>53,54 га</w:t>
            </w:r>
          </w:p>
        </w:tc>
      </w:tr>
      <w:tr w:rsidR="00B84A20" w:rsidRPr="00767CA8">
        <w:trPr>
          <w:trHeight w:val="888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A20" w:rsidRPr="00767CA8" w:rsidRDefault="00B84A20" w:rsidP="00A67BD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A67BD0">
            <w:pPr>
              <w:jc w:val="center"/>
            </w:pPr>
            <w:r>
              <w:t>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FE59E0" w:rsidRDefault="00B84A20" w:rsidP="00A67BD0">
            <w:pPr>
              <w:jc w:val="both"/>
              <w:rPr>
                <w:b/>
                <w:bCs/>
              </w:rPr>
            </w:pPr>
            <w:r w:rsidRPr="00FE59E0">
              <w:rPr>
                <w:b/>
                <w:bCs/>
              </w:rPr>
              <w:t>Утримання об’єктів благоустрою зеленого господарства</w:t>
            </w:r>
            <w:r w:rsidRPr="00FE59E0">
              <w:t xml:space="preserve"> (всі роботи по догляду за зеленими насадженнями на окремо визначених територіях (об’єктах благоустрою зеленого господарства))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E69AE" w:rsidRDefault="00B84A20" w:rsidP="00A67BD0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A67BD0">
            <w:pPr>
              <w:jc w:val="center"/>
            </w:pPr>
            <w:r>
              <w:t>5305,000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A67BD0">
            <w:pPr>
              <w:jc w:val="center"/>
            </w:pPr>
            <w:r>
              <w:t>5305,000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Default="00B84A20" w:rsidP="00A67BD0">
            <w:r w:rsidRPr="00B048C5">
              <w:t>Площа об’єктів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4A20" w:rsidRPr="00D82082" w:rsidRDefault="00B84A20" w:rsidP="00A67BD0">
            <w:pPr>
              <w:jc w:val="center"/>
            </w:pPr>
            <w:r>
              <w:t>46,0 га</w:t>
            </w:r>
          </w:p>
        </w:tc>
      </w:tr>
      <w:tr w:rsidR="00B84A20" w:rsidRPr="00767CA8">
        <w:trPr>
          <w:trHeight w:val="888"/>
        </w:trPr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20" w:rsidRPr="00767CA8" w:rsidRDefault="00B84A20" w:rsidP="00A67BD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Default="00B84A20" w:rsidP="00A67BD0">
            <w:pPr>
              <w:jc w:val="center"/>
            </w:pPr>
            <w:r>
              <w:t>1.4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FE59E0" w:rsidRDefault="00B84A20" w:rsidP="00A67BD0">
            <w:pPr>
              <w:jc w:val="both"/>
              <w:rPr>
                <w:b/>
                <w:bCs/>
              </w:rPr>
            </w:pPr>
            <w:r w:rsidRPr="00FE59E0">
              <w:rPr>
                <w:b/>
                <w:bCs/>
              </w:rPr>
              <w:t>Догляд за зеленими насадженнями спеціального призначення</w:t>
            </w:r>
            <w:r w:rsidRPr="00FE59E0">
              <w:t xml:space="preserve"> (вздовж вулиць та доріг)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2E69AE" w:rsidRDefault="00B84A20" w:rsidP="00A67BD0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Default="00B84A20" w:rsidP="00A67BD0">
            <w:pPr>
              <w:jc w:val="center"/>
            </w:pPr>
            <w:r>
              <w:t>2000,000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Default="00B84A20" w:rsidP="00A67BD0">
            <w:pPr>
              <w:jc w:val="center"/>
            </w:pPr>
            <w:r>
              <w:t>2000,000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292B8E" w:rsidRDefault="00B84A20" w:rsidP="00A67B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Default="00B84A20" w:rsidP="00A67BD0">
            <w:r w:rsidRPr="00B048C5">
              <w:t>Площа об’єктів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A20" w:rsidRPr="00D82082" w:rsidRDefault="00B84A20" w:rsidP="00A67BD0">
            <w:pPr>
              <w:jc w:val="center"/>
            </w:pPr>
            <w:r>
              <w:t>12 га</w:t>
            </w:r>
          </w:p>
        </w:tc>
      </w:tr>
    </w:tbl>
    <w:p w:rsidR="00B84A20" w:rsidRDefault="00B84A20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B84A20" w:rsidRDefault="00B84A20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       </w:t>
      </w:r>
      <w:r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Pr="00767CA8">
        <w:rPr>
          <w:b w:val="0"/>
          <w:bCs w:val="0"/>
          <w:sz w:val="24"/>
          <w:szCs w:val="24"/>
        </w:rPr>
        <w:t>Ольга ЗАРУБА</w:t>
      </w:r>
    </w:p>
    <w:sectPr w:rsidR="00B84A20" w:rsidSect="00E260D4">
      <w:headerReference w:type="default" r:id="rId7"/>
      <w:pgSz w:w="16838" w:h="11906" w:orient="landscape"/>
      <w:pgMar w:top="142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A20" w:rsidRDefault="00B84A20" w:rsidP="00B532B2">
      <w:r>
        <w:separator/>
      </w:r>
    </w:p>
  </w:endnote>
  <w:endnote w:type="continuationSeparator" w:id="0">
    <w:p w:rsidR="00B84A20" w:rsidRDefault="00B84A20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A20" w:rsidRDefault="00B84A20" w:rsidP="00B532B2">
      <w:r>
        <w:separator/>
      </w:r>
    </w:p>
  </w:footnote>
  <w:footnote w:type="continuationSeparator" w:id="0">
    <w:p w:rsidR="00B84A20" w:rsidRDefault="00B84A20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20" w:rsidRDefault="00B84A20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04BA"/>
    <w:rsid w:val="00001BE4"/>
    <w:rsid w:val="00002679"/>
    <w:rsid w:val="00004A22"/>
    <w:rsid w:val="00011012"/>
    <w:rsid w:val="00011128"/>
    <w:rsid w:val="00012A7C"/>
    <w:rsid w:val="000144A6"/>
    <w:rsid w:val="00015C6D"/>
    <w:rsid w:val="000162DC"/>
    <w:rsid w:val="00017D14"/>
    <w:rsid w:val="00022B53"/>
    <w:rsid w:val="000269FB"/>
    <w:rsid w:val="00027064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4C2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26DA"/>
    <w:rsid w:val="000C4850"/>
    <w:rsid w:val="000C54DF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3AB5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81E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53E"/>
    <w:rsid w:val="002209DD"/>
    <w:rsid w:val="00223957"/>
    <w:rsid w:val="002243C8"/>
    <w:rsid w:val="00225469"/>
    <w:rsid w:val="002266AA"/>
    <w:rsid w:val="00226C91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77237"/>
    <w:rsid w:val="0028105B"/>
    <w:rsid w:val="00281829"/>
    <w:rsid w:val="00282F18"/>
    <w:rsid w:val="00283492"/>
    <w:rsid w:val="00284E92"/>
    <w:rsid w:val="00285457"/>
    <w:rsid w:val="0028766B"/>
    <w:rsid w:val="00292B8E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E69AE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25E4E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16B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3C22"/>
    <w:rsid w:val="003E4A17"/>
    <w:rsid w:val="003E6C28"/>
    <w:rsid w:val="003E6C7C"/>
    <w:rsid w:val="003F0E2F"/>
    <w:rsid w:val="003F3DFA"/>
    <w:rsid w:val="003F3F4F"/>
    <w:rsid w:val="004006E3"/>
    <w:rsid w:val="004048D7"/>
    <w:rsid w:val="004061E4"/>
    <w:rsid w:val="00413FC0"/>
    <w:rsid w:val="00414167"/>
    <w:rsid w:val="004161D7"/>
    <w:rsid w:val="0041710D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712A"/>
    <w:rsid w:val="0046769B"/>
    <w:rsid w:val="00470F86"/>
    <w:rsid w:val="004732AE"/>
    <w:rsid w:val="00474068"/>
    <w:rsid w:val="00477FC1"/>
    <w:rsid w:val="004851B7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48F0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78E9"/>
    <w:rsid w:val="004E5D6F"/>
    <w:rsid w:val="004E6E23"/>
    <w:rsid w:val="004F2CF2"/>
    <w:rsid w:val="004F49FB"/>
    <w:rsid w:val="004F5FED"/>
    <w:rsid w:val="004F634A"/>
    <w:rsid w:val="004F6953"/>
    <w:rsid w:val="005055D1"/>
    <w:rsid w:val="00505C5D"/>
    <w:rsid w:val="00510584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766E"/>
    <w:rsid w:val="00564AB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87F23"/>
    <w:rsid w:val="00591140"/>
    <w:rsid w:val="005918E7"/>
    <w:rsid w:val="005921CC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57D0E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25D5"/>
    <w:rsid w:val="007F3BF9"/>
    <w:rsid w:val="007F7E0E"/>
    <w:rsid w:val="008060CE"/>
    <w:rsid w:val="00807305"/>
    <w:rsid w:val="00815630"/>
    <w:rsid w:val="00817515"/>
    <w:rsid w:val="008200CB"/>
    <w:rsid w:val="00820CCC"/>
    <w:rsid w:val="008234C2"/>
    <w:rsid w:val="00826CDB"/>
    <w:rsid w:val="0082758A"/>
    <w:rsid w:val="00834BC2"/>
    <w:rsid w:val="008376F4"/>
    <w:rsid w:val="00842B9C"/>
    <w:rsid w:val="0084338F"/>
    <w:rsid w:val="0085035B"/>
    <w:rsid w:val="00850777"/>
    <w:rsid w:val="00856030"/>
    <w:rsid w:val="008569DB"/>
    <w:rsid w:val="00863694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05A4"/>
    <w:rsid w:val="008B12AB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E5AD9"/>
    <w:rsid w:val="008F322B"/>
    <w:rsid w:val="008F5B7D"/>
    <w:rsid w:val="00900AFE"/>
    <w:rsid w:val="00904E4A"/>
    <w:rsid w:val="00914BAD"/>
    <w:rsid w:val="00915F7E"/>
    <w:rsid w:val="00920786"/>
    <w:rsid w:val="009216D7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316C"/>
    <w:rsid w:val="00985151"/>
    <w:rsid w:val="009854CC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79E"/>
    <w:rsid w:val="009D6E21"/>
    <w:rsid w:val="009E1416"/>
    <w:rsid w:val="009E2D11"/>
    <w:rsid w:val="009E319A"/>
    <w:rsid w:val="009E5F87"/>
    <w:rsid w:val="009E6B17"/>
    <w:rsid w:val="009F22B5"/>
    <w:rsid w:val="009F3B50"/>
    <w:rsid w:val="009F45E5"/>
    <w:rsid w:val="009F6748"/>
    <w:rsid w:val="00A02EEB"/>
    <w:rsid w:val="00A06ACA"/>
    <w:rsid w:val="00A10C4B"/>
    <w:rsid w:val="00A1159B"/>
    <w:rsid w:val="00A11716"/>
    <w:rsid w:val="00A14908"/>
    <w:rsid w:val="00A17C4C"/>
    <w:rsid w:val="00A2159E"/>
    <w:rsid w:val="00A21BC9"/>
    <w:rsid w:val="00A32BA4"/>
    <w:rsid w:val="00A335D2"/>
    <w:rsid w:val="00A34719"/>
    <w:rsid w:val="00A353B4"/>
    <w:rsid w:val="00A35480"/>
    <w:rsid w:val="00A35781"/>
    <w:rsid w:val="00A408BD"/>
    <w:rsid w:val="00A431D1"/>
    <w:rsid w:val="00A4551F"/>
    <w:rsid w:val="00A52A46"/>
    <w:rsid w:val="00A54F44"/>
    <w:rsid w:val="00A55FA0"/>
    <w:rsid w:val="00A6097F"/>
    <w:rsid w:val="00A641F9"/>
    <w:rsid w:val="00A66081"/>
    <w:rsid w:val="00A665CC"/>
    <w:rsid w:val="00A6677F"/>
    <w:rsid w:val="00A67BD0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E71C4"/>
    <w:rsid w:val="00AF12AE"/>
    <w:rsid w:val="00AF30CE"/>
    <w:rsid w:val="00AF5FF8"/>
    <w:rsid w:val="00AF784C"/>
    <w:rsid w:val="00AF7D4B"/>
    <w:rsid w:val="00B03101"/>
    <w:rsid w:val="00B048C5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4A20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0786E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0EC"/>
    <w:rsid w:val="00C966E0"/>
    <w:rsid w:val="00CA05B8"/>
    <w:rsid w:val="00CA219E"/>
    <w:rsid w:val="00CA30C2"/>
    <w:rsid w:val="00CA5E35"/>
    <w:rsid w:val="00CB19B3"/>
    <w:rsid w:val="00CB71C1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2082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3F4B"/>
    <w:rsid w:val="00DD3F5E"/>
    <w:rsid w:val="00DD6B81"/>
    <w:rsid w:val="00DD6FD6"/>
    <w:rsid w:val="00DE0DC7"/>
    <w:rsid w:val="00DE19A4"/>
    <w:rsid w:val="00DE4CCC"/>
    <w:rsid w:val="00DE4F2E"/>
    <w:rsid w:val="00DE7B7F"/>
    <w:rsid w:val="00DE7D29"/>
    <w:rsid w:val="00DF1993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0D4"/>
    <w:rsid w:val="00E26158"/>
    <w:rsid w:val="00E26EAF"/>
    <w:rsid w:val="00E27D32"/>
    <w:rsid w:val="00E3053C"/>
    <w:rsid w:val="00E32DD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02A1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E25C8"/>
    <w:rsid w:val="00EE6BAC"/>
    <w:rsid w:val="00EE79B5"/>
    <w:rsid w:val="00EE7D0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254D1"/>
    <w:rsid w:val="00F25E0D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2536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E59E0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45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1614</Words>
  <Characters>920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2</cp:revision>
  <cp:lastPrinted>2021-12-15T06:53:00Z</cp:lastPrinted>
  <dcterms:created xsi:type="dcterms:W3CDTF">2024-05-06T08:11:00Z</dcterms:created>
  <dcterms:modified xsi:type="dcterms:W3CDTF">2024-05-06T08:11:00Z</dcterms:modified>
</cp:coreProperties>
</file>