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19.04.2024</w:t>
        <w:tab/>
        <w:t>№ 792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8"/>
          <w:szCs w:val="28"/>
          <w:lang w:val="uk-UA"/>
        </w:rPr>
        <w:t xml:space="preserve"> 1.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72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468"/>
        <w:gridCol w:w="567"/>
        <w:gridCol w:w="2551"/>
        <w:gridCol w:w="849"/>
        <w:gridCol w:w="1853"/>
        <w:gridCol w:w="132"/>
        <w:gridCol w:w="1134"/>
        <w:gridCol w:w="2"/>
        <w:gridCol w:w="847"/>
        <w:gridCol w:w="2"/>
        <w:gridCol w:w="991"/>
        <w:gridCol w:w="1"/>
        <w:gridCol w:w="1274"/>
        <w:gridCol w:w="2"/>
        <w:gridCol w:w="991"/>
        <w:gridCol w:w="1"/>
        <w:gridCol w:w="993"/>
        <w:gridCol w:w="1"/>
        <w:gridCol w:w="1133"/>
        <w:gridCol w:w="1"/>
        <w:gridCol w:w="934"/>
      </w:tblGrid>
      <w:tr>
        <w:trPr>
          <w:trHeight w:val="300" w:hRule="atLeast"/>
        </w:trPr>
        <w:tc>
          <w:tcPr>
            <w:tcW w:w="14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1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4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8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4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4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4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8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727" w:type="dxa"/>
            <w:gridSpan w:val="21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1) захід  2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4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Субвенція з місцевого бюджету до державного бюджету </w:t>
            </w:r>
            <w:bookmarkStart w:id="2" w:name="__DdeLink__529_1506441975"/>
            <w:bookmarkEnd w:id="2"/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/>
              <w:t>202</w:t>
            </w:r>
            <w:r>
              <w:rPr>
                <w:lang w:val="uk-UA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sz w:val="24"/>
                <w:szCs w:val="24"/>
              </w:rPr>
            </w:pPr>
            <w:r>
              <w:rPr>
                <w:rFonts w:cs="Georgia" w:ascii="Georgia" w:hAnsi="Georgia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sz w:val="22"/>
                <w:szCs w:val="22"/>
                <w:lang w:val="uk-UA"/>
              </w:rPr>
              <w:t>2) доповнити заходами 8, 9, 10, 11, 12 в такій редакції:</w:t>
            </w:r>
          </w:p>
        </w:tc>
      </w:tr>
      <w:tr>
        <w:trPr>
          <w:trHeight w:val="285" w:hRule="atLeast"/>
        </w:trPr>
        <w:tc>
          <w:tcPr>
            <w:tcW w:w="146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/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468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468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/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468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/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4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/>
            </w:pPr>
            <w:r>
              <w:rPr>
                <w:i/>
                <w:iCs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e632ba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e632ba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e632ba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e632ba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e632ba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e632ba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Application>LibreOffice/5.1.6.2$Windows_X86_64 LibreOffice_project/07ac168c60a517dba0f0d7bc7540f5afa45f0909</Application>
  <Pages>3</Pages>
  <Words>336</Words>
  <Characters>2441</Characters>
  <CharactersWithSpaces>2757</CharactersWithSpaces>
  <Paragraphs>97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2024-04-25T10:09:56Z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