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09.04.2024</w:t>
        <w:tab/>
        <w:t>№ 690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2024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tbl>
      <w:tblPr>
        <w:tblW w:w="10208" w:type="dxa"/>
        <w:jc w:val="left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4"/>
        <w:gridCol w:w="2714"/>
        <w:gridCol w:w="65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6 викласти в такій редакції:</w:t>
            </w:r>
          </w:p>
        </w:tc>
      </w:tr>
      <w:tr>
        <w:trPr>
          <w:trHeight w:val="268" w:hRule="atLeast"/>
        </w:trPr>
        <w:tc>
          <w:tcPr>
            <w:tcW w:w="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7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Співвиконавці Програми</w:t>
            </w:r>
          </w:p>
        </w:tc>
        <w:tc>
          <w:tcPr>
            <w:tcW w:w="6938" w:type="dxa"/>
            <w:gridSpan w:val="7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ГУНП в Донецькій області, ВЧ Національної гвардії України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79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79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728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6"/>
        <w:gridCol w:w="2163"/>
        <w:gridCol w:w="849"/>
        <w:gridCol w:w="1853"/>
        <w:gridCol w:w="132"/>
        <w:gridCol w:w="1134"/>
        <w:gridCol w:w="2"/>
        <w:gridCol w:w="847"/>
        <w:gridCol w:w="2"/>
        <w:gridCol w:w="991"/>
        <w:gridCol w:w="1"/>
        <w:gridCol w:w="1274"/>
        <w:gridCol w:w="2"/>
        <w:gridCol w:w="991"/>
        <w:gridCol w:w="1"/>
        <w:gridCol w:w="993"/>
        <w:gridCol w:w="1"/>
        <w:gridCol w:w="1133"/>
        <w:gridCol w:w="1"/>
        <w:gridCol w:w="934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1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1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8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1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16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8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727" w:type="dxa"/>
            <w:gridSpan w:val="21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727" w:type="dxa"/>
            <w:gridSpan w:val="2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1) доповнити заходами 6, 7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bookmarkStart w:id="2" w:name="__DdeLink__578_1070073408"/>
            <w:bookmarkEnd w:id="2"/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  <w:p>
            <w:pPr>
              <w:pStyle w:val="Normal"/>
              <w:tabs>
                <w:tab w:val="left" w:pos="708" w:leader="none"/>
              </w:tabs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>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85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2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  <w:r>
              <w:rPr>
                <w:color w:val="202124"/>
                <w:lang w:val="uk-UA" w:eastAsia="uk-UA"/>
              </w:rPr>
              <w:t xml:space="preserve"> </w:t>
            </w:r>
          </w:p>
          <w:p>
            <w:pPr>
              <w:pStyle w:val="Normal"/>
              <w:tabs>
                <w:tab w:val="left" w:pos="708" w:leader="none"/>
              </w:tabs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  <w:r>
              <w:rPr>
                <w:lang w:val="uk-UA"/>
              </w:rPr>
              <w:t>,</w:t>
              <w:br/>
              <w:t>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both"/>
              <w:rPr>
                <w:i/>
                <w:i/>
                <w:iCs/>
              </w:rPr>
            </w:pPr>
            <w:r>
              <w:rPr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5727" w:type="dxa"/>
            <w:gridSpan w:val="2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ru-RU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>
                <w:b/>
                <w:b/>
                <w:bCs/>
                <w:lang w:val="uk-UA" w:eastAsia="en-US"/>
              </w:rPr>
            </w:pPr>
            <w:r>
              <w:rPr>
                <w:b/>
                <w:bCs/>
                <w:lang w:val="uk-UA" w:eastAsia="en-US"/>
              </w:rPr>
              <w:t>ВСЬОГО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both"/>
              <w:rPr>
                <w:i/>
                <w:i/>
                <w:iCs/>
              </w:rPr>
            </w:pPr>
            <w:r>
              <w:rPr>
                <w:b/>
                <w:bCs/>
                <w:i/>
                <w:iCs/>
                <w:color w:val="202124"/>
                <w:lang w:val="uk-UA" w:eastAsia="uk-UA"/>
              </w:rPr>
              <w:t>(конфіденційна інформація)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>
                <w:b/>
                <w:b/>
                <w:bCs/>
                <w:lang w:val="uk-UA" w:eastAsia="en-US"/>
              </w:rPr>
            </w:pPr>
            <w:r>
              <w:rPr>
                <w:b/>
                <w:bCs/>
                <w:lang w:val="uk-UA" w:eastAsia="en-US"/>
              </w:rPr>
            </w:r>
          </w:p>
        </w:tc>
        <w:tc>
          <w:tcPr>
            <w:tcW w:w="99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93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700b30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700b30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700b30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700b30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700b30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700b30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163</TotalTime>
  <Application>LibreOffice/5.1.6.2$Windows_X86_64 LibreOffice_project/07ac168c60a517dba0f0d7bc7540f5afa45f0909</Application>
  <Pages>2</Pages>
  <Words>277</Words>
  <Characters>1822</Characters>
  <CharactersWithSpaces>2083</CharactersWithSpaces>
  <Paragraphs>86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2024-04-11T10:10:55Z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