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28.02.2024</w:t>
        <w:tab/>
        <w:t>№ 430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344449,189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22281,341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300099,035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22068,813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141"/>
        <w:gridCol w:w="853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доповнити </w:t>
            </w:r>
            <w:r>
              <w:rPr>
                <w:sz w:val="24"/>
                <w:szCs w:val="24"/>
                <w:lang w:val="uk-UA"/>
              </w:rPr>
              <w:t>заходом 89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</w:rPr>
            </w:pPr>
            <w:bookmarkStart w:id="2" w:name="__DdeLink__448_1560468590"/>
            <w:bookmarkEnd w:id="2"/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  <w:p>
            <w:pPr>
              <w:pStyle w:val="Normal"/>
              <w:rPr>
                <w:i/>
                <w:i/>
                <w:iCs/>
                <w:color w:val="000000"/>
                <w:lang w:val="ru-RU"/>
              </w:rPr>
            </w:pPr>
            <w:r>
              <w:rPr>
                <w:i/>
                <w:iCs/>
                <w:color w:val="000000"/>
                <w:lang w:val="ru-RU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294,629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100,000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194,629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280" w:afterAutospacing="0" w:after="280"/>
              <w:rPr/>
            </w:pPr>
            <w:r>
              <w:rPr/>
              <w:t>2) захід 1 Інші завдання: «заходи з підготовки міста до життя в умовах складних ситуацій»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i/>
                <w:i/>
                <w:iCs/>
                <w:color w:val="000000"/>
                <w:lang w:val="uk-UA" w:eastAsia="ru-RU"/>
              </w:rPr>
            </w:pPr>
            <w:r>
              <w:rPr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11345,000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lang w:val="uk-UA"/>
              </w:rPr>
              <w:t>11285,000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60,000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869</TotalTime>
  <Application>LibreOffice/5.1.6.2$Windows_X86_64 LibreOffice_project/07ac168c60a517dba0f0d7bc7540f5afa45f0909</Application>
  <Pages>2</Pages>
  <Words>297</Words>
  <Characters>1960</Characters>
  <CharactersWithSpaces>2272</CharactersWithSpaces>
  <Paragraphs>91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2024-03-04T15:42:13Z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