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262FD" w:rsidRPr="00962622" w:rsidRDefault="004262FD" w:rsidP="00636F3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Додаток </w:t>
      </w:r>
    </w:p>
    <w:p w:rsidR="004262FD" w:rsidRDefault="004262FD" w:rsidP="00DE7B7F">
      <w:pPr>
        <w:jc w:val="both"/>
        <w:rPr>
          <w:sz w:val="24"/>
          <w:szCs w:val="24"/>
        </w:rPr>
      </w:pP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  <w:t xml:space="preserve">до </w:t>
      </w:r>
      <w:r>
        <w:rPr>
          <w:sz w:val="24"/>
          <w:szCs w:val="24"/>
        </w:rPr>
        <w:t>розпорядження начальника</w:t>
      </w:r>
    </w:p>
    <w:p w:rsidR="004262FD" w:rsidRPr="00962622" w:rsidRDefault="004262FD" w:rsidP="00DE7B7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Слов’янської міської військової адміністрації</w:t>
      </w:r>
    </w:p>
    <w:p w:rsidR="004262FD" w:rsidRDefault="004262FD" w:rsidP="00636F3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01.02.2024 № 238</w:t>
      </w:r>
    </w:p>
    <w:p w:rsidR="004262FD" w:rsidRDefault="004262FD" w:rsidP="00636F36">
      <w:pPr>
        <w:rPr>
          <w:sz w:val="24"/>
          <w:szCs w:val="24"/>
        </w:rPr>
      </w:pPr>
    </w:p>
    <w:p w:rsidR="004262FD" w:rsidRDefault="004262FD" w:rsidP="00636F36">
      <w:pPr>
        <w:rPr>
          <w:sz w:val="24"/>
          <w:szCs w:val="24"/>
        </w:rPr>
      </w:pPr>
    </w:p>
    <w:p w:rsidR="004262FD" w:rsidRPr="00514E81" w:rsidRDefault="004262FD" w:rsidP="00514E81">
      <w:pPr>
        <w:jc w:val="center"/>
        <w:rPr>
          <w:color w:val="000000"/>
          <w:sz w:val="24"/>
          <w:szCs w:val="24"/>
          <w:bdr w:val="none" w:sz="0" w:space="0" w:color="auto" w:frame="1"/>
        </w:rPr>
      </w:pPr>
      <w:r w:rsidRPr="00DE7B7F">
        <w:rPr>
          <w:sz w:val="24"/>
          <w:szCs w:val="24"/>
        </w:rPr>
        <w:t>Зміни до</w:t>
      </w:r>
      <w:r>
        <w:rPr>
          <w:sz w:val="24"/>
          <w:szCs w:val="24"/>
        </w:rPr>
        <w:t xml:space="preserve"> </w:t>
      </w:r>
      <w:bookmarkStart w:id="0" w:name="BM254"/>
      <w:bookmarkStart w:id="1" w:name="BM255"/>
      <w:bookmarkEnd w:id="0"/>
      <w:bookmarkEnd w:id="1"/>
      <w:r>
        <w:rPr>
          <w:sz w:val="24"/>
          <w:szCs w:val="24"/>
        </w:rPr>
        <w:t xml:space="preserve">розділів </w:t>
      </w:r>
      <w:r w:rsidRPr="00B55997">
        <w:rPr>
          <w:sz w:val="24"/>
          <w:szCs w:val="24"/>
        </w:rPr>
        <w:t>П</w:t>
      </w:r>
      <w:r>
        <w:rPr>
          <w:sz w:val="24"/>
          <w:szCs w:val="24"/>
        </w:rPr>
        <w:t>рограми</w:t>
      </w:r>
      <w:r w:rsidRPr="006A222A">
        <w:rPr>
          <w:sz w:val="24"/>
          <w:szCs w:val="24"/>
        </w:rPr>
        <w:t xml:space="preserve"> </w:t>
      </w:r>
      <w:r w:rsidRPr="00514E81">
        <w:rPr>
          <w:color w:val="000000"/>
          <w:sz w:val="24"/>
          <w:szCs w:val="24"/>
          <w:bdr w:val="none" w:sz="0" w:space="0" w:color="auto" w:frame="1"/>
        </w:rPr>
        <w:t xml:space="preserve">благоустрою Слов'янської міської територіальної громади на 2024 </w:t>
      </w:r>
      <w:r>
        <w:rPr>
          <w:color w:val="000000"/>
          <w:sz w:val="24"/>
          <w:szCs w:val="24"/>
          <w:bdr w:val="none" w:sz="0" w:space="0" w:color="auto" w:frame="1"/>
        </w:rPr>
        <w:t>рік</w:t>
      </w:r>
    </w:p>
    <w:p w:rsidR="004262FD" w:rsidRDefault="004262FD" w:rsidP="007C5D61">
      <w:pPr>
        <w:jc w:val="center"/>
        <w:rPr>
          <w:sz w:val="24"/>
          <w:szCs w:val="24"/>
        </w:rPr>
      </w:pPr>
    </w:p>
    <w:tbl>
      <w:tblPr>
        <w:tblW w:w="12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1"/>
        <w:gridCol w:w="2705"/>
        <w:gridCol w:w="69"/>
        <w:gridCol w:w="1490"/>
        <w:gridCol w:w="1276"/>
        <w:gridCol w:w="1275"/>
        <w:gridCol w:w="1276"/>
        <w:gridCol w:w="1276"/>
        <w:gridCol w:w="2410"/>
      </w:tblGrid>
      <w:tr w:rsidR="004262FD" w:rsidRPr="00A6677F">
        <w:trPr>
          <w:trHeight w:val="269"/>
        </w:trPr>
        <w:tc>
          <w:tcPr>
            <w:tcW w:w="12328" w:type="dxa"/>
            <w:gridSpan w:val="9"/>
          </w:tcPr>
          <w:p w:rsidR="004262FD" w:rsidRPr="00767CA8" w:rsidRDefault="004262FD" w:rsidP="00991079">
            <w:pPr>
              <w:rPr>
                <w:sz w:val="24"/>
                <w:szCs w:val="24"/>
              </w:rPr>
            </w:pPr>
            <w:r w:rsidRPr="00767CA8">
              <w:rPr>
                <w:sz w:val="24"/>
                <w:szCs w:val="24"/>
              </w:rPr>
              <w:t>1. У Паспорт Програми, такі зміни:</w:t>
            </w:r>
          </w:p>
        </w:tc>
      </w:tr>
      <w:tr w:rsidR="004262FD" w:rsidRPr="00A6677F">
        <w:trPr>
          <w:trHeight w:val="269"/>
        </w:trPr>
        <w:tc>
          <w:tcPr>
            <w:tcW w:w="12328" w:type="dxa"/>
            <w:gridSpan w:val="9"/>
          </w:tcPr>
          <w:p w:rsidR="004262FD" w:rsidRPr="00767CA8" w:rsidRDefault="004262FD" w:rsidP="00BC5CA9">
            <w:pPr>
              <w:rPr>
                <w:sz w:val="24"/>
                <w:szCs w:val="24"/>
              </w:rPr>
            </w:pPr>
            <w:r w:rsidRPr="00767CA8">
              <w:rPr>
                <w:sz w:val="24"/>
                <w:szCs w:val="24"/>
              </w:rPr>
              <w:t>1) пункт 8 викласти в такій редакції:</w:t>
            </w:r>
          </w:p>
        </w:tc>
      </w:tr>
      <w:tr w:rsidR="004262FD" w:rsidRPr="00A6677F">
        <w:trPr>
          <w:trHeight w:val="387"/>
        </w:trPr>
        <w:tc>
          <w:tcPr>
            <w:tcW w:w="551" w:type="dxa"/>
            <w:vMerge w:val="restart"/>
          </w:tcPr>
          <w:p w:rsidR="004262FD" w:rsidRPr="00767CA8" w:rsidRDefault="004262FD" w:rsidP="00991079">
            <w:pPr>
              <w:jc w:val="center"/>
            </w:pPr>
            <w:r w:rsidRPr="00767CA8">
              <w:t>8</w:t>
            </w:r>
          </w:p>
        </w:tc>
        <w:tc>
          <w:tcPr>
            <w:tcW w:w="2774" w:type="dxa"/>
            <w:gridSpan w:val="2"/>
            <w:vMerge w:val="restart"/>
          </w:tcPr>
          <w:p w:rsidR="004262FD" w:rsidRPr="00767CA8" w:rsidRDefault="004262FD" w:rsidP="00991079">
            <w:pPr>
              <w:jc w:val="both"/>
            </w:pPr>
            <w:r w:rsidRPr="00767CA8">
              <w:t>Обсяг фінансових ресурсів, необхідних для реалізації Програми</w:t>
            </w:r>
          </w:p>
          <w:p w:rsidR="004262FD" w:rsidRPr="00767CA8" w:rsidRDefault="004262FD" w:rsidP="00991079">
            <w:pPr>
              <w:jc w:val="both"/>
            </w:pPr>
          </w:p>
        </w:tc>
        <w:tc>
          <w:tcPr>
            <w:tcW w:w="1490" w:type="dxa"/>
            <w:vMerge w:val="restart"/>
          </w:tcPr>
          <w:p w:rsidR="004262FD" w:rsidRPr="00767CA8" w:rsidRDefault="004262FD" w:rsidP="00991079">
            <w:pPr>
              <w:jc w:val="both"/>
              <w:rPr>
                <w:sz w:val="18"/>
                <w:szCs w:val="18"/>
              </w:rPr>
            </w:pPr>
          </w:p>
          <w:p w:rsidR="004262FD" w:rsidRPr="00767CA8" w:rsidRDefault="004262FD" w:rsidP="00991079">
            <w:pPr>
              <w:jc w:val="both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Всього</w:t>
            </w:r>
          </w:p>
          <w:p w:rsidR="004262FD" w:rsidRPr="00767CA8" w:rsidRDefault="004262FD" w:rsidP="00991079">
            <w:pPr>
              <w:jc w:val="both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тис.грн</w:t>
            </w:r>
          </w:p>
        </w:tc>
        <w:tc>
          <w:tcPr>
            <w:tcW w:w="7513" w:type="dxa"/>
            <w:gridSpan w:val="5"/>
          </w:tcPr>
          <w:p w:rsidR="004262FD" w:rsidRPr="00767CA8" w:rsidRDefault="004262FD" w:rsidP="00991079">
            <w:pPr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у тому числі за джерелами</w:t>
            </w:r>
          </w:p>
        </w:tc>
      </w:tr>
      <w:tr w:rsidR="004262FD" w:rsidRPr="00767CA8">
        <w:trPr>
          <w:trHeight w:val="561"/>
        </w:trPr>
        <w:tc>
          <w:tcPr>
            <w:tcW w:w="551" w:type="dxa"/>
            <w:vMerge/>
          </w:tcPr>
          <w:p w:rsidR="004262FD" w:rsidRPr="00767CA8" w:rsidRDefault="004262FD" w:rsidP="00991079">
            <w:pPr>
              <w:jc w:val="center"/>
            </w:pPr>
          </w:p>
        </w:tc>
        <w:tc>
          <w:tcPr>
            <w:tcW w:w="2774" w:type="dxa"/>
            <w:gridSpan w:val="2"/>
            <w:vMerge/>
          </w:tcPr>
          <w:p w:rsidR="004262FD" w:rsidRPr="00767CA8" w:rsidRDefault="004262FD" w:rsidP="00991079">
            <w:pPr>
              <w:jc w:val="both"/>
              <w:rPr>
                <w:color w:val="000000"/>
              </w:rPr>
            </w:pPr>
          </w:p>
        </w:tc>
        <w:tc>
          <w:tcPr>
            <w:tcW w:w="1490" w:type="dxa"/>
            <w:vMerge/>
          </w:tcPr>
          <w:p w:rsidR="004262FD" w:rsidRPr="00767CA8" w:rsidRDefault="004262FD" w:rsidP="0099107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4262FD" w:rsidRPr="00767CA8" w:rsidRDefault="004262FD" w:rsidP="00991079">
            <w:pPr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державний бюджет</w:t>
            </w:r>
          </w:p>
        </w:tc>
        <w:tc>
          <w:tcPr>
            <w:tcW w:w="1275" w:type="dxa"/>
          </w:tcPr>
          <w:p w:rsidR="004262FD" w:rsidRPr="00767CA8" w:rsidRDefault="004262FD" w:rsidP="00991079">
            <w:pPr>
              <w:suppressAutoHyphens w:val="0"/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обласний бюджет</w:t>
            </w:r>
          </w:p>
          <w:p w:rsidR="004262FD" w:rsidRPr="00767CA8" w:rsidRDefault="004262FD" w:rsidP="009910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4262FD" w:rsidRPr="00767CA8" w:rsidRDefault="004262FD" w:rsidP="00991079">
            <w:pPr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бюджет територіальної громади</w:t>
            </w:r>
          </w:p>
        </w:tc>
        <w:tc>
          <w:tcPr>
            <w:tcW w:w="1276" w:type="dxa"/>
          </w:tcPr>
          <w:p w:rsidR="004262FD" w:rsidRPr="00767CA8" w:rsidRDefault="004262FD" w:rsidP="00991079">
            <w:pPr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кошти підприємств</w:t>
            </w:r>
          </w:p>
        </w:tc>
        <w:tc>
          <w:tcPr>
            <w:tcW w:w="2410" w:type="dxa"/>
          </w:tcPr>
          <w:p w:rsidR="004262FD" w:rsidRPr="00767CA8" w:rsidRDefault="004262FD" w:rsidP="00991079">
            <w:pPr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інші кошти</w:t>
            </w:r>
          </w:p>
        </w:tc>
      </w:tr>
      <w:tr w:rsidR="004262FD" w:rsidRPr="00A6677F">
        <w:trPr>
          <w:trHeight w:val="243"/>
        </w:trPr>
        <w:tc>
          <w:tcPr>
            <w:tcW w:w="551" w:type="dxa"/>
          </w:tcPr>
          <w:p w:rsidR="004262FD" w:rsidRPr="00767CA8" w:rsidRDefault="004262FD" w:rsidP="00991079">
            <w:pPr>
              <w:jc w:val="center"/>
            </w:pPr>
          </w:p>
        </w:tc>
        <w:tc>
          <w:tcPr>
            <w:tcW w:w="2774" w:type="dxa"/>
            <w:gridSpan w:val="2"/>
          </w:tcPr>
          <w:p w:rsidR="004262FD" w:rsidRPr="00767CA8" w:rsidRDefault="004262FD" w:rsidP="00991079">
            <w:pPr>
              <w:jc w:val="both"/>
            </w:pPr>
            <w:r w:rsidRPr="00767CA8">
              <w:t>у тому числі за роками:</w:t>
            </w:r>
          </w:p>
        </w:tc>
        <w:tc>
          <w:tcPr>
            <w:tcW w:w="1490" w:type="dxa"/>
          </w:tcPr>
          <w:p w:rsidR="004262FD" w:rsidRPr="00767CA8" w:rsidRDefault="004262FD" w:rsidP="0084338F">
            <w:pPr>
              <w:jc w:val="center"/>
              <w:rPr>
                <w:lang w:val="ru-RU"/>
              </w:rPr>
            </w:pPr>
          </w:p>
        </w:tc>
        <w:tc>
          <w:tcPr>
            <w:tcW w:w="1276" w:type="dxa"/>
          </w:tcPr>
          <w:p w:rsidR="004262FD" w:rsidRPr="00767CA8" w:rsidRDefault="004262FD" w:rsidP="0084338F">
            <w:pPr>
              <w:jc w:val="center"/>
              <w:rPr>
                <w:lang w:val="ru-RU"/>
              </w:rPr>
            </w:pPr>
          </w:p>
        </w:tc>
        <w:tc>
          <w:tcPr>
            <w:tcW w:w="1275" w:type="dxa"/>
          </w:tcPr>
          <w:p w:rsidR="004262FD" w:rsidRPr="00767CA8" w:rsidRDefault="004262FD" w:rsidP="0084338F">
            <w:pPr>
              <w:jc w:val="center"/>
              <w:rPr>
                <w:lang w:val="ru-RU"/>
              </w:rPr>
            </w:pPr>
          </w:p>
        </w:tc>
        <w:tc>
          <w:tcPr>
            <w:tcW w:w="1276" w:type="dxa"/>
          </w:tcPr>
          <w:p w:rsidR="004262FD" w:rsidRPr="00767CA8" w:rsidRDefault="004262FD" w:rsidP="0084338F">
            <w:pPr>
              <w:jc w:val="center"/>
              <w:rPr>
                <w:lang w:val="ru-RU"/>
              </w:rPr>
            </w:pPr>
          </w:p>
        </w:tc>
        <w:tc>
          <w:tcPr>
            <w:tcW w:w="1276" w:type="dxa"/>
          </w:tcPr>
          <w:p w:rsidR="004262FD" w:rsidRPr="00767CA8" w:rsidRDefault="004262FD" w:rsidP="0084338F">
            <w:pPr>
              <w:jc w:val="center"/>
              <w:rPr>
                <w:lang w:val="ru-RU"/>
              </w:rPr>
            </w:pPr>
          </w:p>
        </w:tc>
        <w:tc>
          <w:tcPr>
            <w:tcW w:w="2410" w:type="dxa"/>
          </w:tcPr>
          <w:p w:rsidR="004262FD" w:rsidRPr="00767CA8" w:rsidRDefault="004262FD" w:rsidP="0084338F">
            <w:pPr>
              <w:jc w:val="center"/>
              <w:rPr>
                <w:lang w:val="ru-RU"/>
              </w:rPr>
            </w:pPr>
          </w:p>
        </w:tc>
      </w:tr>
      <w:tr w:rsidR="004262FD" w:rsidRPr="00767CA8">
        <w:trPr>
          <w:trHeight w:val="243"/>
        </w:trPr>
        <w:tc>
          <w:tcPr>
            <w:tcW w:w="551" w:type="dxa"/>
          </w:tcPr>
          <w:p w:rsidR="004262FD" w:rsidRPr="00767CA8" w:rsidRDefault="004262FD" w:rsidP="00E32DDC">
            <w:pPr>
              <w:jc w:val="center"/>
            </w:pPr>
            <w:r w:rsidRPr="00767CA8">
              <w:t>8.1</w:t>
            </w:r>
          </w:p>
        </w:tc>
        <w:tc>
          <w:tcPr>
            <w:tcW w:w="2774" w:type="dxa"/>
            <w:gridSpan w:val="2"/>
          </w:tcPr>
          <w:p w:rsidR="004262FD" w:rsidRPr="00767CA8" w:rsidRDefault="004262FD" w:rsidP="00E32DDC">
            <w:pPr>
              <w:jc w:val="both"/>
            </w:pPr>
            <w:r w:rsidRPr="00767CA8">
              <w:t>202</w:t>
            </w:r>
            <w:r>
              <w:t>4</w:t>
            </w:r>
            <w:r w:rsidRPr="00767CA8">
              <w:t xml:space="preserve"> рік</w:t>
            </w:r>
          </w:p>
        </w:tc>
        <w:tc>
          <w:tcPr>
            <w:tcW w:w="1490" w:type="dxa"/>
          </w:tcPr>
          <w:p w:rsidR="004262FD" w:rsidRPr="004B5A4E" w:rsidRDefault="004262FD" w:rsidP="00E32DDC">
            <w:pPr>
              <w:ind w:left="-228" w:right="-139"/>
              <w:jc w:val="center"/>
            </w:pPr>
            <w:r w:rsidRPr="004B5A4E">
              <w:t>119 641,170</w:t>
            </w:r>
          </w:p>
          <w:p w:rsidR="004262FD" w:rsidRPr="004B5A4E" w:rsidRDefault="004262FD" w:rsidP="00E32DDC">
            <w:pPr>
              <w:jc w:val="center"/>
            </w:pPr>
          </w:p>
        </w:tc>
        <w:tc>
          <w:tcPr>
            <w:tcW w:w="1276" w:type="dxa"/>
          </w:tcPr>
          <w:p w:rsidR="004262FD" w:rsidRPr="004B5A4E" w:rsidRDefault="004262FD" w:rsidP="00E32DDC">
            <w:pPr>
              <w:ind w:left="-228" w:right="-139"/>
              <w:jc w:val="center"/>
            </w:pPr>
          </w:p>
        </w:tc>
        <w:tc>
          <w:tcPr>
            <w:tcW w:w="1275" w:type="dxa"/>
          </w:tcPr>
          <w:p w:rsidR="004262FD" w:rsidRPr="004B5A4E" w:rsidRDefault="004262FD" w:rsidP="00E32DDC">
            <w:pPr>
              <w:jc w:val="center"/>
            </w:pPr>
          </w:p>
        </w:tc>
        <w:tc>
          <w:tcPr>
            <w:tcW w:w="1276" w:type="dxa"/>
          </w:tcPr>
          <w:p w:rsidR="004262FD" w:rsidRPr="004B5A4E" w:rsidRDefault="004262FD" w:rsidP="00E32DDC">
            <w:pPr>
              <w:ind w:left="-228" w:right="-139"/>
              <w:jc w:val="center"/>
            </w:pPr>
            <w:r w:rsidRPr="004B5A4E">
              <w:t>119 641,170</w:t>
            </w:r>
          </w:p>
          <w:p w:rsidR="004262FD" w:rsidRPr="004B5A4E" w:rsidRDefault="004262FD" w:rsidP="00E32DDC">
            <w:pPr>
              <w:jc w:val="center"/>
            </w:pPr>
          </w:p>
        </w:tc>
        <w:tc>
          <w:tcPr>
            <w:tcW w:w="1276" w:type="dxa"/>
          </w:tcPr>
          <w:p w:rsidR="004262FD" w:rsidRPr="004B5A4E" w:rsidRDefault="004262FD" w:rsidP="00E32DDC">
            <w:pPr>
              <w:ind w:left="-228" w:right="-139"/>
              <w:jc w:val="center"/>
            </w:pPr>
            <w:r w:rsidRPr="004B5A4E">
              <w:t>119 641,170</w:t>
            </w:r>
          </w:p>
          <w:p w:rsidR="004262FD" w:rsidRPr="004B5A4E" w:rsidRDefault="004262FD" w:rsidP="00E32DDC">
            <w:pPr>
              <w:jc w:val="center"/>
            </w:pPr>
          </w:p>
        </w:tc>
        <w:tc>
          <w:tcPr>
            <w:tcW w:w="2410" w:type="dxa"/>
          </w:tcPr>
          <w:p w:rsidR="004262FD" w:rsidRPr="004B5A4E" w:rsidRDefault="004262FD" w:rsidP="00E32DDC">
            <w:pPr>
              <w:jc w:val="both"/>
            </w:pPr>
          </w:p>
        </w:tc>
      </w:tr>
      <w:tr w:rsidR="004262FD" w:rsidRPr="00767CA8">
        <w:trPr>
          <w:trHeight w:val="243"/>
        </w:trPr>
        <w:tc>
          <w:tcPr>
            <w:tcW w:w="551" w:type="dxa"/>
          </w:tcPr>
          <w:p w:rsidR="004262FD" w:rsidRPr="00767CA8" w:rsidRDefault="004262FD" w:rsidP="00E32DDC">
            <w:pPr>
              <w:jc w:val="center"/>
            </w:pPr>
          </w:p>
        </w:tc>
        <w:tc>
          <w:tcPr>
            <w:tcW w:w="2774" w:type="dxa"/>
            <w:gridSpan w:val="2"/>
          </w:tcPr>
          <w:p w:rsidR="004262FD" w:rsidRPr="00767CA8" w:rsidRDefault="004262FD" w:rsidP="00E32DDC">
            <w:pPr>
              <w:jc w:val="both"/>
            </w:pPr>
            <w:r w:rsidRPr="00767CA8">
              <w:t>Всього</w:t>
            </w:r>
          </w:p>
        </w:tc>
        <w:tc>
          <w:tcPr>
            <w:tcW w:w="1490" w:type="dxa"/>
          </w:tcPr>
          <w:p w:rsidR="004262FD" w:rsidRPr="004B5A4E" w:rsidRDefault="004262FD" w:rsidP="00E32DDC">
            <w:pPr>
              <w:ind w:left="-228" w:right="-139"/>
              <w:jc w:val="center"/>
            </w:pPr>
            <w:r w:rsidRPr="004B5A4E">
              <w:t>119 641,170</w:t>
            </w:r>
          </w:p>
          <w:p w:rsidR="004262FD" w:rsidRPr="004B5A4E" w:rsidRDefault="004262FD" w:rsidP="00E32DDC">
            <w:pPr>
              <w:jc w:val="center"/>
            </w:pPr>
          </w:p>
        </w:tc>
        <w:tc>
          <w:tcPr>
            <w:tcW w:w="1276" w:type="dxa"/>
          </w:tcPr>
          <w:p w:rsidR="004262FD" w:rsidRPr="004B5A4E" w:rsidRDefault="004262FD" w:rsidP="00E32DDC">
            <w:pPr>
              <w:ind w:left="-228" w:right="-139"/>
              <w:jc w:val="center"/>
            </w:pPr>
          </w:p>
        </w:tc>
        <w:tc>
          <w:tcPr>
            <w:tcW w:w="1275" w:type="dxa"/>
          </w:tcPr>
          <w:p w:rsidR="004262FD" w:rsidRPr="004B5A4E" w:rsidRDefault="004262FD" w:rsidP="00E32DDC">
            <w:pPr>
              <w:jc w:val="center"/>
            </w:pPr>
          </w:p>
        </w:tc>
        <w:tc>
          <w:tcPr>
            <w:tcW w:w="1276" w:type="dxa"/>
          </w:tcPr>
          <w:p w:rsidR="004262FD" w:rsidRPr="004B5A4E" w:rsidRDefault="004262FD" w:rsidP="00E32DDC">
            <w:pPr>
              <w:ind w:left="-228" w:right="-139"/>
              <w:jc w:val="center"/>
            </w:pPr>
            <w:r w:rsidRPr="004B5A4E">
              <w:t>119 641,170</w:t>
            </w:r>
          </w:p>
          <w:p w:rsidR="004262FD" w:rsidRPr="004B5A4E" w:rsidRDefault="004262FD" w:rsidP="00E32DDC">
            <w:pPr>
              <w:jc w:val="center"/>
            </w:pPr>
          </w:p>
        </w:tc>
        <w:tc>
          <w:tcPr>
            <w:tcW w:w="1276" w:type="dxa"/>
          </w:tcPr>
          <w:p w:rsidR="004262FD" w:rsidRPr="004B5A4E" w:rsidRDefault="004262FD" w:rsidP="00E32DDC">
            <w:pPr>
              <w:ind w:left="-228" w:right="-139"/>
              <w:jc w:val="center"/>
            </w:pPr>
            <w:r w:rsidRPr="004B5A4E">
              <w:t>119 641,170</w:t>
            </w:r>
          </w:p>
          <w:p w:rsidR="004262FD" w:rsidRPr="004B5A4E" w:rsidRDefault="004262FD" w:rsidP="00E32DDC">
            <w:pPr>
              <w:jc w:val="center"/>
            </w:pPr>
          </w:p>
        </w:tc>
        <w:tc>
          <w:tcPr>
            <w:tcW w:w="2410" w:type="dxa"/>
          </w:tcPr>
          <w:p w:rsidR="004262FD" w:rsidRPr="004B5A4E" w:rsidRDefault="004262FD" w:rsidP="00E32DDC">
            <w:pPr>
              <w:jc w:val="both"/>
            </w:pPr>
          </w:p>
        </w:tc>
      </w:tr>
      <w:tr w:rsidR="004262FD" w:rsidRPr="00A6677F">
        <w:trPr>
          <w:trHeight w:val="243"/>
        </w:trPr>
        <w:tc>
          <w:tcPr>
            <w:tcW w:w="12328" w:type="dxa"/>
            <w:gridSpan w:val="9"/>
          </w:tcPr>
          <w:p w:rsidR="004262FD" w:rsidRPr="00767CA8" w:rsidRDefault="004262FD" w:rsidP="00514E81">
            <w:pPr>
              <w:jc w:val="both"/>
            </w:pPr>
            <w:r>
              <w:t>2) пункт 9 викласти в такій редакції:</w:t>
            </w:r>
          </w:p>
        </w:tc>
      </w:tr>
      <w:tr w:rsidR="004262FD" w:rsidRPr="00A6677F">
        <w:trPr>
          <w:trHeight w:val="243"/>
        </w:trPr>
        <w:tc>
          <w:tcPr>
            <w:tcW w:w="551" w:type="dxa"/>
          </w:tcPr>
          <w:p w:rsidR="004262FD" w:rsidRPr="00767CA8" w:rsidRDefault="004262FD" w:rsidP="00514E81">
            <w:pPr>
              <w:jc w:val="center"/>
            </w:pPr>
            <w:r>
              <w:t>9.</w:t>
            </w:r>
          </w:p>
        </w:tc>
        <w:tc>
          <w:tcPr>
            <w:tcW w:w="2705" w:type="dxa"/>
          </w:tcPr>
          <w:p w:rsidR="004262FD" w:rsidRPr="00355E94" w:rsidRDefault="004262FD" w:rsidP="00514E81">
            <w:pPr>
              <w:jc w:val="both"/>
            </w:pPr>
            <w:r w:rsidRPr="00355E94">
              <w:rPr>
                <w:color w:val="000000"/>
              </w:rPr>
              <w:t>Очікуваний результат</w:t>
            </w:r>
          </w:p>
        </w:tc>
        <w:tc>
          <w:tcPr>
            <w:tcW w:w="9072" w:type="dxa"/>
            <w:gridSpan w:val="7"/>
          </w:tcPr>
          <w:p w:rsidR="004262FD" w:rsidRPr="00355E94" w:rsidRDefault="004262FD" w:rsidP="00514E81">
            <w:pPr>
              <w:jc w:val="both"/>
            </w:pPr>
            <w:r w:rsidRPr="00355E94">
              <w:t>відновлено та збережено зелених насаджень площею1</w:t>
            </w:r>
            <w:r>
              <w:t>11, 54</w:t>
            </w:r>
            <w:r w:rsidRPr="00355E94">
              <w:t xml:space="preserve"> га;</w:t>
            </w:r>
          </w:p>
          <w:p w:rsidR="004262FD" w:rsidRPr="00355E94" w:rsidRDefault="004262FD" w:rsidP="00DD3F5E">
            <w:pPr>
              <w:spacing w:line="232" w:lineRule="auto"/>
              <w:jc w:val="both"/>
            </w:pPr>
            <w:r w:rsidRPr="00355E94">
              <w:t>- утримано 16 кладовищ в належному стані;</w:t>
            </w:r>
          </w:p>
          <w:p w:rsidR="004262FD" w:rsidRPr="00355E94" w:rsidRDefault="004262FD" w:rsidP="00DD3F5E">
            <w:pPr>
              <w:spacing w:line="232" w:lineRule="auto"/>
              <w:jc w:val="both"/>
            </w:pPr>
            <w:r w:rsidRPr="00355E94">
              <w:t>- утримано та відремонтовано 232 км мереж зовнішнього освітлення та придбано 5303 од. світильників;</w:t>
            </w:r>
          </w:p>
          <w:p w:rsidR="004262FD" w:rsidRPr="00355E94" w:rsidRDefault="004262FD" w:rsidP="00DD3F5E">
            <w:pPr>
              <w:spacing w:line="232" w:lineRule="auto"/>
              <w:jc w:val="both"/>
            </w:pPr>
            <w:r w:rsidRPr="00355E94">
              <w:t>- утримано 139 од. дитячих, спортивних та інших майданчиків</w:t>
            </w:r>
            <w:r w:rsidRPr="00355E94">
              <w:rPr>
                <w:b/>
                <w:bCs/>
                <w:sz w:val="16"/>
                <w:szCs w:val="16"/>
              </w:rPr>
              <w:t>;</w:t>
            </w:r>
          </w:p>
          <w:p w:rsidR="004262FD" w:rsidRPr="00355E94" w:rsidRDefault="004262FD" w:rsidP="00DD3F5E">
            <w:pPr>
              <w:spacing w:line="232" w:lineRule="auto"/>
              <w:jc w:val="both"/>
              <w:rPr>
                <w:color w:val="FF0000"/>
              </w:rPr>
            </w:pPr>
            <w:r w:rsidRPr="00355E94">
              <w:t>- утримано та відремонтовано 4 од. пам'ятників, братських могил,  інших місць поховань захисників Вітчизни;</w:t>
            </w:r>
          </w:p>
          <w:p w:rsidR="004262FD" w:rsidRPr="00355E94" w:rsidRDefault="004262FD" w:rsidP="00DD3F5E">
            <w:pPr>
              <w:spacing w:line="232" w:lineRule="auto"/>
              <w:jc w:val="both"/>
            </w:pPr>
            <w:r w:rsidRPr="00355E94">
              <w:t xml:space="preserve">- утримано та відремонтовано </w:t>
            </w:r>
            <w:r>
              <w:t>7</w:t>
            </w:r>
            <w:r w:rsidRPr="00355E94">
              <w:t xml:space="preserve"> од. малих архітектурних форм, об’єктів благоустрою;</w:t>
            </w:r>
          </w:p>
          <w:p w:rsidR="004262FD" w:rsidRPr="00355E94" w:rsidRDefault="004262FD" w:rsidP="00DD3F5E">
            <w:pPr>
              <w:spacing w:line="232" w:lineRule="auto"/>
              <w:jc w:val="both"/>
            </w:pPr>
            <w:r w:rsidRPr="00355E94">
              <w:t>- побудовано 1 пірс для забору води протипожежною технікою з відкритих водойм;</w:t>
            </w:r>
          </w:p>
          <w:p w:rsidR="004262FD" w:rsidRPr="00355E94" w:rsidRDefault="004262FD" w:rsidP="00DD3F5E">
            <w:pPr>
              <w:spacing w:line="232" w:lineRule="auto"/>
              <w:jc w:val="both"/>
            </w:pPr>
            <w:r w:rsidRPr="00355E94">
              <w:t xml:space="preserve">- утримано в належному технічному стані 406,5 км </w:t>
            </w:r>
            <w:r w:rsidRPr="00355E94">
              <w:rPr>
                <w:vertAlign w:val="superscript"/>
              </w:rPr>
              <w:t xml:space="preserve"> </w:t>
            </w:r>
            <w:r w:rsidRPr="00355E94">
              <w:t>вулично-дорожньої мережі;</w:t>
            </w:r>
          </w:p>
          <w:p w:rsidR="004262FD" w:rsidRPr="00355E94" w:rsidRDefault="004262FD" w:rsidP="00DD3F5E">
            <w:pPr>
              <w:spacing w:line="232" w:lineRule="auto"/>
              <w:jc w:val="both"/>
            </w:pPr>
            <w:r w:rsidRPr="00355E94">
              <w:t>- відремонтовано 1</w:t>
            </w:r>
            <w:r>
              <w:t>9</w:t>
            </w:r>
            <w:r w:rsidRPr="00355E94">
              <w:t>,</w:t>
            </w:r>
            <w:r>
              <w:t>5</w:t>
            </w:r>
            <w:r w:rsidRPr="00355E94">
              <w:t xml:space="preserve"> тис.м</w:t>
            </w:r>
            <w:r w:rsidRPr="00355E94">
              <w:rPr>
                <w:vertAlign w:val="superscript"/>
              </w:rPr>
              <w:t>2</w:t>
            </w:r>
            <w:r w:rsidRPr="00355E94">
              <w:t xml:space="preserve"> дорожнього покриття доріг та тротуарів;</w:t>
            </w:r>
          </w:p>
          <w:p w:rsidR="004262FD" w:rsidRPr="00355E94" w:rsidRDefault="004262FD" w:rsidP="00CD639A">
            <w:pPr>
              <w:spacing w:line="232" w:lineRule="auto"/>
              <w:jc w:val="both"/>
            </w:pPr>
            <w:r w:rsidRPr="00355E94">
              <w:t>-  придбано 2 од. техніки, механізмів, обладнання</w:t>
            </w:r>
            <w:r>
              <w:t>.</w:t>
            </w:r>
          </w:p>
        </w:tc>
      </w:tr>
    </w:tbl>
    <w:p w:rsidR="004262FD" w:rsidRPr="00767CA8" w:rsidRDefault="004262FD" w:rsidP="00BC5CA9">
      <w:pPr>
        <w:rPr>
          <w:sz w:val="24"/>
          <w:szCs w:val="24"/>
        </w:rPr>
      </w:pPr>
      <w:r w:rsidRPr="00767CA8">
        <w:rPr>
          <w:sz w:val="24"/>
          <w:szCs w:val="24"/>
        </w:rPr>
        <w:t xml:space="preserve">                                                        </w:t>
      </w:r>
    </w:p>
    <w:p w:rsidR="004262FD" w:rsidRPr="00767CA8" w:rsidRDefault="004262FD" w:rsidP="007D4D62">
      <w:pPr>
        <w:rPr>
          <w:sz w:val="24"/>
          <w:szCs w:val="24"/>
        </w:rPr>
      </w:pPr>
      <w:r w:rsidRPr="00767CA8">
        <w:rPr>
          <w:sz w:val="24"/>
          <w:szCs w:val="24"/>
        </w:rPr>
        <w:t xml:space="preserve">2. Перелік завдань і заходів </w:t>
      </w:r>
    </w:p>
    <w:p w:rsidR="004262FD" w:rsidRPr="00767CA8" w:rsidRDefault="004262FD" w:rsidP="007D4D62">
      <w:pPr>
        <w:rPr>
          <w:sz w:val="24"/>
          <w:szCs w:val="24"/>
        </w:rPr>
      </w:pPr>
    </w:p>
    <w:tbl>
      <w:tblPr>
        <w:tblW w:w="16818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1603"/>
        <w:gridCol w:w="567"/>
        <w:gridCol w:w="3261"/>
        <w:gridCol w:w="819"/>
        <w:gridCol w:w="31"/>
        <w:gridCol w:w="1679"/>
        <w:gridCol w:w="1134"/>
        <w:gridCol w:w="1125"/>
        <w:gridCol w:w="740"/>
        <w:gridCol w:w="1134"/>
        <w:gridCol w:w="709"/>
        <w:gridCol w:w="708"/>
        <w:gridCol w:w="993"/>
        <w:gridCol w:w="1134"/>
        <w:gridCol w:w="1181"/>
      </w:tblGrid>
      <w:tr w:rsidR="004262FD" w:rsidRPr="00767CA8">
        <w:trPr>
          <w:gridAfter w:val="1"/>
          <w:wAfter w:w="1181" w:type="dxa"/>
          <w:trHeight w:val="300"/>
        </w:trPr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№</w:t>
            </w:r>
            <w:r w:rsidRPr="00767CA8">
              <w:rPr>
                <w:sz w:val="16"/>
                <w:szCs w:val="16"/>
                <w:lang w:eastAsia="uk-UA"/>
              </w:rPr>
              <w:br/>
              <w:t>з/п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Зміст заходу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Термін</w:t>
            </w:r>
            <w:r w:rsidRPr="00767CA8">
              <w:rPr>
                <w:sz w:val="16"/>
                <w:szCs w:val="16"/>
                <w:lang w:eastAsia="uk-UA"/>
              </w:rPr>
              <w:br/>
              <w:t>виконання</w:t>
            </w:r>
            <w:r w:rsidRPr="00767CA8">
              <w:rPr>
                <w:sz w:val="16"/>
                <w:szCs w:val="16"/>
                <w:lang w:eastAsia="uk-UA"/>
              </w:rPr>
              <w:br/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Виконавець</w:t>
            </w:r>
          </w:p>
        </w:tc>
        <w:tc>
          <w:tcPr>
            <w:tcW w:w="55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Витрати на реалізацію, тис.грн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 xml:space="preserve">Очікуваний </w:t>
            </w:r>
            <w:r w:rsidRPr="00767CA8">
              <w:rPr>
                <w:sz w:val="16"/>
                <w:szCs w:val="16"/>
                <w:lang w:eastAsia="uk-UA"/>
              </w:rPr>
              <w:br/>
              <w:t>результат</w:t>
            </w:r>
          </w:p>
        </w:tc>
      </w:tr>
      <w:tr w:rsidR="004262FD" w:rsidRPr="00A6677F">
        <w:trPr>
          <w:gridAfter w:val="1"/>
          <w:wAfter w:w="1181" w:type="dxa"/>
          <w:trHeight w:val="300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Всього</w:t>
            </w:r>
          </w:p>
        </w:tc>
        <w:tc>
          <w:tcPr>
            <w:tcW w:w="44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у тому числі за рахунок коштів:</w:t>
            </w:r>
          </w:p>
        </w:tc>
        <w:tc>
          <w:tcPr>
            <w:tcW w:w="21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</w:tr>
      <w:tr w:rsidR="004262FD" w:rsidRPr="00767CA8">
        <w:trPr>
          <w:gridAfter w:val="1"/>
          <w:wAfter w:w="1181" w:type="dxa"/>
          <w:trHeight w:val="300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Держав-</w:t>
            </w:r>
            <w:r w:rsidRPr="00767CA8">
              <w:rPr>
                <w:sz w:val="16"/>
                <w:szCs w:val="16"/>
                <w:lang w:eastAsia="uk-UA"/>
              </w:rPr>
              <w:br/>
              <w:t>ного</w:t>
            </w:r>
            <w:r w:rsidRPr="00767CA8">
              <w:rPr>
                <w:sz w:val="16"/>
                <w:szCs w:val="16"/>
                <w:lang w:eastAsia="uk-UA"/>
              </w:rPr>
              <w:br/>
              <w:t>бюджету</w:t>
            </w: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місцевих бюджетів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750F09">
            <w:pPr>
              <w:suppressAutoHyphens w:val="0"/>
              <w:ind w:left="-80" w:right="-136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підпри-</w:t>
            </w:r>
            <w:r w:rsidRPr="00767CA8">
              <w:rPr>
                <w:sz w:val="16"/>
                <w:szCs w:val="16"/>
                <w:lang w:eastAsia="uk-UA"/>
              </w:rPr>
              <w:br/>
              <w:t>ємств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 xml:space="preserve">інших </w:t>
            </w:r>
            <w:r w:rsidRPr="00767CA8">
              <w:rPr>
                <w:sz w:val="16"/>
                <w:szCs w:val="16"/>
                <w:lang w:eastAsia="uk-UA"/>
              </w:rPr>
              <w:br/>
              <w:t>джерел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найменування показника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значення показника</w:t>
            </w:r>
          </w:p>
        </w:tc>
      </w:tr>
      <w:tr w:rsidR="004262FD" w:rsidRPr="00767CA8">
        <w:trPr>
          <w:gridAfter w:val="1"/>
          <w:wAfter w:w="1181" w:type="dxa"/>
          <w:trHeight w:val="645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CC613A">
            <w:pPr>
              <w:suppressAutoHyphens w:val="0"/>
              <w:ind w:left="-219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обласного</w:t>
            </w:r>
            <w:r w:rsidRPr="00767CA8">
              <w:rPr>
                <w:sz w:val="16"/>
                <w:szCs w:val="16"/>
                <w:lang w:eastAsia="uk-UA"/>
              </w:rPr>
              <w:br/>
              <w:t>бюджету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750F09">
            <w:pPr>
              <w:suppressAutoHyphens w:val="0"/>
              <w:ind w:left="-80" w:right="-136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бюджету територіальної громади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</w:tr>
      <w:tr w:rsidR="004262FD" w:rsidRPr="00A6677F">
        <w:trPr>
          <w:gridAfter w:val="1"/>
          <w:wAfter w:w="1181" w:type="dxa"/>
          <w:trHeight w:val="300"/>
        </w:trPr>
        <w:tc>
          <w:tcPr>
            <w:tcW w:w="15637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2FD" w:rsidRPr="00767CA8" w:rsidRDefault="004262FD" w:rsidP="0026413C">
            <w:pPr>
              <w:suppressAutoHyphens w:val="0"/>
              <w:rPr>
                <w:sz w:val="24"/>
                <w:szCs w:val="24"/>
                <w:lang w:eastAsia="uk-UA"/>
              </w:rPr>
            </w:pPr>
            <w:r w:rsidRPr="00767CA8">
              <w:rPr>
                <w:sz w:val="24"/>
                <w:szCs w:val="24"/>
                <w:lang w:eastAsia="uk-UA"/>
              </w:rPr>
              <w:t xml:space="preserve">1. У розділ «4. </w:t>
            </w:r>
            <w:r w:rsidRPr="00767CA8">
              <w:rPr>
                <w:sz w:val="24"/>
                <w:szCs w:val="24"/>
              </w:rPr>
              <w:t>Перелік завдань і заходів Програми» додатку</w:t>
            </w:r>
            <w:r w:rsidRPr="00767CA8">
              <w:rPr>
                <w:sz w:val="24"/>
                <w:szCs w:val="24"/>
                <w:lang w:eastAsia="uk-UA"/>
              </w:rPr>
              <w:t>, такі зміни:</w:t>
            </w:r>
          </w:p>
        </w:tc>
      </w:tr>
      <w:tr w:rsidR="004262FD" w:rsidRPr="00A6677F">
        <w:trPr>
          <w:gridAfter w:val="1"/>
          <w:wAfter w:w="1181" w:type="dxa"/>
          <w:trHeight w:val="469"/>
        </w:trPr>
        <w:tc>
          <w:tcPr>
            <w:tcW w:w="1563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2FD" w:rsidRPr="00767CA8" w:rsidRDefault="004262FD" w:rsidP="0026413C">
            <w:pPr>
              <w:suppressAutoHyphens w:val="0"/>
              <w:rPr>
                <w:lang w:eastAsia="uk-UA"/>
              </w:rPr>
            </w:pPr>
            <w:r w:rsidRPr="00767CA8">
              <w:rPr>
                <w:sz w:val="24"/>
                <w:szCs w:val="24"/>
                <w:lang w:val="ru-RU"/>
              </w:rPr>
              <w:t xml:space="preserve">1) </w:t>
            </w:r>
            <w:r w:rsidRPr="00767CA8">
              <w:rPr>
                <w:sz w:val="24"/>
                <w:szCs w:val="24"/>
              </w:rPr>
              <w:t>заходи 1, 2</w:t>
            </w:r>
            <w:r w:rsidRPr="00767CA8">
              <w:rPr>
                <w:color w:val="FF0000"/>
                <w:sz w:val="24"/>
                <w:szCs w:val="24"/>
              </w:rPr>
              <w:t xml:space="preserve"> </w:t>
            </w:r>
            <w:r w:rsidRPr="00767CA8">
              <w:rPr>
                <w:sz w:val="24"/>
                <w:szCs w:val="24"/>
                <w:lang w:eastAsia="uk-UA"/>
              </w:rPr>
              <w:t>завдання: «</w:t>
            </w:r>
            <w:r w:rsidRPr="00767CA8">
              <w:rPr>
                <w:sz w:val="24"/>
                <w:szCs w:val="24"/>
              </w:rPr>
              <w:t>Інші завдання: благоустрій території міста» викласти в такій редакції:</w:t>
            </w:r>
          </w:p>
        </w:tc>
      </w:tr>
      <w:tr w:rsidR="004262FD" w:rsidRPr="00767CA8">
        <w:trPr>
          <w:gridAfter w:val="1"/>
          <w:wAfter w:w="1181" w:type="dxa"/>
          <w:trHeight w:val="650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62FD" w:rsidRPr="00767CA8" w:rsidRDefault="004262FD" w:rsidP="00AD227A">
            <w:pPr>
              <w:jc w:val="center"/>
            </w:pPr>
            <w:r w:rsidRPr="00767CA8">
              <w:t>Інші завдання: благоустрій території міста</w:t>
            </w:r>
            <w:r w:rsidRPr="00767CA8">
              <w:rPr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9F22B5" w:rsidRDefault="004262FD" w:rsidP="00AD227A">
            <w:pPr>
              <w:jc w:val="center"/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292B8E" w:rsidRDefault="004262FD" w:rsidP="00AD227A">
            <w:pPr>
              <w:rPr>
                <w:i/>
                <w:iCs/>
              </w:rPr>
            </w:pPr>
            <w:r w:rsidRPr="00292B8E">
              <w:rPr>
                <w:i/>
                <w:iCs/>
              </w:rPr>
              <w:t xml:space="preserve">Утримання зелених насаджень загального користування </w:t>
            </w:r>
          </w:p>
          <w:p w:rsidR="004262FD" w:rsidRPr="00EE7D04" w:rsidRDefault="004262FD" w:rsidP="00AD227A">
            <w:pPr>
              <w:jc w:val="both"/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292B8E" w:rsidRDefault="004262FD" w:rsidP="00AD227A">
            <w:pPr>
              <w:jc w:val="center"/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2E69AE" w:rsidRDefault="004262FD" w:rsidP="00AD227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292B8E" w:rsidRDefault="004262FD" w:rsidP="00AD227A">
            <w:pPr>
              <w:jc w:val="center"/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292B8E" w:rsidRDefault="004262FD" w:rsidP="00AD227A">
            <w:pPr>
              <w:jc w:val="center"/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292B8E" w:rsidRDefault="004262FD" w:rsidP="00AD227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5921CC" w:rsidRDefault="004262FD" w:rsidP="00AD227A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292B8E" w:rsidRDefault="004262FD" w:rsidP="00AD227A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292B8E" w:rsidRDefault="004262FD" w:rsidP="00AD227A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1B481E" w:rsidRDefault="004262FD" w:rsidP="00AD227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D82082" w:rsidRDefault="004262FD" w:rsidP="00AD227A">
            <w:pPr>
              <w:jc w:val="center"/>
            </w:pPr>
          </w:p>
        </w:tc>
      </w:tr>
      <w:tr w:rsidR="004262FD" w:rsidRPr="00767CA8" w:rsidTr="00FF68BE">
        <w:trPr>
          <w:gridAfter w:val="1"/>
          <w:wAfter w:w="1181" w:type="dxa"/>
          <w:trHeight w:val="1004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62FD" w:rsidRPr="00767CA8" w:rsidRDefault="004262FD" w:rsidP="00AD227A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9F22B5" w:rsidRDefault="004262FD" w:rsidP="00AD227A">
            <w:pPr>
              <w:jc w:val="center"/>
            </w:pPr>
            <w:r w:rsidRPr="009F22B5"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EE7D04" w:rsidRDefault="004262FD" w:rsidP="00AD227A">
            <w:pPr>
              <w:jc w:val="both"/>
            </w:pPr>
            <w:r w:rsidRPr="00EE7D04">
              <w:t>Утримання об'єктів зеленого господарства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292B8E" w:rsidRDefault="004262FD" w:rsidP="00AD227A">
            <w:pPr>
              <w:jc w:val="center"/>
            </w:pPr>
            <w:r w:rsidRPr="00292B8E">
              <w:t>2024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2E69AE" w:rsidRDefault="004262FD" w:rsidP="00AD227A">
            <w:pPr>
              <w:jc w:val="center"/>
            </w:pPr>
            <w:r w:rsidRPr="002E69AE">
              <w:t>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292B8E" w:rsidRDefault="004262FD" w:rsidP="00AD227A">
            <w:pPr>
              <w:jc w:val="center"/>
            </w:pPr>
            <w:r w:rsidRPr="00292B8E">
              <w:t>11305,000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292B8E" w:rsidRDefault="004262FD" w:rsidP="00AD227A">
            <w:pPr>
              <w:jc w:val="center"/>
            </w:pPr>
            <w:r w:rsidRPr="00292B8E"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292B8E" w:rsidRDefault="004262FD" w:rsidP="00AD227A">
            <w:pPr>
              <w:jc w:val="center"/>
            </w:pPr>
            <w:r w:rsidRPr="00292B8E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5921CC" w:rsidRDefault="004262FD" w:rsidP="00AD227A">
            <w:pPr>
              <w:jc w:val="center"/>
            </w:pPr>
            <w:r w:rsidRPr="005921CC">
              <w:t>11305,000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292B8E" w:rsidRDefault="004262FD" w:rsidP="00AD227A">
            <w:pPr>
              <w:jc w:val="center"/>
            </w:pPr>
            <w:r w:rsidRPr="00292B8E"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292B8E" w:rsidRDefault="004262FD" w:rsidP="00AD227A">
            <w:pPr>
              <w:jc w:val="center"/>
            </w:pPr>
            <w:r w:rsidRPr="00292B8E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1B481E" w:rsidRDefault="004262FD" w:rsidP="00AD227A">
            <w:pPr>
              <w:jc w:val="center"/>
            </w:pPr>
            <w:r w:rsidRPr="001B481E">
              <w:t>площа об</w:t>
            </w:r>
            <w:r w:rsidRPr="001B481E">
              <w:rPr>
                <w:rFonts w:ascii="Calibri" w:hAnsi="Calibri" w:cs="Calibri"/>
              </w:rPr>
              <w:t>'</w:t>
            </w:r>
            <w:r w:rsidRPr="001B481E">
              <w:t>єктів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D82082" w:rsidRDefault="004262FD" w:rsidP="00AD227A">
            <w:pPr>
              <w:jc w:val="center"/>
            </w:pPr>
          </w:p>
          <w:p w:rsidR="004262FD" w:rsidRPr="00D82082" w:rsidRDefault="004262FD" w:rsidP="00AD227A">
            <w:pPr>
              <w:jc w:val="center"/>
              <w:rPr>
                <w:lang w:val="ru-RU"/>
              </w:rPr>
            </w:pPr>
            <w:r>
              <w:t>111</w:t>
            </w:r>
            <w:r w:rsidRPr="00D82082">
              <w:t>,</w:t>
            </w:r>
            <w:r>
              <w:rPr>
                <w:lang w:val="ru-RU"/>
              </w:rPr>
              <w:t>54</w:t>
            </w:r>
            <w:r w:rsidRPr="00D82082">
              <w:rPr>
                <w:lang w:val="ru-RU"/>
              </w:rPr>
              <w:t xml:space="preserve"> га</w:t>
            </w:r>
          </w:p>
        </w:tc>
      </w:tr>
      <w:tr w:rsidR="004262FD" w:rsidRPr="00767CA8">
        <w:trPr>
          <w:gridAfter w:val="1"/>
          <w:wAfter w:w="1181" w:type="dxa"/>
          <w:trHeight w:val="1130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62FD" w:rsidRPr="00767CA8" w:rsidRDefault="004262FD" w:rsidP="00AD227A">
            <w:pPr>
              <w:jc w:val="center"/>
            </w:pPr>
            <w:r w:rsidRPr="00767CA8">
              <w:t>Інші завдання: благоустрій території міста</w:t>
            </w:r>
            <w:r w:rsidRPr="00767CA8">
              <w:rPr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262FD" w:rsidRPr="00767CA8" w:rsidRDefault="004262FD" w:rsidP="00AD227A">
            <w:pPr>
              <w:jc w:val="center"/>
              <w:rPr>
                <w:sz w:val="16"/>
                <w:szCs w:val="16"/>
                <w:lang w:eastAsia="uk-U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262FD" w:rsidRPr="003D0CC8" w:rsidRDefault="004262FD" w:rsidP="00CD639A">
            <w:r w:rsidRPr="003D0CC8">
              <w:rPr>
                <w:i/>
                <w:iCs/>
              </w:rPr>
              <w:t>Утримання та благоустрій місць поховань, поховання безрідних та фінансування робіт з інвентар</w:t>
            </w:r>
            <w:r>
              <w:rPr>
                <w:i/>
                <w:iCs/>
              </w:rPr>
              <w:t>и</w:t>
            </w:r>
            <w:r w:rsidRPr="003D0CC8">
              <w:rPr>
                <w:i/>
                <w:iCs/>
              </w:rPr>
              <w:t>зації земельних ділянок під кладовища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262FD" w:rsidRPr="003D0CC8" w:rsidRDefault="004262FD" w:rsidP="00AD227A">
            <w:pPr>
              <w:jc w:val="center"/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262FD" w:rsidRPr="003D0CC8" w:rsidRDefault="004262FD" w:rsidP="00AD227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262FD" w:rsidRPr="003D0CC8" w:rsidRDefault="004262FD" w:rsidP="00AD227A">
            <w:pPr>
              <w:jc w:val="center"/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262FD" w:rsidRPr="003D0CC8" w:rsidRDefault="004262FD" w:rsidP="00AD227A">
            <w:pPr>
              <w:jc w:val="center"/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262FD" w:rsidRPr="003D0CC8" w:rsidRDefault="004262FD" w:rsidP="00AD227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262FD" w:rsidRPr="005921CC" w:rsidRDefault="004262FD" w:rsidP="00AD227A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262FD" w:rsidRPr="003D0CC8" w:rsidRDefault="004262FD" w:rsidP="00AD227A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262FD" w:rsidRPr="003D0CC8" w:rsidRDefault="004262FD" w:rsidP="00AD227A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262FD" w:rsidRPr="003D0CC8" w:rsidRDefault="004262FD" w:rsidP="00AD227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262FD" w:rsidRPr="00AD227A" w:rsidRDefault="004262FD" w:rsidP="00AD227A">
            <w:pPr>
              <w:jc w:val="center"/>
            </w:pPr>
          </w:p>
        </w:tc>
      </w:tr>
      <w:tr w:rsidR="004262FD" w:rsidRPr="00767CA8">
        <w:trPr>
          <w:gridAfter w:val="1"/>
          <w:wAfter w:w="1181" w:type="dxa"/>
          <w:trHeight w:val="1104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62FD" w:rsidRPr="00767CA8" w:rsidRDefault="004262FD" w:rsidP="00AD227A">
            <w:pPr>
              <w:jc w:val="center"/>
              <w:rPr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262FD" w:rsidRPr="00CD639A" w:rsidRDefault="004262FD" w:rsidP="00216B01">
            <w:pPr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262FD" w:rsidRPr="00CD639A" w:rsidRDefault="004262FD" w:rsidP="00CD639A">
            <w:r w:rsidRPr="003D0CC8">
              <w:t>Поховання померлих одиноких громадян, осіб без певного місця проживання, громадян, від поховання яких відмовилися рідні, знайдених невпізнаних трупів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3D0CC8" w:rsidRDefault="004262FD" w:rsidP="00CD639A">
            <w:pPr>
              <w:jc w:val="center"/>
            </w:pPr>
            <w:r w:rsidRPr="003D0CC8">
              <w:t>2024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3D0CC8" w:rsidRDefault="004262FD" w:rsidP="00CD639A">
            <w:pPr>
              <w:jc w:val="center"/>
            </w:pPr>
            <w:r w:rsidRPr="003D0CC8">
              <w:t>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262FD" w:rsidRPr="003D0CC8" w:rsidRDefault="004262FD" w:rsidP="00CD639A">
            <w:pPr>
              <w:jc w:val="center"/>
            </w:pPr>
            <w:r w:rsidRPr="003D0CC8">
              <w:t>195,800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262FD" w:rsidRPr="003D0CC8" w:rsidRDefault="004262FD" w:rsidP="00CD639A">
            <w:pPr>
              <w:jc w:val="center"/>
            </w:pPr>
            <w:r w:rsidRPr="003D0CC8"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262FD" w:rsidRPr="003D0CC8" w:rsidRDefault="004262FD" w:rsidP="00CD639A">
            <w:pPr>
              <w:jc w:val="center"/>
            </w:pPr>
            <w:r w:rsidRPr="003D0CC8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262FD" w:rsidRPr="005921CC" w:rsidRDefault="004262FD" w:rsidP="00CD639A">
            <w:pPr>
              <w:jc w:val="center"/>
            </w:pPr>
            <w:r w:rsidRPr="005921CC">
              <w:t>195,800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262FD" w:rsidRPr="003D0CC8" w:rsidRDefault="004262FD" w:rsidP="00CD639A">
            <w:pPr>
              <w:jc w:val="center"/>
            </w:pPr>
            <w:r w:rsidRPr="003D0CC8"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262FD" w:rsidRPr="003D0CC8" w:rsidRDefault="004262FD" w:rsidP="00CD639A">
            <w:pPr>
              <w:jc w:val="center"/>
            </w:pPr>
            <w:r w:rsidRPr="003D0CC8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262FD" w:rsidRPr="003D0CC8" w:rsidRDefault="004262FD" w:rsidP="00CD639A">
            <w:pPr>
              <w:ind w:left="-108" w:right="-108"/>
              <w:jc w:val="center"/>
            </w:pPr>
            <w:r w:rsidRPr="003D0CC8">
              <w:t>кількість похованих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262FD" w:rsidRPr="003D0CC8" w:rsidRDefault="004262FD" w:rsidP="00CD639A">
            <w:pPr>
              <w:jc w:val="center"/>
            </w:pPr>
            <w:r>
              <w:rPr>
                <w:lang w:val="ru-RU"/>
              </w:rPr>
              <w:t>66</w:t>
            </w:r>
            <w:r w:rsidRPr="003D0CC8">
              <w:t xml:space="preserve"> осіб</w:t>
            </w:r>
          </w:p>
        </w:tc>
      </w:tr>
      <w:tr w:rsidR="004262FD" w:rsidRPr="00767CA8">
        <w:trPr>
          <w:gridAfter w:val="1"/>
          <w:wAfter w:w="1181" w:type="dxa"/>
          <w:trHeight w:val="806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D227A">
            <w:pPr>
              <w:ind w:left="-64" w:right="-108"/>
            </w:pPr>
            <w:r w:rsidRPr="00767CA8">
              <w:t>Інші завдання: благоустрій території міста</w:t>
            </w:r>
            <w:r w:rsidRPr="00767CA8">
              <w:rPr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262FD" w:rsidRPr="00767CA8" w:rsidRDefault="004262FD" w:rsidP="00AD227A">
            <w:pPr>
              <w:rPr>
                <w:sz w:val="16"/>
                <w:szCs w:val="16"/>
                <w:lang w:eastAsia="uk-U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262FD" w:rsidRPr="00767CA8" w:rsidRDefault="004262FD" w:rsidP="00AD227A">
            <w:r w:rsidRPr="00EE7D04">
              <w:rPr>
                <w:i/>
                <w:iCs/>
              </w:rPr>
              <w:t>Утримання, ремонт дитячих і спортивних майданчиків</w:t>
            </w:r>
            <w:r>
              <w:rPr>
                <w:i/>
                <w:iCs/>
              </w:rPr>
              <w:t xml:space="preserve"> та інших майданчиків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767CA8" w:rsidRDefault="004262FD" w:rsidP="00AD227A">
            <w:pPr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767CA8" w:rsidRDefault="004262FD" w:rsidP="00AD227A">
            <w:pPr>
              <w:jc w:val="center"/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767CA8" w:rsidRDefault="004262FD" w:rsidP="00AD227A">
            <w:pPr>
              <w:jc w:val="center"/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767CA8" w:rsidRDefault="004262FD" w:rsidP="00AD227A">
            <w:pPr>
              <w:jc w:val="center"/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767CA8" w:rsidRDefault="004262FD" w:rsidP="00AD227A">
            <w:pPr>
              <w:jc w:val="center"/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767CA8" w:rsidRDefault="004262FD" w:rsidP="00AD227A">
            <w:pPr>
              <w:jc w:val="center"/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767CA8" w:rsidRDefault="004262FD" w:rsidP="00AD227A">
            <w:pPr>
              <w:jc w:val="center"/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767CA8" w:rsidRDefault="004262FD" w:rsidP="00AD227A">
            <w:pPr>
              <w:jc w:val="center"/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017D14" w:rsidRDefault="004262FD" w:rsidP="00AD227A">
            <w:pPr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767CA8" w:rsidRDefault="004262FD" w:rsidP="00AD227A">
            <w:pPr>
              <w:ind w:left="-108"/>
              <w:jc w:val="center"/>
              <w:rPr>
                <w:b/>
                <w:bCs/>
                <w:sz w:val="16"/>
                <w:szCs w:val="16"/>
                <w:lang w:eastAsia="uk-UA"/>
              </w:rPr>
            </w:pPr>
          </w:p>
        </w:tc>
      </w:tr>
      <w:tr w:rsidR="004262FD" w:rsidRPr="00767CA8">
        <w:trPr>
          <w:gridAfter w:val="1"/>
          <w:wAfter w:w="1181" w:type="dxa"/>
          <w:trHeight w:val="1130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D227A">
            <w:pPr>
              <w:ind w:left="-64" w:right="-108"/>
              <w:rPr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865A63" w:rsidRDefault="004262FD" w:rsidP="00AD227A">
            <w:pPr>
              <w:jc w:val="center"/>
            </w:pPr>
            <w:r w:rsidRPr="00865A63"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865A63" w:rsidRDefault="004262FD" w:rsidP="00AD227A">
            <w:r w:rsidRPr="00865A63">
              <w:t>Утримання та поточний ремонт дитячих, спортивних та інших майданчиків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865A63" w:rsidRDefault="004262FD" w:rsidP="00AD227A">
            <w:pPr>
              <w:jc w:val="center"/>
            </w:pPr>
            <w:r w:rsidRPr="00865A63">
              <w:t>2024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865A63" w:rsidRDefault="004262FD" w:rsidP="00AD227A">
            <w:pPr>
              <w:jc w:val="center"/>
            </w:pPr>
            <w:r w:rsidRPr="00865A63">
              <w:t>УЖКГ, комунальні підприємства, інші суб’єкти господарювання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865A63" w:rsidRDefault="004262FD" w:rsidP="00AD227A">
            <w:pPr>
              <w:jc w:val="center"/>
            </w:pPr>
            <w:r w:rsidRPr="00865A63">
              <w:t>1500,000 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865A63" w:rsidRDefault="004262FD" w:rsidP="00AD227A">
            <w:pPr>
              <w:jc w:val="center"/>
            </w:pPr>
            <w:r w:rsidRPr="00865A63"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865A63" w:rsidRDefault="004262FD" w:rsidP="00AD227A">
            <w:pPr>
              <w:jc w:val="center"/>
            </w:pPr>
            <w:r w:rsidRPr="00865A6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865A63" w:rsidRDefault="004262FD" w:rsidP="00AD227A">
            <w:pPr>
              <w:jc w:val="center"/>
            </w:pPr>
            <w:r w:rsidRPr="00865A63">
              <w:t>1500,000 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865A63" w:rsidRDefault="004262FD" w:rsidP="00AD227A">
            <w:pPr>
              <w:jc w:val="center"/>
            </w:pPr>
            <w:r w:rsidRPr="00865A63"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865A63" w:rsidRDefault="004262FD" w:rsidP="00AD227A">
            <w:pPr>
              <w:jc w:val="center"/>
            </w:pPr>
            <w:r w:rsidRPr="00865A6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865A63" w:rsidRDefault="004262FD" w:rsidP="00CD639A">
            <w:pPr>
              <w:ind w:left="-108"/>
              <w:jc w:val="center"/>
            </w:pPr>
            <w:r w:rsidRPr="00865A63">
              <w:t>кількість майданчиків</w:t>
            </w:r>
          </w:p>
          <w:p w:rsidR="004262FD" w:rsidRPr="00865A63" w:rsidRDefault="004262FD" w:rsidP="00AD227A">
            <w:pPr>
              <w:jc w:val="center"/>
            </w:pPr>
            <w:r w:rsidRPr="00865A63">
              <w:t> </w:t>
            </w:r>
          </w:p>
          <w:p w:rsidR="004262FD" w:rsidRPr="00865A63" w:rsidRDefault="004262FD" w:rsidP="00AD227A">
            <w:pPr>
              <w:jc w:val="center"/>
            </w:pPr>
            <w:r w:rsidRPr="00865A6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262FD" w:rsidRPr="00865A63" w:rsidRDefault="004262FD" w:rsidP="00AD227A">
            <w:pPr>
              <w:jc w:val="center"/>
            </w:pPr>
            <w:r w:rsidRPr="00865A63">
              <w:t>139 од. </w:t>
            </w:r>
          </w:p>
          <w:p w:rsidR="004262FD" w:rsidRPr="00865A63" w:rsidRDefault="004262FD" w:rsidP="00AD227A">
            <w:pPr>
              <w:jc w:val="center"/>
            </w:pPr>
          </w:p>
        </w:tc>
      </w:tr>
      <w:tr w:rsidR="004262FD" w:rsidRPr="00A6677F">
        <w:trPr>
          <w:gridAfter w:val="1"/>
          <w:wAfter w:w="1181" w:type="dxa"/>
          <w:trHeight w:val="437"/>
        </w:trPr>
        <w:tc>
          <w:tcPr>
            <w:tcW w:w="1563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AD227A">
            <w:pPr>
              <w:rPr>
                <w:sz w:val="24"/>
                <w:szCs w:val="24"/>
                <w:lang w:eastAsia="uk-UA"/>
              </w:rPr>
            </w:pPr>
            <w:r w:rsidRPr="00767CA8">
              <w:rPr>
                <w:sz w:val="24"/>
                <w:szCs w:val="24"/>
                <w:lang w:eastAsia="uk-UA"/>
              </w:rPr>
              <w:t xml:space="preserve">3) </w:t>
            </w:r>
            <w:r w:rsidRPr="00767CA8">
              <w:rPr>
                <w:color w:val="000000"/>
                <w:sz w:val="24"/>
                <w:szCs w:val="24"/>
                <w:lang w:eastAsia="ru-RU"/>
              </w:rPr>
              <w:t>Рядок «Всього» викласти в такій редакції:</w:t>
            </w:r>
          </w:p>
        </w:tc>
      </w:tr>
      <w:tr w:rsidR="004262FD" w:rsidRPr="00767CA8">
        <w:trPr>
          <w:trHeight w:val="251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CD639A">
            <w:pPr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CD639A">
            <w:pPr>
              <w:rPr>
                <w:sz w:val="16"/>
                <w:szCs w:val="16"/>
                <w:lang w:eastAsia="uk-U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62FD" w:rsidRPr="00767CA8" w:rsidRDefault="004262FD" w:rsidP="00CD639A">
            <w:pPr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62FD" w:rsidRPr="00CD639A" w:rsidRDefault="004262FD" w:rsidP="00CD639A">
            <w:pPr>
              <w:rPr>
                <w:b/>
                <w:bCs/>
              </w:rPr>
            </w:pPr>
            <w:r w:rsidRPr="00CD639A">
              <w:rPr>
                <w:b/>
                <w:bCs/>
              </w:rPr>
              <w:t>Всього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62FD" w:rsidRPr="00CD639A" w:rsidRDefault="004262FD" w:rsidP="00CD639A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62FD" w:rsidRPr="00CD639A" w:rsidRDefault="004262FD" w:rsidP="00CD639A">
            <w:pPr>
              <w:ind w:left="-228" w:right="-139"/>
              <w:jc w:val="center"/>
              <w:rPr>
                <w:b/>
                <w:bCs/>
              </w:rPr>
            </w:pPr>
            <w:r w:rsidRPr="00CD639A">
              <w:rPr>
                <w:b/>
                <w:bCs/>
              </w:rPr>
              <w:t>119 641,170</w:t>
            </w:r>
          </w:p>
          <w:p w:rsidR="004262FD" w:rsidRPr="00CD639A" w:rsidRDefault="004262FD" w:rsidP="00CD639A">
            <w:pPr>
              <w:jc w:val="center"/>
              <w:rPr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62FD" w:rsidRPr="00CD639A" w:rsidRDefault="004262FD" w:rsidP="00CD639A">
            <w:pPr>
              <w:ind w:left="-228" w:right="-139"/>
              <w:jc w:val="center"/>
              <w:rPr>
                <w:b/>
                <w:bCs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62FD" w:rsidRPr="00CD639A" w:rsidRDefault="004262FD" w:rsidP="00CD639A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62FD" w:rsidRPr="00CD639A" w:rsidRDefault="004262FD" w:rsidP="00CD639A">
            <w:pPr>
              <w:ind w:left="-228" w:right="-139"/>
              <w:jc w:val="center"/>
              <w:rPr>
                <w:b/>
                <w:bCs/>
              </w:rPr>
            </w:pPr>
            <w:r w:rsidRPr="00CD639A">
              <w:rPr>
                <w:b/>
                <w:bCs/>
              </w:rPr>
              <w:t>119 641,170</w:t>
            </w:r>
          </w:p>
          <w:p w:rsidR="004262FD" w:rsidRPr="00CD639A" w:rsidRDefault="004262FD" w:rsidP="00CD639A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62FD" w:rsidRPr="005921CC" w:rsidRDefault="004262FD" w:rsidP="00CD639A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62FD" w:rsidRPr="00226CA2" w:rsidRDefault="004262FD" w:rsidP="00CD639A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62FD" w:rsidRPr="00226CA2" w:rsidRDefault="004262FD" w:rsidP="00CD639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62FD" w:rsidRPr="00226CA2" w:rsidRDefault="004262FD" w:rsidP="00CD639A">
            <w:pPr>
              <w:jc w:val="center"/>
            </w:pPr>
          </w:p>
        </w:tc>
        <w:tc>
          <w:tcPr>
            <w:tcW w:w="1181" w:type="dxa"/>
          </w:tcPr>
          <w:p w:rsidR="004262FD" w:rsidRPr="00226CA2" w:rsidRDefault="004262FD" w:rsidP="00CD639A">
            <w:pPr>
              <w:jc w:val="center"/>
            </w:pPr>
          </w:p>
        </w:tc>
      </w:tr>
    </w:tbl>
    <w:p w:rsidR="004262FD" w:rsidRDefault="004262FD" w:rsidP="006558B2">
      <w:pPr>
        <w:pStyle w:val="13"/>
        <w:jc w:val="both"/>
        <w:rPr>
          <w:b w:val="0"/>
          <w:bCs w:val="0"/>
          <w:color w:val="auto"/>
          <w:sz w:val="24"/>
          <w:szCs w:val="24"/>
        </w:rPr>
      </w:pPr>
    </w:p>
    <w:p w:rsidR="004262FD" w:rsidRDefault="004262FD" w:rsidP="006558B2">
      <w:pPr>
        <w:pStyle w:val="13"/>
        <w:jc w:val="both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 xml:space="preserve">    </w:t>
      </w:r>
      <w:r w:rsidRPr="00767CA8">
        <w:rPr>
          <w:b w:val="0"/>
          <w:bCs w:val="0"/>
          <w:color w:val="auto"/>
          <w:sz w:val="24"/>
          <w:szCs w:val="24"/>
        </w:rPr>
        <w:t xml:space="preserve">Начальник управління житлово-комунального господарства                                                                                    </w:t>
      </w:r>
      <w:r w:rsidRPr="00767CA8">
        <w:rPr>
          <w:b w:val="0"/>
          <w:bCs w:val="0"/>
          <w:sz w:val="24"/>
          <w:szCs w:val="24"/>
        </w:rPr>
        <w:t>Ольга ЗАРУБА</w:t>
      </w:r>
    </w:p>
    <w:sectPr w:rsidR="004262FD" w:rsidSect="00AD227A">
      <w:headerReference w:type="default" r:id="rId7"/>
      <w:pgSz w:w="16838" w:h="11906" w:orient="landscape"/>
      <w:pgMar w:top="567" w:right="567" w:bottom="567" w:left="56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2FD" w:rsidRDefault="004262FD" w:rsidP="00B532B2">
      <w:r>
        <w:separator/>
      </w:r>
    </w:p>
  </w:endnote>
  <w:endnote w:type="continuationSeparator" w:id="0">
    <w:p w:rsidR="004262FD" w:rsidRDefault="004262FD" w:rsidP="00B5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2FD" w:rsidRDefault="004262FD" w:rsidP="00B532B2">
      <w:r>
        <w:separator/>
      </w:r>
    </w:p>
  </w:footnote>
  <w:footnote w:type="continuationSeparator" w:id="0">
    <w:p w:rsidR="004262FD" w:rsidRDefault="004262FD" w:rsidP="00B53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2FD" w:rsidRDefault="004262FD" w:rsidP="00B532B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0651EC"/>
    <w:multiLevelType w:val="hybridMultilevel"/>
    <w:tmpl w:val="65CCA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C06AB"/>
    <w:multiLevelType w:val="hybridMultilevel"/>
    <w:tmpl w:val="8F22B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93FEE"/>
    <w:multiLevelType w:val="hybridMultilevel"/>
    <w:tmpl w:val="B5AE57D8"/>
    <w:lvl w:ilvl="0" w:tplc="0E66C9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11C5AEF"/>
    <w:multiLevelType w:val="multilevel"/>
    <w:tmpl w:val="88D27BBC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2138" w:hanging="720"/>
      </w:pPr>
    </w:lvl>
    <w:lvl w:ilvl="2">
      <w:start w:val="1"/>
      <w:numFmt w:val="decimal"/>
      <w:lvlText w:val="%1.%2.%3."/>
      <w:lvlJc w:val="left"/>
      <w:pPr>
        <w:ind w:left="3274" w:hanging="720"/>
      </w:pPr>
    </w:lvl>
    <w:lvl w:ilvl="3">
      <w:start w:val="1"/>
      <w:numFmt w:val="decimal"/>
      <w:lvlText w:val="%1.%2.%3.%4."/>
      <w:lvlJc w:val="left"/>
      <w:pPr>
        <w:ind w:left="4911" w:hanging="1080"/>
      </w:pPr>
    </w:lvl>
    <w:lvl w:ilvl="4">
      <w:start w:val="1"/>
      <w:numFmt w:val="decimal"/>
      <w:lvlText w:val="%1.%2.%3.%4.%5."/>
      <w:lvlJc w:val="left"/>
      <w:pPr>
        <w:ind w:left="6548" w:hanging="1440"/>
      </w:pPr>
    </w:lvl>
    <w:lvl w:ilvl="5">
      <w:start w:val="1"/>
      <w:numFmt w:val="decimal"/>
      <w:lvlText w:val="%1.%2.%3.%4.%5.%6."/>
      <w:lvlJc w:val="left"/>
      <w:pPr>
        <w:ind w:left="7825" w:hanging="1440"/>
      </w:pPr>
    </w:lvl>
    <w:lvl w:ilvl="6">
      <w:start w:val="1"/>
      <w:numFmt w:val="decimal"/>
      <w:lvlText w:val="%1.%2.%3.%4.%5.%6.%7."/>
      <w:lvlJc w:val="left"/>
      <w:pPr>
        <w:ind w:left="9462" w:hanging="1800"/>
      </w:pPr>
    </w:lvl>
    <w:lvl w:ilvl="7">
      <w:start w:val="1"/>
      <w:numFmt w:val="decimal"/>
      <w:lvlText w:val="%1.%2.%3.%4.%5.%6.%7.%8."/>
      <w:lvlJc w:val="left"/>
      <w:pPr>
        <w:ind w:left="11099" w:hanging="2160"/>
      </w:pPr>
    </w:lvl>
    <w:lvl w:ilvl="8">
      <w:start w:val="1"/>
      <w:numFmt w:val="decimal"/>
      <w:lvlText w:val="%1.%2.%3.%4.%5.%6.%7.%8.%9."/>
      <w:lvlJc w:val="left"/>
      <w:pPr>
        <w:ind w:left="12376" w:hanging="2160"/>
      </w:pPr>
    </w:lvl>
  </w:abstractNum>
  <w:abstractNum w:abstractNumId="5">
    <w:nsid w:val="2D111484"/>
    <w:multiLevelType w:val="hybridMultilevel"/>
    <w:tmpl w:val="3B605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4F62EF"/>
    <w:multiLevelType w:val="hybridMultilevel"/>
    <w:tmpl w:val="67EE80AE"/>
    <w:lvl w:ilvl="0" w:tplc="E84E7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0"/>
        <w:szCs w:val="2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31B47F6B"/>
    <w:multiLevelType w:val="hybridMultilevel"/>
    <w:tmpl w:val="CB8C6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4D2587"/>
    <w:multiLevelType w:val="hybridMultilevel"/>
    <w:tmpl w:val="3ED4A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E039AC"/>
    <w:multiLevelType w:val="hybridMultilevel"/>
    <w:tmpl w:val="1CA68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E56A46"/>
    <w:multiLevelType w:val="hybridMultilevel"/>
    <w:tmpl w:val="191E13AC"/>
    <w:lvl w:ilvl="0" w:tplc="D7042E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FBB382B"/>
    <w:multiLevelType w:val="hybridMultilevel"/>
    <w:tmpl w:val="728CC97A"/>
    <w:lvl w:ilvl="0" w:tplc="296A47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48535669"/>
    <w:multiLevelType w:val="hybridMultilevel"/>
    <w:tmpl w:val="B3B4AD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5D6200"/>
    <w:multiLevelType w:val="hybridMultilevel"/>
    <w:tmpl w:val="7BBAEB38"/>
    <w:lvl w:ilvl="0" w:tplc="89E800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AE46184"/>
    <w:multiLevelType w:val="hybridMultilevel"/>
    <w:tmpl w:val="8B248604"/>
    <w:lvl w:ilvl="0" w:tplc="113467B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F3766A"/>
    <w:multiLevelType w:val="hybridMultilevel"/>
    <w:tmpl w:val="520867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6F0D23"/>
    <w:multiLevelType w:val="multilevel"/>
    <w:tmpl w:val="DB0CF828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997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4908" w:hanging="1080"/>
      </w:pPr>
    </w:lvl>
    <w:lvl w:ilvl="4">
      <w:start w:val="1"/>
      <w:numFmt w:val="decimal"/>
      <w:lvlText w:val="%1.%2.%3.%4.%5."/>
      <w:lvlJc w:val="left"/>
      <w:pPr>
        <w:ind w:left="6544" w:hanging="1440"/>
      </w:pPr>
    </w:lvl>
    <w:lvl w:ilvl="5">
      <w:start w:val="1"/>
      <w:numFmt w:val="decimal"/>
      <w:lvlText w:val="%1.%2.%3.%4.%5.%6."/>
      <w:lvlJc w:val="left"/>
      <w:pPr>
        <w:ind w:left="7820" w:hanging="1440"/>
      </w:pPr>
    </w:lvl>
    <w:lvl w:ilvl="6">
      <w:start w:val="1"/>
      <w:numFmt w:val="decimal"/>
      <w:lvlText w:val="%1.%2.%3.%4.%5.%6.%7."/>
      <w:lvlJc w:val="left"/>
      <w:pPr>
        <w:ind w:left="9456" w:hanging="1800"/>
      </w:pPr>
    </w:lvl>
    <w:lvl w:ilvl="7">
      <w:start w:val="1"/>
      <w:numFmt w:val="decimal"/>
      <w:lvlText w:val="%1.%2.%3.%4.%5.%6.%7.%8."/>
      <w:lvlJc w:val="left"/>
      <w:pPr>
        <w:ind w:left="11092" w:hanging="2160"/>
      </w:pPr>
    </w:lvl>
    <w:lvl w:ilvl="8">
      <w:start w:val="1"/>
      <w:numFmt w:val="decimal"/>
      <w:lvlText w:val="%1.%2.%3.%4.%5.%6.%7.%8.%9."/>
      <w:lvlJc w:val="left"/>
      <w:pPr>
        <w:ind w:left="12368" w:hanging="2160"/>
      </w:pPr>
    </w:lvl>
  </w:abstractNum>
  <w:abstractNum w:abstractNumId="17">
    <w:nsid w:val="544A70E2"/>
    <w:multiLevelType w:val="hybridMultilevel"/>
    <w:tmpl w:val="6046B206"/>
    <w:lvl w:ilvl="0" w:tplc="77404E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5E3903DA"/>
    <w:multiLevelType w:val="hybridMultilevel"/>
    <w:tmpl w:val="441E8F06"/>
    <w:lvl w:ilvl="0" w:tplc="7124DB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0502FA2"/>
    <w:multiLevelType w:val="hybridMultilevel"/>
    <w:tmpl w:val="4FBEB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A3655E"/>
    <w:multiLevelType w:val="hybridMultilevel"/>
    <w:tmpl w:val="31002CA4"/>
    <w:lvl w:ilvl="0" w:tplc="E2F8C7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7E1011A4"/>
    <w:multiLevelType w:val="hybridMultilevel"/>
    <w:tmpl w:val="4FB41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124B6A"/>
    <w:multiLevelType w:val="hybridMultilevel"/>
    <w:tmpl w:val="1AFC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8"/>
  </w:num>
  <w:num w:numId="7">
    <w:abstractNumId w:val="1"/>
  </w:num>
  <w:num w:numId="8">
    <w:abstractNumId w:val="15"/>
  </w:num>
  <w:num w:numId="9">
    <w:abstractNumId w:val="22"/>
  </w:num>
  <w:num w:numId="10">
    <w:abstractNumId w:val="19"/>
  </w:num>
  <w:num w:numId="11">
    <w:abstractNumId w:val="2"/>
  </w:num>
  <w:num w:numId="12">
    <w:abstractNumId w:val="8"/>
  </w:num>
  <w:num w:numId="13">
    <w:abstractNumId w:val="5"/>
  </w:num>
  <w:num w:numId="14">
    <w:abstractNumId w:val="9"/>
  </w:num>
  <w:num w:numId="15">
    <w:abstractNumId w:val="7"/>
  </w:num>
  <w:num w:numId="16">
    <w:abstractNumId w:val="21"/>
  </w:num>
  <w:num w:numId="17">
    <w:abstractNumId w:val="14"/>
  </w:num>
  <w:num w:numId="18">
    <w:abstractNumId w:val="13"/>
  </w:num>
  <w:num w:numId="19">
    <w:abstractNumId w:val="17"/>
  </w:num>
  <w:num w:numId="20">
    <w:abstractNumId w:val="3"/>
  </w:num>
  <w:num w:numId="21">
    <w:abstractNumId w:val="11"/>
  </w:num>
  <w:num w:numId="22">
    <w:abstractNumId w:val="20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embedSystemFont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9BC"/>
    <w:rsid w:val="00001BE4"/>
    <w:rsid w:val="00002679"/>
    <w:rsid w:val="00004A22"/>
    <w:rsid w:val="00011012"/>
    <w:rsid w:val="00011128"/>
    <w:rsid w:val="00012A7C"/>
    <w:rsid w:val="00015C6D"/>
    <w:rsid w:val="000162DC"/>
    <w:rsid w:val="00017D14"/>
    <w:rsid w:val="00022B53"/>
    <w:rsid w:val="000269FB"/>
    <w:rsid w:val="00027064"/>
    <w:rsid w:val="00036F9C"/>
    <w:rsid w:val="000435C0"/>
    <w:rsid w:val="0004401E"/>
    <w:rsid w:val="000471BF"/>
    <w:rsid w:val="0004725D"/>
    <w:rsid w:val="00057A15"/>
    <w:rsid w:val="000647FE"/>
    <w:rsid w:val="00065F25"/>
    <w:rsid w:val="0006647B"/>
    <w:rsid w:val="0007625F"/>
    <w:rsid w:val="0008345A"/>
    <w:rsid w:val="00086F69"/>
    <w:rsid w:val="00090F2E"/>
    <w:rsid w:val="0009356C"/>
    <w:rsid w:val="00094E62"/>
    <w:rsid w:val="0009581F"/>
    <w:rsid w:val="000A25E5"/>
    <w:rsid w:val="000A3D41"/>
    <w:rsid w:val="000A47AF"/>
    <w:rsid w:val="000A5226"/>
    <w:rsid w:val="000A69E3"/>
    <w:rsid w:val="000A6A73"/>
    <w:rsid w:val="000A7286"/>
    <w:rsid w:val="000A7717"/>
    <w:rsid w:val="000B2C72"/>
    <w:rsid w:val="000B5E02"/>
    <w:rsid w:val="000B7203"/>
    <w:rsid w:val="000C02B2"/>
    <w:rsid w:val="000C26DA"/>
    <w:rsid w:val="000C4850"/>
    <w:rsid w:val="000C6A46"/>
    <w:rsid w:val="000C7564"/>
    <w:rsid w:val="000D0CD0"/>
    <w:rsid w:val="000D1AED"/>
    <w:rsid w:val="000D473A"/>
    <w:rsid w:val="000E0D60"/>
    <w:rsid w:val="000E350F"/>
    <w:rsid w:val="000E6CAB"/>
    <w:rsid w:val="000F45C1"/>
    <w:rsid w:val="00104A2D"/>
    <w:rsid w:val="00105DD5"/>
    <w:rsid w:val="0011370A"/>
    <w:rsid w:val="0012350F"/>
    <w:rsid w:val="001241E0"/>
    <w:rsid w:val="00131013"/>
    <w:rsid w:val="001336F0"/>
    <w:rsid w:val="00134954"/>
    <w:rsid w:val="00134E42"/>
    <w:rsid w:val="001367B9"/>
    <w:rsid w:val="00137C7E"/>
    <w:rsid w:val="001413B8"/>
    <w:rsid w:val="00143BF6"/>
    <w:rsid w:val="00146AEB"/>
    <w:rsid w:val="00146FFF"/>
    <w:rsid w:val="00147EBB"/>
    <w:rsid w:val="001517F4"/>
    <w:rsid w:val="00151938"/>
    <w:rsid w:val="00151B61"/>
    <w:rsid w:val="001528FA"/>
    <w:rsid w:val="00152AEE"/>
    <w:rsid w:val="00152CB9"/>
    <w:rsid w:val="00152FC4"/>
    <w:rsid w:val="001560B9"/>
    <w:rsid w:val="00167633"/>
    <w:rsid w:val="00172569"/>
    <w:rsid w:val="001751A9"/>
    <w:rsid w:val="00175A8E"/>
    <w:rsid w:val="00175E75"/>
    <w:rsid w:val="001806C5"/>
    <w:rsid w:val="001834D2"/>
    <w:rsid w:val="001837E1"/>
    <w:rsid w:val="00184D55"/>
    <w:rsid w:val="00186372"/>
    <w:rsid w:val="00186EF9"/>
    <w:rsid w:val="00187B39"/>
    <w:rsid w:val="00192813"/>
    <w:rsid w:val="001951EC"/>
    <w:rsid w:val="0019634E"/>
    <w:rsid w:val="001A0497"/>
    <w:rsid w:val="001A0873"/>
    <w:rsid w:val="001A1885"/>
    <w:rsid w:val="001A25C8"/>
    <w:rsid w:val="001A2C7F"/>
    <w:rsid w:val="001A4AF5"/>
    <w:rsid w:val="001A4E89"/>
    <w:rsid w:val="001A73AB"/>
    <w:rsid w:val="001B1406"/>
    <w:rsid w:val="001B481E"/>
    <w:rsid w:val="001B4F64"/>
    <w:rsid w:val="001B6CD4"/>
    <w:rsid w:val="001B7F21"/>
    <w:rsid w:val="001C0B37"/>
    <w:rsid w:val="001C5E28"/>
    <w:rsid w:val="001D034A"/>
    <w:rsid w:val="001D15B5"/>
    <w:rsid w:val="001D2FB5"/>
    <w:rsid w:val="001D32C2"/>
    <w:rsid w:val="001D376A"/>
    <w:rsid w:val="001D5C54"/>
    <w:rsid w:val="001E56F2"/>
    <w:rsid w:val="001E68EC"/>
    <w:rsid w:val="001F1368"/>
    <w:rsid w:val="00201B82"/>
    <w:rsid w:val="00203050"/>
    <w:rsid w:val="00203053"/>
    <w:rsid w:val="00203AD2"/>
    <w:rsid w:val="00205A5D"/>
    <w:rsid w:val="00205E2F"/>
    <w:rsid w:val="00206D1D"/>
    <w:rsid w:val="00207626"/>
    <w:rsid w:val="00216B01"/>
    <w:rsid w:val="00217001"/>
    <w:rsid w:val="0022053E"/>
    <w:rsid w:val="002209DD"/>
    <w:rsid w:val="00223957"/>
    <w:rsid w:val="002243C8"/>
    <w:rsid w:val="00225469"/>
    <w:rsid w:val="002266AA"/>
    <w:rsid w:val="00226C91"/>
    <w:rsid w:val="00226CA2"/>
    <w:rsid w:val="00227CBC"/>
    <w:rsid w:val="002304B4"/>
    <w:rsid w:val="0023055E"/>
    <w:rsid w:val="002416BC"/>
    <w:rsid w:val="002434C7"/>
    <w:rsid w:val="00243810"/>
    <w:rsid w:val="00245453"/>
    <w:rsid w:val="002503FC"/>
    <w:rsid w:val="002518CC"/>
    <w:rsid w:val="0025300A"/>
    <w:rsid w:val="00257D5E"/>
    <w:rsid w:val="00263137"/>
    <w:rsid w:val="00263985"/>
    <w:rsid w:val="00263B09"/>
    <w:rsid w:val="0026413C"/>
    <w:rsid w:val="002643E2"/>
    <w:rsid w:val="002650D4"/>
    <w:rsid w:val="00266C36"/>
    <w:rsid w:val="00267B62"/>
    <w:rsid w:val="00274423"/>
    <w:rsid w:val="002752CD"/>
    <w:rsid w:val="0027602C"/>
    <w:rsid w:val="00276429"/>
    <w:rsid w:val="00276A79"/>
    <w:rsid w:val="0028105B"/>
    <w:rsid w:val="00281829"/>
    <w:rsid w:val="00282F18"/>
    <w:rsid w:val="00283492"/>
    <w:rsid w:val="00284E92"/>
    <w:rsid w:val="00285457"/>
    <w:rsid w:val="0028766B"/>
    <w:rsid w:val="00292B8E"/>
    <w:rsid w:val="00295C8F"/>
    <w:rsid w:val="00296CA2"/>
    <w:rsid w:val="002A2A62"/>
    <w:rsid w:val="002A6218"/>
    <w:rsid w:val="002B206D"/>
    <w:rsid w:val="002B2084"/>
    <w:rsid w:val="002B6065"/>
    <w:rsid w:val="002B6CEC"/>
    <w:rsid w:val="002C067F"/>
    <w:rsid w:val="002C1003"/>
    <w:rsid w:val="002C222C"/>
    <w:rsid w:val="002C266B"/>
    <w:rsid w:val="002D34E2"/>
    <w:rsid w:val="002D36D6"/>
    <w:rsid w:val="002D39C6"/>
    <w:rsid w:val="002D58D1"/>
    <w:rsid w:val="002D7D63"/>
    <w:rsid w:val="002E0E77"/>
    <w:rsid w:val="002E10B5"/>
    <w:rsid w:val="002E2912"/>
    <w:rsid w:val="002E3468"/>
    <w:rsid w:val="002E69AE"/>
    <w:rsid w:val="002F0690"/>
    <w:rsid w:val="002F16A2"/>
    <w:rsid w:val="002F426C"/>
    <w:rsid w:val="002F5A8A"/>
    <w:rsid w:val="002F5FA7"/>
    <w:rsid w:val="002F634D"/>
    <w:rsid w:val="002F6404"/>
    <w:rsid w:val="002F7E4E"/>
    <w:rsid w:val="00303494"/>
    <w:rsid w:val="0031558C"/>
    <w:rsid w:val="00316F4A"/>
    <w:rsid w:val="00317920"/>
    <w:rsid w:val="0032021E"/>
    <w:rsid w:val="0032062F"/>
    <w:rsid w:val="00320A3C"/>
    <w:rsid w:val="00322E77"/>
    <w:rsid w:val="00330DEE"/>
    <w:rsid w:val="00330EB8"/>
    <w:rsid w:val="003311B9"/>
    <w:rsid w:val="00333620"/>
    <w:rsid w:val="00336BEA"/>
    <w:rsid w:val="003379CC"/>
    <w:rsid w:val="00343FF9"/>
    <w:rsid w:val="00346CCB"/>
    <w:rsid w:val="003478F1"/>
    <w:rsid w:val="00354520"/>
    <w:rsid w:val="00355E94"/>
    <w:rsid w:val="00357926"/>
    <w:rsid w:val="00357D41"/>
    <w:rsid w:val="0036314A"/>
    <w:rsid w:val="00363EB4"/>
    <w:rsid w:val="003644B8"/>
    <w:rsid w:val="00364DD0"/>
    <w:rsid w:val="003665EA"/>
    <w:rsid w:val="00370504"/>
    <w:rsid w:val="00370E08"/>
    <w:rsid w:val="00371EAC"/>
    <w:rsid w:val="00374896"/>
    <w:rsid w:val="00385C8D"/>
    <w:rsid w:val="00385E10"/>
    <w:rsid w:val="0039007B"/>
    <w:rsid w:val="003901FF"/>
    <w:rsid w:val="00392136"/>
    <w:rsid w:val="00392CDA"/>
    <w:rsid w:val="00395350"/>
    <w:rsid w:val="00396FDB"/>
    <w:rsid w:val="003A1307"/>
    <w:rsid w:val="003A2B4B"/>
    <w:rsid w:val="003A466D"/>
    <w:rsid w:val="003B0FAA"/>
    <w:rsid w:val="003B5AF2"/>
    <w:rsid w:val="003C367F"/>
    <w:rsid w:val="003C502E"/>
    <w:rsid w:val="003C69C3"/>
    <w:rsid w:val="003C6F31"/>
    <w:rsid w:val="003C7836"/>
    <w:rsid w:val="003D0155"/>
    <w:rsid w:val="003D0CC8"/>
    <w:rsid w:val="003D0EC9"/>
    <w:rsid w:val="003D1D66"/>
    <w:rsid w:val="003D42D1"/>
    <w:rsid w:val="003D723D"/>
    <w:rsid w:val="003E09F6"/>
    <w:rsid w:val="003E0EB3"/>
    <w:rsid w:val="003E2ABE"/>
    <w:rsid w:val="003E3242"/>
    <w:rsid w:val="003E3BB0"/>
    <w:rsid w:val="003E4A17"/>
    <w:rsid w:val="003E6C28"/>
    <w:rsid w:val="003E6C7C"/>
    <w:rsid w:val="003F0E2F"/>
    <w:rsid w:val="003F3DFA"/>
    <w:rsid w:val="003F3F4F"/>
    <w:rsid w:val="004006E3"/>
    <w:rsid w:val="004048D7"/>
    <w:rsid w:val="004061E4"/>
    <w:rsid w:val="00413FC0"/>
    <w:rsid w:val="00414167"/>
    <w:rsid w:val="004161D7"/>
    <w:rsid w:val="0041710D"/>
    <w:rsid w:val="00421C24"/>
    <w:rsid w:val="00421CAD"/>
    <w:rsid w:val="00423D82"/>
    <w:rsid w:val="00425075"/>
    <w:rsid w:val="004262FD"/>
    <w:rsid w:val="00430C07"/>
    <w:rsid w:val="00430C6D"/>
    <w:rsid w:val="0043170D"/>
    <w:rsid w:val="00432773"/>
    <w:rsid w:val="00433750"/>
    <w:rsid w:val="0043398F"/>
    <w:rsid w:val="004357A6"/>
    <w:rsid w:val="00435D76"/>
    <w:rsid w:val="00440531"/>
    <w:rsid w:val="004411FB"/>
    <w:rsid w:val="0044459A"/>
    <w:rsid w:val="00447807"/>
    <w:rsid w:val="00451BBC"/>
    <w:rsid w:val="00451FC6"/>
    <w:rsid w:val="00452B83"/>
    <w:rsid w:val="00454E6D"/>
    <w:rsid w:val="004573AE"/>
    <w:rsid w:val="00460673"/>
    <w:rsid w:val="00461473"/>
    <w:rsid w:val="00462FE1"/>
    <w:rsid w:val="004633D4"/>
    <w:rsid w:val="00463457"/>
    <w:rsid w:val="0046410C"/>
    <w:rsid w:val="00464788"/>
    <w:rsid w:val="0046712A"/>
    <w:rsid w:val="0046769B"/>
    <w:rsid w:val="00470F86"/>
    <w:rsid w:val="004732AE"/>
    <w:rsid w:val="00474068"/>
    <w:rsid w:val="00477FC1"/>
    <w:rsid w:val="004851B7"/>
    <w:rsid w:val="00495274"/>
    <w:rsid w:val="00495E53"/>
    <w:rsid w:val="00496AA4"/>
    <w:rsid w:val="004A132F"/>
    <w:rsid w:val="004A22FE"/>
    <w:rsid w:val="004A4144"/>
    <w:rsid w:val="004A484E"/>
    <w:rsid w:val="004A5371"/>
    <w:rsid w:val="004A6FC3"/>
    <w:rsid w:val="004B5702"/>
    <w:rsid w:val="004B5A4E"/>
    <w:rsid w:val="004B6853"/>
    <w:rsid w:val="004B6B37"/>
    <w:rsid w:val="004B7AF8"/>
    <w:rsid w:val="004C0925"/>
    <w:rsid w:val="004C1719"/>
    <w:rsid w:val="004C352E"/>
    <w:rsid w:val="004C3D36"/>
    <w:rsid w:val="004C49EA"/>
    <w:rsid w:val="004C4C81"/>
    <w:rsid w:val="004D151B"/>
    <w:rsid w:val="004D1F09"/>
    <w:rsid w:val="004E5D6F"/>
    <w:rsid w:val="004E6E23"/>
    <w:rsid w:val="004F2CF2"/>
    <w:rsid w:val="004F5FED"/>
    <w:rsid w:val="004F634A"/>
    <w:rsid w:val="004F6953"/>
    <w:rsid w:val="005055D1"/>
    <w:rsid w:val="00505C5D"/>
    <w:rsid w:val="00514289"/>
    <w:rsid w:val="005146BC"/>
    <w:rsid w:val="00514E81"/>
    <w:rsid w:val="0051692A"/>
    <w:rsid w:val="005269BC"/>
    <w:rsid w:val="00536815"/>
    <w:rsid w:val="00536FA2"/>
    <w:rsid w:val="005372A2"/>
    <w:rsid w:val="005413A3"/>
    <w:rsid w:val="00543428"/>
    <w:rsid w:val="00545080"/>
    <w:rsid w:val="0055766E"/>
    <w:rsid w:val="00564ABD"/>
    <w:rsid w:val="00566F39"/>
    <w:rsid w:val="00573343"/>
    <w:rsid w:val="0057362D"/>
    <w:rsid w:val="0057368A"/>
    <w:rsid w:val="00573EDE"/>
    <w:rsid w:val="00576392"/>
    <w:rsid w:val="005768F9"/>
    <w:rsid w:val="0057771B"/>
    <w:rsid w:val="005809C3"/>
    <w:rsid w:val="00581F8E"/>
    <w:rsid w:val="0058282E"/>
    <w:rsid w:val="00584569"/>
    <w:rsid w:val="0058597C"/>
    <w:rsid w:val="00591140"/>
    <w:rsid w:val="005918E7"/>
    <w:rsid w:val="005921CC"/>
    <w:rsid w:val="00595606"/>
    <w:rsid w:val="005A2511"/>
    <w:rsid w:val="005A46FB"/>
    <w:rsid w:val="005B17A5"/>
    <w:rsid w:val="005B6586"/>
    <w:rsid w:val="005B69C5"/>
    <w:rsid w:val="005B7EC2"/>
    <w:rsid w:val="005C0360"/>
    <w:rsid w:val="005C2971"/>
    <w:rsid w:val="005C38E5"/>
    <w:rsid w:val="005C4813"/>
    <w:rsid w:val="005D46AA"/>
    <w:rsid w:val="005D784E"/>
    <w:rsid w:val="005E2081"/>
    <w:rsid w:val="005E3AA2"/>
    <w:rsid w:val="005E4507"/>
    <w:rsid w:val="005E5417"/>
    <w:rsid w:val="005E5812"/>
    <w:rsid w:val="005E5C33"/>
    <w:rsid w:val="005F349B"/>
    <w:rsid w:val="005F425A"/>
    <w:rsid w:val="00602218"/>
    <w:rsid w:val="0060529A"/>
    <w:rsid w:val="00607A81"/>
    <w:rsid w:val="0061279B"/>
    <w:rsid w:val="0061438D"/>
    <w:rsid w:val="006159C8"/>
    <w:rsid w:val="00615CFA"/>
    <w:rsid w:val="006174D4"/>
    <w:rsid w:val="00621298"/>
    <w:rsid w:val="00623B6F"/>
    <w:rsid w:val="00623D14"/>
    <w:rsid w:val="00631D03"/>
    <w:rsid w:val="00633104"/>
    <w:rsid w:val="00635548"/>
    <w:rsid w:val="00636B41"/>
    <w:rsid w:val="00636F36"/>
    <w:rsid w:val="006370B6"/>
    <w:rsid w:val="0064569B"/>
    <w:rsid w:val="00653023"/>
    <w:rsid w:val="006558B2"/>
    <w:rsid w:val="00655EC1"/>
    <w:rsid w:val="00657758"/>
    <w:rsid w:val="006649BA"/>
    <w:rsid w:val="006666F8"/>
    <w:rsid w:val="0067076C"/>
    <w:rsid w:val="006713BF"/>
    <w:rsid w:val="006715C7"/>
    <w:rsid w:val="006739A2"/>
    <w:rsid w:val="0067567F"/>
    <w:rsid w:val="00677A2C"/>
    <w:rsid w:val="00677B2B"/>
    <w:rsid w:val="006836A9"/>
    <w:rsid w:val="00687567"/>
    <w:rsid w:val="00687CF2"/>
    <w:rsid w:val="006A222A"/>
    <w:rsid w:val="006A40FF"/>
    <w:rsid w:val="006A6400"/>
    <w:rsid w:val="006A6F11"/>
    <w:rsid w:val="006B33A5"/>
    <w:rsid w:val="006B3BA1"/>
    <w:rsid w:val="006B4325"/>
    <w:rsid w:val="006B6768"/>
    <w:rsid w:val="006B72C3"/>
    <w:rsid w:val="006C23DB"/>
    <w:rsid w:val="006C4F47"/>
    <w:rsid w:val="006D0507"/>
    <w:rsid w:val="006D11DE"/>
    <w:rsid w:val="006D7E0B"/>
    <w:rsid w:val="006E0749"/>
    <w:rsid w:val="006E1A5C"/>
    <w:rsid w:val="006E3D0D"/>
    <w:rsid w:val="006E690C"/>
    <w:rsid w:val="006F0142"/>
    <w:rsid w:val="006F2B2C"/>
    <w:rsid w:val="006F6A4B"/>
    <w:rsid w:val="006F6FF3"/>
    <w:rsid w:val="00700CBE"/>
    <w:rsid w:val="007035E4"/>
    <w:rsid w:val="00705BB9"/>
    <w:rsid w:val="00714326"/>
    <w:rsid w:val="007151A7"/>
    <w:rsid w:val="007159AE"/>
    <w:rsid w:val="00715C4A"/>
    <w:rsid w:val="00715D95"/>
    <w:rsid w:val="0071731F"/>
    <w:rsid w:val="0072029C"/>
    <w:rsid w:val="0072042E"/>
    <w:rsid w:val="00721975"/>
    <w:rsid w:val="007266A7"/>
    <w:rsid w:val="007317EE"/>
    <w:rsid w:val="00734F65"/>
    <w:rsid w:val="00740BCF"/>
    <w:rsid w:val="0074449A"/>
    <w:rsid w:val="00750F09"/>
    <w:rsid w:val="00751585"/>
    <w:rsid w:val="00754A20"/>
    <w:rsid w:val="007579B3"/>
    <w:rsid w:val="007611F6"/>
    <w:rsid w:val="007661FF"/>
    <w:rsid w:val="00767CA8"/>
    <w:rsid w:val="00775E14"/>
    <w:rsid w:val="0078130B"/>
    <w:rsid w:val="00781EFF"/>
    <w:rsid w:val="007828CA"/>
    <w:rsid w:val="00783BFA"/>
    <w:rsid w:val="00784DE8"/>
    <w:rsid w:val="007866EA"/>
    <w:rsid w:val="00787A2E"/>
    <w:rsid w:val="00791668"/>
    <w:rsid w:val="00792A9E"/>
    <w:rsid w:val="007935BB"/>
    <w:rsid w:val="007937E0"/>
    <w:rsid w:val="0079491B"/>
    <w:rsid w:val="007962BF"/>
    <w:rsid w:val="0079648B"/>
    <w:rsid w:val="00797190"/>
    <w:rsid w:val="007A2798"/>
    <w:rsid w:val="007A34D9"/>
    <w:rsid w:val="007A6095"/>
    <w:rsid w:val="007A6FE2"/>
    <w:rsid w:val="007A7BC1"/>
    <w:rsid w:val="007B344E"/>
    <w:rsid w:val="007B76FB"/>
    <w:rsid w:val="007C2468"/>
    <w:rsid w:val="007C48EA"/>
    <w:rsid w:val="007C5015"/>
    <w:rsid w:val="007C53D4"/>
    <w:rsid w:val="007C5D61"/>
    <w:rsid w:val="007C6100"/>
    <w:rsid w:val="007D03CA"/>
    <w:rsid w:val="007D1319"/>
    <w:rsid w:val="007D1FA1"/>
    <w:rsid w:val="007D4D62"/>
    <w:rsid w:val="007E12D7"/>
    <w:rsid w:val="007E14E6"/>
    <w:rsid w:val="007E2BC0"/>
    <w:rsid w:val="007E51BD"/>
    <w:rsid w:val="007E6CB7"/>
    <w:rsid w:val="007E712C"/>
    <w:rsid w:val="007F031E"/>
    <w:rsid w:val="007F13F3"/>
    <w:rsid w:val="007F3BF9"/>
    <w:rsid w:val="007F7E0E"/>
    <w:rsid w:val="008060CE"/>
    <w:rsid w:val="00807305"/>
    <w:rsid w:val="00815630"/>
    <w:rsid w:val="008200CB"/>
    <w:rsid w:val="00820CCC"/>
    <w:rsid w:val="008234C2"/>
    <w:rsid w:val="0082758A"/>
    <w:rsid w:val="00834BC2"/>
    <w:rsid w:val="008376F4"/>
    <w:rsid w:val="00842B9C"/>
    <w:rsid w:val="0084338F"/>
    <w:rsid w:val="00850777"/>
    <w:rsid w:val="00856030"/>
    <w:rsid w:val="008569DB"/>
    <w:rsid w:val="00863694"/>
    <w:rsid w:val="00865A63"/>
    <w:rsid w:val="008669EC"/>
    <w:rsid w:val="00870B90"/>
    <w:rsid w:val="00877D4A"/>
    <w:rsid w:val="00881AC9"/>
    <w:rsid w:val="00885FC6"/>
    <w:rsid w:val="0089022B"/>
    <w:rsid w:val="008902E7"/>
    <w:rsid w:val="0089105C"/>
    <w:rsid w:val="008A064B"/>
    <w:rsid w:val="008A1091"/>
    <w:rsid w:val="008A2A9B"/>
    <w:rsid w:val="008A37D7"/>
    <w:rsid w:val="008B12AB"/>
    <w:rsid w:val="008B2F4D"/>
    <w:rsid w:val="008B35BB"/>
    <w:rsid w:val="008B474E"/>
    <w:rsid w:val="008B5F7E"/>
    <w:rsid w:val="008B7033"/>
    <w:rsid w:val="008C0F19"/>
    <w:rsid w:val="008C2B57"/>
    <w:rsid w:val="008C2DEC"/>
    <w:rsid w:val="008C3230"/>
    <w:rsid w:val="008C4B32"/>
    <w:rsid w:val="008D463E"/>
    <w:rsid w:val="008D52FD"/>
    <w:rsid w:val="008D605D"/>
    <w:rsid w:val="008D6AE7"/>
    <w:rsid w:val="008E5AD9"/>
    <w:rsid w:val="008F322B"/>
    <w:rsid w:val="008F5B7D"/>
    <w:rsid w:val="00900AFE"/>
    <w:rsid w:val="00904E4A"/>
    <w:rsid w:val="00914BAD"/>
    <w:rsid w:val="00915F7E"/>
    <w:rsid w:val="009217BA"/>
    <w:rsid w:val="00926511"/>
    <w:rsid w:val="00926913"/>
    <w:rsid w:val="0092725F"/>
    <w:rsid w:val="009303FE"/>
    <w:rsid w:val="009379E1"/>
    <w:rsid w:val="0094047E"/>
    <w:rsid w:val="00940B76"/>
    <w:rsid w:val="00940C6B"/>
    <w:rsid w:val="0095177E"/>
    <w:rsid w:val="00956A86"/>
    <w:rsid w:val="00956F90"/>
    <w:rsid w:val="00961274"/>
    <w:rsid w:val="0096214F"/>
    <w:rsid w:val="00962622"/>
    <w:rsid w:val="00962B05"/>
    <w:rsid w:val="009649E9"/>
    <w:rsid w:val="00965A16"/>
    <w:rsid w:val="00966323"/>
    <w:rsid w:val="0096677F"/>
    <w:rsid w:val="009750C7"/>
    <w:rsid w:val="0097673D"/>
    <w:rsid w:val="009808F1"/>
    <w:rsid w:val="009854CC"/>
    <w:rsid w:val="009864A4"/>
    <w:rsid w:val="009870A0"/>
    <w:rsid w:val="00991079"/>
    <w:rsid w:val="009942DC"/>
    <w:rsid w:val="00994516"/>
    <w:rsid w:val="009978A2"/>
    <w:rsid w:val="009A0755"/>
    <w:rsid w:val="009A3120"/>
    <w:rsid w:val="009A79F4"/>
    <w:rsid w:val="009B13D8"/>
    <w:rsid w:val="009B14DF"/>
    <w:rsid w:val="009B24F6"/>
    <w:rsid w:val="009B619D"/>
    <w:rsid w:val="009B6E41"/>
    <w:rsid w:val="009C4C21"/>
    <w:rsid w:val="009C6EF3"/>
    <w:rsid w:val="009D0C1D"/>
    <w:rsid w:val="009D64F7"/>
    <w:rsid w:val="009D6E21"/>
    <w:rsid w:val="009E2D11"/>
    <w:rsid w:val="009E319A"/>
    <w:rsid w:val="009E5F87"/>
    <w:rsid w:val="009E6B17"/>
    <w:rsid w:val="009F22B5"/>
    <w:rsid w:val="009F3B50"/>
    <w:rsid w:val="009F45E5"/>
    <w:rsid w:val="009F6748"/>
    <w:rsid w:val="00A02EEB"/>
    <w:rsid w:val="00A06ACA"/>
    <w:rsid w:val="00A10C4B"/>
    <w:rsid w:val="00A1159B"/>
    <w:rsid w:val="00A11716"/>
    <w:rsid w:val="00A14908"/>
    <w:rsid w:val="00A17C4C"/>
    <w:rsid w:val="00A2159E"/>
    <w:rsid w:val="00A32BA4"/>
    <w:rsid w:val="00A335D2"/>
    <w:rsid w:val="00A34719"/>
    <w:rsid w:val="00A353B4"/>
    <w:rsid w:val="00A35480"/>
    <w:rsid w:val="00A35781"/>
    <w:rsid w:val="00A408BD"/>
    <w:rsid w:val="00A431D1"/>
    <w:rsid w:val="00A4551F"/>
    <w:rsid w:val="00A54F44"/>
    <w:rsid w:val="00A55FA0"/>
    <w:rsid w:val="00A6097F"/>
    <w:rsid w:val="00A641F9"/>
    <w:rsid w:val="00A66081"/>
    <w:rsid w:val="00A665CC"/>
    <w:rsid w:val="00A6677F"/>
    <w:rsid w:val="00A67DB9"/>
    <w:rsid w:val="00A746A1"/>
    <w:rsid w:val="00A81800"/>
    <w:rsid w:val="00A82CE9"/>
    <w:rsid w:val="00A86646"/>
    <w:rsid w:val="00A92D17"/>
    <w:rsid w:val="00A95EF4"/>
    <w:rsid w:val="00AB21D0"/>
    <w:rsid w:val="00AB3A1A"/>
    <w:rsid w:val="00AC2B4B"/>
    <w:rsid w:val="00AC3D44"/>
    <w:rsid w:val="00AC705D"/>
    <w:rsid w:val="00AD2061"/>
    <w:rsid w:val="00AD21FC"/>
    <w:rsid w:val="00AD227A"/>
    <w:rsid w:val="00AE0056"/>
    <w:rsid w:val="00AE6B72"/>
    <w:rsid w:val="00AE6CA9"/>
    <w:rsid w:val="00AF12AE"/>
    <w:rsid w:val="00AF30CE"/>
    <w:rsid w:val="00AF5FF8"/>
    <w:rsid w:val="00AF784C"/>
    <w:rsid w:val="00AF7D4B"/>
    <w:rsid w:val="00B03101"/>
    <w:rsid w:val="00B07648"/>
    <w:rsid w:val="00B10070"/>
    <w:rsid w:val="00B11816"/>
    <w:rsid w:val="00B11FD3"/>
    <w:rsid w:val="00B17041"/>
    <w:rsid w:val="00B20E77"/>
    <w:rsid w:val="00B23BB2"/>
    <w:rsid w:val="00B25F51"/>
    <w:rsid w:val="00B27486"/>
    <w:rsid w:val="00B3137C"/>
    <w:rsid w:val="00B34DC2"/>
    <w:rsid w:val="00B35318"/>
    <w:rsid w:val="00B35323"/>
    <w:rsid w:val="00B35AF1"/>
    <w:rsid w:val="00B376C7"/>
    <w:rsid w:val="00B4129A"/>
    <w:rsid w:val="00B43AFA"/>
    <w:rsid w:val="00B476AD"/>
    <w:rsid w:val="00B52E59"/>
    <w:rsid w:val="00B532B2"/>
    <w:rsid w:val="00B53396"/>
    <w:rsid w:val="00B55997"/>
    <w:rsid w:val="00B67387"/>
    <w:rsid w:val="00B716B6"/>
    <w:rsid w:val="00B716C5"/>
    <w:rsid w:val="00B73F4F"/>
    <w:rsid w:val="00B740FD"/>
    <w:rsid w:val="00B75D4F"/>
    <w:rsid w:val="00B77809"/>
    <w:rsid w:val="00B83DDE"/>
    <w:rsid w:val="00B86869"/>
    <w:rsid w:val="00B86A00"/>
    <w:rsid w:val="00B87523"/>
    <w:rsid w:val="00B91781"/>
    <w:rsid w:val="00B93EA4"/>
    <w:rsid w:val="00B942C2"/>
    <w:rsid w:val="00B94E45"/>
    <w:rsid w:val="00B97C50"/>
    <w:rsid w:val="00BA6262"/>
    <w:rsid w:val="00BB04F8"/>
    <w:rsid w:val="00BB4D0F"/>
    <w:rsid w:val="00BB7F0D"/>
    <w:rsid w:val="00BC5CA9"/>
    <w:rsid w:val="00BC7606"/>
    <w:rsid w:val="00BD148B"/>
    <w:rsid w:val="00BD3977"/>
    <w:rsid w:val="00BD4CC9"/>
    <w:rsid w:val="00BE155F"/>
    <w:rsid w:val="00BE3369"/>
    <w:rsid w:val="00BE390F"/>
    <w:rsid w:val="00BE684C"/>
    <w:rsid w:val="00BE7C07"/>
    <w:rsid w:val="00BF00DA"/>
    <w:rsid w:val="00BF1C67"/>
    <w:rsid w:val="00BF1E93"/>
    <w:rsid w:val="00BF3680"/>
    <w:rsid w:val="00BF3766"/>
    <w:rsid w:val="00BF7203"/>
    <w:rsid w:val="00BF7282"/>
    <w:rsid w:val="00C06D95"/>
    <w:rsid w:val="00C0703C"/>
    <w:rsid w:val="00C10B08"/>
    <w:rsid w:val="00C12D99"/>
    <w:rsid w:val="00C17D52"/>
    <w:rsid w:val="00C33452"/>
    <w:rsid w:val="00C35BEC"/>
    <w:rsid w:val="00C372DC"/>
    <w:rsid w:val="00C41D65"/>
    <w:rsid w:val="00C42195"/>
    <w:rsid w:val="00C437CC"/>
    <w:rsid w:val="00C43A2E"/>
    <w:rsid w:val="00C43A42"/>
    <w:rsid w:val="00C43C00"/>
    <w:rsid w:val="00C53D2C"/>
    <w:rsid w:val="00C54389"/>
    <w:rsid w:val="00C573E1"/>
    <w:rsid w:val="00C60EE8"/>
    <w:rsid w:val="00C60F1E"/>
    <w:rsid w:val="00C61E16"/>
    <w:rsid w:val="00C638FE"/>
    <w:rsid w:val="00C723A4"/>
    <w:rsid w:val="00C74CE3"/>
    <w:rsid w:val="00C76209"/>
    <w:rsid w:val="00C82033"/>
    <w:rsid w:val="00C82CFE"/>
    <w:rsid w:val="00C84311"/>
    <w:rsid w:val="00C85624"/>
    <w:rsid w:val="00C864CF"/>
    <w:rsid w:val="00C87EE2"/>
    <w:rsid w:val="00C942E7"/>
    <w:rsid w:val="00C958D5"/>
    <w:rsid w:val="00C966E0"/>
    <w:rsid w:val="00CA05B8"/>
    <w:rsid w:val="00CA219E"/>
    <w:rsid w:val="00CA30C2"/>
    <w:rsid w:val="00CA5E35"/>
    <w:rsid w:val="00CB19B3"/>
    <w:rsid w:val="00CB71C1"/>
    <w:rsid w:val="00CC193A"/>
    <w:rsid w:val="00CC613A"/>
    <w:rsid w:val="00CC6375"/>
    <w:rsid w:val="00CC7E46"/>
    <w:rsid w:val="00CD044C"/>
    <w:rsid w:val="00CD07FF"/>
    <w:rsid w:val="00CD16FD"/>
    <w:rsid w:val="00CD28EE"/>
    <w:rsid w:val="00CD3F86"/>
    <w:rsid w:val="00CD587F"/>
    <w:rsid w:val="00CD639A"/>
    <w:rsid w:val="00CE3EFE"/>
    <w:rsid w:val="00CE5849"/>
    <w:rsid w:val="00CF07D3"/>
    <w:rsid w:val="00CF1137"/>
    <w:rsid w:val="00CF2442"/>
    <w:rsid w:val="00CF4FBE"/>
    <w:rsid w:val="00D013EA"/>
    <w:rsid w:val="00D02D7F"/>
    <w:rsid w:val="00D038E9"/>
    <w:rsid w:val="00D04C87"/>
    <w:rsid w:val="00D073A3"/>
    <w:rsid w:val="00D078DC"/>
    <w:rsid w:val="00D21258"/>
    <w:rsid w:val="00D275C9"/>
    <w:rsid w:val="00D275F3"/>
    <w:rsid w:val="00D3305C"/>
    <w:rsid w:val="00D334B5"/>
    <w:rsid w:val="00D35AE0"/>
    <w:rsid w:val="00D41785"/>
    <w:rsid w:val="00D51F98"/>
    <w:rsid w:val="00D52A24"/>
    <w:rsid w:val="00D56094"/>
    <w:rsid w:val="00D5771B"/>
    <w:rsid w:val="00D57B1E"/>
    <w:rsid w:val="00D61B07"/>
    <w:rsid w:val="00D6315D"/>
    <w:rsid w:val="00D63B4F"/>
    <w:rsid w:val="00D6642E"/>
    <w:rsid w:val="00D66B7E"/>
    <w:rsid w:val="00D67E5F"/>
    <w:rsid w:val="00D716BA"/>
    <w:rsid w:val="00D7367F"/>
    <w:rsid w:val="00D749A4"/>
    <w:rsid w:val="00D74C19"/>
    <w:rsid w:val="00D80854"/>
    <w:rsid w:val="00D82082"/>
    <w:rsid w:val="00D85788"/>
    <w:rsid w:val="00D92476"/>
    <w:rsid w:val="00D92F0C"/>
    <w:rsid w:val="00D9519D"/>
    <w:rsid w:val="00D97048"/>
    <w:rsid w:val="00DA0006"/>
    <w:rsid w:val="00DA2975"/>
    <w:rsid w:val="00DA77FF"/>
    <w:rsid w:val="00DB65E6"/>
    <w:rsid w:val="00DC6382"/>
    <w:rsid w:val="00DD2252"/>
    <w:rsid w:val="00DD3C43"/>
    <w:rsid w:val="00DD3F4B"/>
    <w:rsid w:val="00DD3F5E"/>
    <w:rsid w:val="00DD6B81"/>
    <w:rsid w:val="00DD6FD6"/>
    <w:rsid w:val="00DE0DC7"/>
    <w:rsid w:val="00DE19A4"/>
    <w:rsid w:val="00DE4CCC"/>
    <w:rsid w:val="00DE4F2E"/>
    <w:rsid w:val="00DE7B7F"/>
    <w:rsid w:val="00DE7D29"/>
    <w:rsid w:val="00DF3D9E"/>
    <w:rsid w:val="00E02489"/>
    <w:rsid w:val="00E0313E"/>
    <w:rsid w:val="00E036BE"/>
    <w:rsid w:val="00E11357"/>
    <w:rsid w:val="00E11C02"/>
    <w:rsid w:val="00E11EB5"/>
    <w:rsid w:val="00E1220F"/>
    <w:rsid w:val="00E1300A"/>
    <w:rsid w:val="00E13106"/>
    <w:rsid w:val="00E13233"/>
    <w:rsid w:val="00E167E6"/>
    <w:rsid w:val="00E25E6A"/>
    <w:rsid w:val="00E26158"/>
    <w:rsid w:val="00E26EAF"/>
    <w:rsid w:val="00E27D32"/>
    <w:rsid w:val="00E3053C"/>
    <w:rsid w:val="00E32DDC"/>
    <w:rsid w:val="00E334F2"/>
    <w:rsid w:val="00E34733"/>
    <w:rsid w:val="00E43CB7"/>
    <w:rsid w:val="00E441B2"/>
    <w:rsid w:val="00E51C9C"/>
    <w:rsid w:val="00E52649"/>
    <w:rsid w:val="00E526E0"/>
    <w:rsid w:val="00E52FD8"/>
    <w:rsid w:val="00E55774"/>
    <w:rsid w:val="00E61624"/>
    <w:rsid w:val="00E62766"/>
    <w:rsid w:val="00E6285B"/>
    <w:rsid w:val="00E62F66"/>
    <w:rsid w:val="00E65065"/>
    <w:rsid w:val="00E708DD"/>
    <w:rsid w:val="00E709A1"/>
    <w:rsid w:val="00E7383E"/>
    <w:rsid w:val="00E73EEB"/>
    <w:rsid w:val="00E74BC0"/>
    <w:rsid w:val="00E837E9"/>
    <w:rsid w:val="00E87BDF"/>
    <w:rsid w:val="00E919D0"/>
    <w:rsid w:val="00E93CC3"/>
    <w:rsid w:val="00E94AD4"/>
    <w:rsid w:val="00E94DFE"/>
    <w:rsid w:val="00EA1AF4"/>
    <w:rsid w:val="00EA6B9C"/>
    <w:rsid w:val="00EA7170"/>
    <w:rsid w:val="00EB7195"/>
    <w:rsid w:val="00EB790B"/>
    <w:rsid w:val="00EC2A7B"/>
    <w:rsid w:val="00EC493F"/>
    <w:rsid w:val="00EC6068"/>
    <w:rsid w:val="00ED011F"/>
    <w:rsid w:val="00ED1303"/>
    <w:rsid w:val="00ED1E1C"/>
    <w:rsid w:val="00ED3207"/>
    <w:rsid w:val="00EE25C8"/>
    <w:rsid w:val="00EE6BAC"/>
    <w:rsid w:val="00EE79B5"/>
    <w:rsid w:val="00EE7D04"/>
    <w:rsid w:val="00EF1315"/>
    <w:rsid w:val="00EF2778"/>
    <w:rsid w:val="00EF34A3"/>
    <w:rsid w:val="00EF5C25"/>
    <w:rsid w:val="00EF6E3F"/>
    <w:rsid w:val="00F01C8F"/>
    <w:rsid w:val="00F02403"/>
    <w:rsid w:val="00F03C10"/>
    <w:rsid w:val="00F04E89"/>
    <w:rsid w:val="00F051C5"/>
    <w:rsid w:val="00F07ACE"/>
    <w:rsid w:val="00F11049"/>
    <w:rsid w:val="00F11458"/>
    <w:rsid w:val="00F13F0A"/>
    <w:rsid w:val="00F173F3"/>
    <w:rsid w:val="00F3233A"/>
    <w:rsid w:val="00F32550"/>
    <w:rsid w:val="00F32A19"/>
    <w:rsid w:val="00F37B63"/>
    <w:rsid w:val="00F37D06"/>
    <w:rsid w:val="00F42E67"/>
    <w:rsid w:val="00F45502"/>
    <w:rsid w:val="00F4774A"/>
    <w:rsid w:val="00F51F95"/>
    <w:rsid w:val="00F52F5F"/>
    <w:rsid w:val="00F57E94"/>
    <w:rsid w:val="00F6162B"/>
    <w:rsid w:val="00F62AC3"/>
    <w:rsid w:val="00F642C9"/>
    <w:rsid w:val="00F64ED0"/>
    <w:rsid w:val="00F67CB8"/>
    <w:rsid w:val="00F705C6"/>
    <w:rsid w:val="00F737AD"/>
    <w:rsid w:val="00F769E3"/>
    <w:rsid w:val="00F77444"/>
    <w:rsid w:val="00F86273"/>
    <w:rsid w:val="00F9009F"/>
    <w:rsid w:val="00F96513"/>
    <w:rsid w:val="00FA01BD"/>
    <w:rsid w:val="00FA25A9"/>
    <w:rsid w:val="00FA5143"/>
    <w:rsid w:val="00FA554F"/>
    <w:rsid w:val="00FA7A7A"/>
    <w:rsid w:val="00FA7D86"/>
    <w:rsid w:val="00FB2A6A"/>
    <w:rsid w:val="00FB2B7F"/>
    <w:rsid w:val="00FC3BBA"/>
    <w:rsid w:val="00FC411D"/>
    <w:rsid w:val="00FC4A1A"/>
    <w:rsid w:val="00FC653A"/>
    <w:rsid w:val="00FD52D1"/>
    <w:rsid w:val="00FD7A11"/>
    <w:rsid w:val="00FF1161"/>
    <w:rsid w:val="00FF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1319"/>
    <w:pPr>
      <w:suppressAutoHyphens/>
    </w:pPr>
    <w:rPr>
      <w:sz w:val="20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">
    <w:name w:val="Основной шрифт абзаца1"/>
    <w:uiPriority w:val="99"/>
    <w:rsid w:val="007D1319"/>
  </w:style>
  <w:style w:type="character" w:customStyle="1" w:styleId="2">
    <w:name w:val="Основной шрифт абзаца2"/>
    <w:uiPriority w:val="99"/>
    <w:rsid w:val="007D1319"/>
  </w:style>
  <w:style w:type="paragraph" w:customStyle="1" w:styleId="10">
    <w:name w:val="Заголовок1"/>
    <w:basedOn w:val="Normal"/>
    <w:next w:val="BodyText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D1319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F769E3"/>
    <w:rPr>
      <w:lang w:val="en-US" w:eastAsia="zh-CN"/>
    </w:rPr>
  </w:style>
  <w:style w:type="paragraph" w:styleId="List">
    <w:name w:val="List"/>
    <w:basedOn w:val="BodyText"/>
    <w:uiPriority w:val="99"/>
    <w:rsid w:val="007D1319"/>
  </w:style>
  <w:style w:type="paragraph" w:styleId="Caption">
    <w:name w:val="caption"/>
    <w:basedOn w:val="10"/>
    <w:next w:val="BodyText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0">
    <w:name w:val="Указатель2"/>
    <w:basedOn w:val="Normal"/>
    <w:uiPriority w:val="99"/>
    <w:rsid w:val="007D1319"/>
    <w:pPr>
      <w:suppressLineNumbers/>
    </w:pPr>
  </w:style>
  <w:style w:type="paragraph" w:customStyle="1" w:styleId="11">
    <w:name w:val="Название объекта1"/>
    <w:basedOn w:val="Normal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2">
    <w:name w:val="Указатель1"/>
    <w:basedOn w:val="Normal"/>
    <w:uiPriority w:val="99"/>
    <w:rsid w:val="007D1319"/>
    <w:pPr>
      <w:suppressLineNumbers/>
    </w:pPr>
  </w:style>
  <w:style w:type="paragraph" w:customStyle="1" w:styleId="a">
    <w:name w:val="Блочная цитата"/>
    <w:basedOn w:val="Normal"/>
    <w:uiPriority w:val="99"/>
    <w:rsid w:val="007D1319"/>
    <w:pPr>
      <w:spacing w:after="283"/>
      <w:ind w:left="567" w:right="567"/>
    </w:pPr>
  </w:style>
  <w:style w:type="paragraph" w:styleId="Subtitle">
    <w:name w:val="Subtitle"/>
    <w:basedOn w:val="10"/>
    <w:next w:val="BodyText"/>
    <w:link w:val="SubtitleChar"/>
    <w:uiPriority w:val="99"/>
    <w:qFormat/>
    <w:rsid w:val="007D1319"/>
    <w:pPr>
      <w:spacing w:before="60"/>
      <w:jc w:val="center"/>
    </w:pPr>
    <w:rPr>
      <w:sz w:val="36"/>
      <w:szCs w:val="36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Title">
    <w:name w:val="Title"/>
    <w:basedOn w:val="10"/>
    <w:next w:val="BodyText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0">
    <w:name w:val="Знак"/>
    <w:basedOn w:val="Normal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Normal"/>
    <w:uiPriority w:val="99"/>
    <w:rsid w:val="004006E3"/>
    <w:pPr>
      <w:suppressAutoHyphens w:val="0"/>
      <w:spacing w:before="280" w:after="142" w:line="276" w:lineRule="auto"/>
    </w:pPr>
    <w:rPr>
      <w:color w:val="000000"/>
    </w:rPr>
  </w:style>
  <w:style w:type="character" w:customStyle="1" w:styleId="rvts9">
    <w:name w:val="rvts9"/>
    <w:uiPriority w:val="99"/>
    <w:rsid w:val="002F0690"/>
  </w:style>
  <w:style w:type="paragraph" w:styleId="Header">
    <w:name w:val="header"/>
    <w:basedOn w:val="Normal"/>
    <w:link w:val="HeaderChar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51FC6"/>
    <w:rPr>
      <w:sz w:val="24"/>
      <w:szCs w:val="24"/>
      <w:lang w:val="x-none" w:eastAsia="zh-CN"/>
    </w:r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3D0E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NormalWeb">
    <w:name w:val="Normal (Web)"/>
    <w:basedOn w:val="Normal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eastAsia="uk-UA"/>
    </w:rPr>
  </w:style>
  <w:style w:type="character" w:styleId="Hyperlink">
    <w:name w:val="Hyperlink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paragraph" w:styleId="Footer">
    <w:name w:val="footer"/>
    <w:basedOn w:val="Normal"/>
    <w:link w:val="FooterChar"/>
    <w:uiPriority w:val="99"/>
    <w:rsid w:val="00B532B2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532B2"/>
    <w:rPr>
      <w:sz w:val="18"/>
      <w:szCs w:val="18"/>
      <w:lang w:val="en-US" w:eastAsia="zh-CN"/>
    </w:rPr>
  </w:style>
  <w:style w:type="paragraph" w:styleId="BodyTextIndent2">
    <w:name w:val="Body Text Indent 2"/>
    <w:basedOn w:val="Normal"/>
    <w:link w:val="BodyTextIndent2Char"/>
    <w:uiPriority w:val="99"/>
    <w:rsid w:val="0020305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1">
    <w:name w:val="Знак Знак Знак"/>
    <w:basedOn w:val="Normal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rsid w:val="00203050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3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Normal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sz w:val="20"/>
      <w:szCs w:val="20"/>
      <w:lang w:val="en-US" w:eastAsia="zh-CN"/>
    </w:rPr>
  </w:style>
  <w:style w:type="paragraph" w:customStyle="1" w:styleId="a2">
    <w:name w:val="Знак Знак Знак Знак Знак Знак Знак"/>
    <w:basedOn w:val="Normal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ListParagraph">
    <w:name w:val="List Paragraph"/>
    <w:basedOn w:val="Normal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161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2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2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2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2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2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1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2191</Words>
  <Characters>1250</Characters>
  <Application>Microsoft Office Word</Application>
  <DocSecurity>0</DocSecurity>
  <Lines>0</Lines>
  <Paragraphs>0</Paragraphs>
  <ScaleCrop>false</ScaleCrop>
  <Company>NhT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Робота</cp:lastModifiedBy>
  <cp:revision>3</cp:revision>
  <cp:lastPrinted>2021-12-15T06:53:00Z</cp:lastPrinted>
  <dcterms:created xsi:type="dcterms:W3CDTF">2024-02-01T06:50:00Z</dcterms:created>
  <dcterms:modified xsi:type="dcterms:W3CDTF">2024-02-01T06:50:00Z</dcterms:modified>
</cp:coreProperties>
</file>