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A9B" w:rsidRPr="0045374E" w:rsidRDefault="00E04A9B" w:rsidP="0045374E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bookmarkStart w:id="0" w:name="_Hlk133409152"/>
      <w:r w:rsidRPr="0045374E">
        <w:rPr>
          <w:sz w:val="24"/>
          <w:szCs w:val="24"/>
        </w:rPr>
        <w:t>ЗАТВЕРДЖЕНО</w:t>
      </w:r>
    </w:p>
    <w:p w:rsidR="00E04A9B" w:rsidRPr="0045374E" w:rsidRDefault="00E04A9B" w:rsidP="0045374E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r w:rsidRPr="0045374E">
        <w:rPr>
          <w:sz w:val="24"/>
          <w:szCs w:val="24"/>
        </w:rPr>
        <w:t xml:space="preserve">Розпорядження начальника Слов’янської міської   </w:t>
      </w:r>
    </w:p>
    <w:p w:rsidR="00E04A9B" w:rsidRPr="0045374E" w:rsidRDefault="00E04A9B" w:rsidP="0045374E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r w:rsidRPr="0045374E">
        <w:rPr>
          <w:sz w:val="24"/>
          <w:szCs w:val="24"/>
        </w:rPr>
        <w:t xml:space="preserve">військової адміністрації    </w:t>
      </w:r>
    </w:p>
    <w:p w:rsidR="00E04A9B" w:rsidRPr="0045374E" w:rsidRDefault="00E04A9B" w:rsidP="0045374E">
      <w:pPr>
        <w:pStyle w:val="21"/>
        <w:widowControl w:val="0"/>
        <w:tabs>
          <w:tab w:val="left" w:pos="540"/>
        </w:tabs>
        <w:ind w:left="5760"/>
        <w:jc w:val="left"/>
        <w:rPr>
          <w:sz w:val="24"/>
          <w:szCs w:val="24"/>
        </w:rPr>
      </w:pPr>
      <w:r>
        <w:rPr>
          <w:sz w:val="24"/>
          <w:szCs w:val="24"/>
        </w:rPr>
        <w:t>17.01.2024</w:t>
      </w:r>
      <w:r w:rsidRPr="0045374E">
        <w:rPr>
          <w:sz w:val="24"/>
          <w:szCs w:val="24"/>
        </w:rPr>
        <w:t xml:space="preserve">  № </w:t>
      </w:r>
      <w:r>
        <w:rPr>
          <w:sz w:val="24"/>
          <w:szCs w:val="24"/>
        </w:rPr>
        <w:t>150</w:t>
      </w:r>
    </w:p>
    <w:bookmarkEnd w:id="0"/>
    <w:p w:rsidR="00E04A9B" w:rsidRPr="00A34A0B" w:rsidRDefault="00E04A9B" w:rsidP="003A6857">
      <w:pPr>
        <w:rPr>
          <w:lang w:val="uk-UA"/>
        </w:rPr>
      </w:pPr>
    </w:p>
    <w:p w:rsidR="00E04A9B" w:rsidRPr="00A34A0B" w:rsidRDefault="00E04A9B" w:rsidP="003A6857">
      <w:pPr>
        <w:rPr>
          <w:lang w:val="uk-UA"/>
        </w:rPr>
      </w:pPr>
    </w:p>
    <w:p w:rsidR="00E04A9B" w:rsidRPr="00A34A0B" w:rsidRDefault="00E04A9B" w:rsidP="003A6857">
      <w:pPr>
        <w:rPr>
          <w:vanish/>
          <w:lang w:val="uk-UA"/>
        </w:rPr>
      </w:pPr>
    </w:p>
    <w:p w:rsidR="00E04A9B" w:rsidRPr="0045374E" w:rsidRDefault="00E04A9B" w:rsidP="001C350D">
      <w:pPr>
        <w:pStyle w:val="a"/>
        <w:suppressLineNumbers w:val="0"/>
        <w:rPr>
          <w:b w:val="0"/>
          <w:bCs w:val="0"/>
          <w:lang w:val="uk-UA"/>
        </w:rPr>
      </w:pPr>
      <w:r w:rsidRPr="0045374E">
        <w:rPr>
          <w:b w:val="0"/>
          <w:bCs w:val="0"/>
          <w:lang w:val="uk-UA"/>
        </w:rPr>
        <w:t xml:space="preserve">ПЕРСОНАЛЬНИЙ </w:t>
      </w:r>
      <w:r w:rsidRPr="0045374E">
        <w:rPr>
          <w:b w:val="0"/>
          <w:bCs w:val="0"/>
          <w:lang w:val="en-US"/>
        </w:rPr>
        <w:t>C</w:t>
      </w:r>
      <w:r w:rsidRPr="0045374E">
        <w:rPr>
          <w:b w:val="0"/>
          <w:bCs w:val="0"/>
          <w:lang w:val="uk-UA"/>
        </w:rPr>
        <w:t>КЛАД</w:t>
      </w:r>
    </w:p>
    <w:p w:rsidR="00E04A9B" w:rsidRDefault="00E04A9B" w:rsidP="001C350D">
      <w:pPr>
        <w:ind w:right="458"/>
        <w:jc w:val="center"/>
        <w:rPr>
          <w:lang w:val="uk-UA"/>
        </w:rPr>
      </w:pPr>
      <w:bookmarkStart w:id="1" w:name="_Hlk133412009"/>
      <w:r w:rsidRPr="0045374E">
        <w:rPr>
          <w:lang w:val="uk-UA"/>
        </w:rPr>
        <w:t xml:space="preserve">комісії з обстеження об’єктів </w:t>
      </w:r>
      <w:r w:rsidRPr="0045374E">
        <w:rPr>
          <w:lang w:val="uk-UA" w:eastAsia="ru-RU"/>
        </w:rPr>
        <w:t xml:space="preserve"> </w:t>
      </w:r>
      <w:r w:rsidRPr="0045374E">
        <w:rPr>
          <w:lang w:val="bg-BG" w:eastAsia="en-US"/>
        </w:rPr>
        <w:t>культурної спадщини</w:t>
      </w:r>
      <w:r w:rsidRPr="0045374E">
        <w:rPr>
          <w:lang w:val="bg-BG"/>
        </w:rPr>
        <w:t xml:space="preserve"> </w:t>
      </w:r>
      <w:r w:rsidRPr="0045374E">
        <w:rPr>
          <w:lang w:val="uk-UA"/>
        </w:rPr>
        <w:t>на території Слов’янської  міської територіальної громади, які пошкоджені внаслідок збройної агресії Російської Федерації  проти України</w:t>
      </w:r>
    </w:p>
    <w:p w:rsidR="00E04A9B" w:rsidRPr="0045374E" w:rsidRDefault="00E04A9B" w:rsidP="001C350D">
      <w:pPr>
        <w:ind w:right="458"/>
        <w:jc w:val="center"/>
        <w:rPr>
          <w:lang w:val="uk-UA"/>
        </w:rPr>
      </w:pPr>
      <w:r>
        <w:rPr>
          <w:lang w:val="uk-UA"/>
        </w:rPr>
        <w:t>(нова редакція)</w:t>
      </w:r>
    </w:p>
    <w:bookmarkEnd w:id="1"/>
    <w:p w:rsidR="00E04A9B" w:rsidRPr="0045374E" w:rsidRDefault="00E04A9B" w:rsidP="001C350D">
      <w:pPr>
        <w:jc w:val="center"/>
        <w:rPr>
          <w:b/>
          <w:bCs/>
          <w:lang w:val="uk-UA"/>
        </w:rPr>
      </w:pPr>
    </w:p>
    <w:tbl>
      <w:tblPr>
        <w:tblW w:w="9542" w:type="dxa"/>
        <w:tblLayout w:type="fixed"/>
        <w:tblLook w:val="00A0" w:firstRow="1" w:lastRow="0" w:firstColumn="1" w:lastColumn="0" w:noHBand="0" w:noVBand="0"/>
      </w:tblPr>
      <w:tblGrid>
        <w:gridCol w:w="3601"/>
        <w:gridCol w:w="5941"/>
      </w:tblGrid>
      <w:tr w:rsidR="00E04A9B" w:rsidRPr="0045374E">
        <w:tc>
          <w:tcPr>
            <w:tcW w:w="3601" w:type="dxa"/>
          </w:tcPr>
          <w:p w:rsidR="00E04A9B" w:rsidRPr="0045374E" w:rsidRDefault="00E04A9B">
            <w:pPr>
              <w:spacing w:line="276" w:lineRule="auto"/>
              <w:rPr>
                <w:lang w:val="uk-UA"/>
              </w:rPr>
            </w:pPr>
            <w:r>
              <w:rPr>
                <w:lang w:val="uk-UA"/>
              </w:rPr>
              <w:t>Ростов Іоанн</w:t>
            </w:r>
          </w:p>
        </w:tc>
        <w:tc>
          <w:tcPr>
            <w:tcW w:w="5941" w:type="dxa"/>
          </w:tcPr>
          <w:p w:rsidR="00E04A9B" w:rsidRPr="0045374E" w:rsidRDefault="00E04A9B">
            <w:pPr>
              <w:spacing w:line="276" w:lineRule="auto"/>
            </w:pPr>
            <w:r w:rsidRPr="0045374E">
              <w:rPr>
                <w:lang w:val="uk-UA"/>
              </w:rPr>
              <w:t>Заступник начальника Слов’янської міської ВА, голова комісії</w:t>
            </w:r>
          </w:p>
        </w:tc>
      </w:tr>
      <w:tr w:rsidR="00E04A9B" w:rsidRPr="0045374E">
        <w:tc>
          <w:tcPr>
            <w:tcW w:w="3601" w:type="dxa"/>
          </w:tcPr>
          <w:p w:rsidR="00E04A9B" w:rsidRPr="0045374E" w:rsidRDefault="00E04A9B">
            <w:pPr>
              <w:spacing w:line="276" w:lineRule="auto"/>
              <w:rPr>
                <w:b/>
                <w:bCs/>
                <w:lang w:val="uk-UA"/>
              </w:rPr>
            </w:pPr>
            <w:r w:rsidRPr="0045374E">
              <w:rPr>
                <w:lang w:val="uk-UA"/>
              </w:rPr>
              <w:t xml:space="preserve">Шпак Олена </w:t>
            </w:r>
          </w:p>
        </w:tc>
        <w:tc>
          <w:tcPr>
            <w:tcW w:w="5941" w:type="dxa"/>
          </w:tcPr>
          <w:p w:rsidR="00E04A9B" w:rsidRPr="0045374E" w:rsidRDefault="00E04A9B" w:rsidP="0045374E">
            <w:pPr>
              <w:spacing w:line="276" w:lineRule="auto"/>
            </w:pPr>
            <w:r w:rsidRPr="0045374E">
              <w:rPr>
                <w:lang w:val="uk-UA"/>
              </w:rPr>
              <w:t>Начальник управління містобудування та архітектури Слов’янської міської  ВА, головний архітектор, заступник голови комісії</w:t>
            </w:r>
          </w:p>
        </w:tc>
      </w:tr>
      <w:tr w:rsidR="00E04A9B" w:rsidRPr="0045374E">
        <w:tc>
          <w:tcPr>
            <w:tcW w:w="3601" w:type="dxa"/>
          </w:tcPr>
          <w:p w:rsidR="00E04A9B" w:rsidRPr="0045374E" w:rsidRDefault="00E04A9B">
            <w:pPr>
              <w:spacing w:line="276" w:lineRule="auto"/>
              <w:rPr>
                <w:lang w:val="uk-UA"/>
              </w:rPr>
            </w:pPr>
            <w:r w:rsidRPr="0045374E">
              <w:rPr>
                <w:lang w:val="uk-UA"/>
              </w:rPr>
              <w:t>Олійник Марина</w:t>
            </w:r>
          </w:p>
        </w:tc>
        <w:tc>
          <w:tcPr>
            <w:tcW w:w="5941" w:type="dxa"/>
          </w:tcPr>
          <w:p w:rsidR="00E04A9B" w:rsidRPr="0045374E" w:rsidRDefault="00E04A9B" w:rsidP="0013746D">
            <w:pPr>
              <w:spacing w:line="276" w:lineRule="auto"/>
            </w:pPr>
            <w:r w:rsidRPr="0045374E">
              <w:rPr>
                <w:lang w:val="uk-UA"/>
              </w:rPr>
              <w:t>начальник  відділу культури Слов’янської міської  ВА, заступник  голови комісії</w:t>
            </w:r>
          </w:p>
        </w:tc>
      </w:tr>
      <w:tr w:rsidR="00E04A9B" w:rsidRPr="0045374E">
        <w:tc>
          <w:tcPr>
            <w:tcW w:w="3601" w:type="dxa"/>
          </w:tcPr>
          <w:p w:rsidR="00E04A9B" w:rsidRPr="0045374E" w:rsidRDefault="00E04A9B">
            <w:pPr>
              <w:spacing w:line="276" w:lineRule="auto"/>
              <w:rPr>
                <w:lang w:val="uk-UA"/>
              </w:rPr>
            </w:pPr>
            <w:r w:rsidRPr="0045374E">
              <w:rPr>
                <w:lang w:val="uk-UA"/>
              </w:rPr>
              <w:t xml:space="preserve">Гусейнова Оксана </w:t>
            </w:r>
          </w:p>
        </w:tc>
        <w:tc>
          <w:tcPr>
            <w:tcW w:w="5941" w:type="dxa"/>
          </w:tcPr>
          <w:p w:rsidR="00E04A9B" w:rsidRPr="0045374E" w:rsidRDefault="00E04A9B" w:rsidP="0013746D">
            <w:pPr>
              <w:spacing w:line="276" w:lineRule="auto"/>
              <w:rPr>
                <w:lang w:val="uk-UA"/>
              </w:rPr>
            </w:pPr>
            <w:r w:rsidRPr="0045374E">
              <w:rPr>
                <w:lang w:val="uk-UA"/>
              </w:rPr>
              <w:t>заступник начальника відділу культури Слов’янської міської  ВА,</w:t>
            </w:r>
            <w:r w:rsidRPr="0045374E">
              <w:rPr>
                <w:b/>
                <w:bCs/>
                <w:lang w:val="uk-UA"/>
              </w:rPr>
              <w:t xml:space="preserve"> </w:t>
            </w:r>
            <w:r w:rsidRPr="0045374E">
              <w:rPr>
                <w:lang w:val="uk-UA"/>
              </w:rPr>
              <w:t xml:space="preserve">секретар комісії </w:t>
            </w:r>
          </w:p>
        </w:tc>
      </w:tr>
      <w:tr w:rsidR="00E04A9B" w:rsidRPr="0045374E">
        <w:tc>
          <w:tcPr>
            <w:tcW w:w="9542" w:type="dxa"/>
            <w:gridSpan w:val="2"/>
          </w:tcPr>
          <w:p w:rsidR="00E04A9B" w:rsidRPr="0045374E" w:rsidRDefault="00E04A9B">
            <w:pPr>
              <w:spacing w:line="276" w:lineRule="auto"/>
              <w:rPr>
                <w:b/>
                <w:bCs/>
                <w:lang w:val="uk-UA"/>
              </w:rPr>
            </w:pPr>
          </w:p>
          <w:p w:rsidR="00E04A9B" w:rsidRPr="0045374E" w:rsidRDefault="00E04A9B">
            <w:pPr>
              <w:spacing w:line="276" w:lineRule="auto"/>
              <w:rPr>
                <w:lang w:val="uk-UA"/>
              </w:rPr>
            </w:pPr>
            <w:r w:rsidRPr="0045374E">
              <w:rPr>
                <w:lang w:val="uk-UA"/>
              </w:rPr>
              <w:t>Члени комісії:</w:t>
            </w:r>
          </w:p>
        </w:tc>
      </w:tr>
      <w:tr w:rsidR="00E04A9B" w:rsidRPr="00C0558E">
        <w:trPr>
          <w:trHeight w:val="190"/>
        </w:trPr>
        <w:tc>
          <w:tcPr>
            <w:tcW w:w="3601" w:type="dxa"/>
          </w:tcPr>
          <w:p w:rsidR="00E04A9B" w:rsidRPr="0045374E" w:rsidRDefault="00E04A9B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5374E">
              <w:rPr>
                <w:lang w:val="uk-UA"/>
              </w:rPr>
              <w:t>Губанов Олексій</w:t>
            </w:r>
          </w:p>
        </w:tc>
        <w:tc>
          <w:tcPr>
            <w:tcW w:w="5941" w:type="dxa"/>
          </w:tcPr>
          <w:p w:rsidR="00E04A9B" w:rsidRPr="0045374E" w:rsidRDefault="00E04A9B">
            <w:pPr>
              <w:snapToGrid w:val="0"/>
              <w:spacing w:line="276" w:lineRule="auto"/>
              <w:rPr>
                <w:lang w:val="uk-UA"/>
              </w:rPr>
            </w:pPr>
            <w:r w:rsidRPr="0045374E">
              <w:rPr>
                <w:lang w:val="uk-UA"/>
              </w:rPr>
              <w:t>кандидат архітектури, завідувач кафедрою "Містобудування" Донбаської національної академії будівництва і архітектури, голова підрозділу ГО "Українське товариство охорони пам'яток історії та культури" у Донецькій області (за згодою)</w:t>
            </w:r>
          </w:p>
        </w:tc>
      </w:tr>
      <w:tr w:rsidR="00E04A9B" w:rsidRPr="0045374E">
        <w:trPr>
          <w:trHeight w:val="190"/>
        </w:trPr>
        <w:tc>
          <w:tcPr>
            <w:tcW w:w="3601" w:type="dxa"/>
          </w:tcPr>
          <w:p w:rsidR="00E04A9B" w:rsidRPr="0045374E" w:rsidRDefault="00E04A9B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5374E">
              <w:rPr>
                <w:lang w:val="uk-UA"/>
              </w:rPr>
              <w:t>Заруба</w:t>
            </w:r>
            <w:r w:rsidRPr="0045374E">
              <w:rPr>
                <w:lang w:val="en-US"/>
              </w:rPr>
              <w:t xml:space="preserve">  </w:t>
            </w:r>
            <w:r w:rsidRPr="0045374E">
              <w:rPr>
                <w:lang w:val="uk-UA"/>
              </w:rPr>
              <w:t>Ольга</w:t>
            </w:r>
            <w:r w:rsidRPr="0045374E">
              <w:rPr>
                <w:lang w:val="en-US"/>
              </w:rPr>
              <w:t xml:space="preserve">                   </w:t>
            </w:r>
          </w:p>
        </w:tc>
        <w:tc>
          <w:tcPr>
            <w:tcW w:w="5941" w:type="dxa"/>
          </w:tcPr>
          <w:p w:rsidR="00E04A9B" w:rsidRPr="0045374E" w:rsidRDefault="00E04A9B">
            <w:pPr>
              <w:snapToGrid w:val="0"/>
              <w:spacing w:line="276" w:lineRule="auto"/>
              <w:rPr>
                <w:lang w:val="uk-UA" w:eastAsia="uk-UA"/>
              </w:rPr>
            </w:pPr>
            <w:r w:rsidRPr="0045374E">
              <w:rPr>
                <w:lang w:val="uk-UA" w:eastAsia="uk-UA"/>
              </w:rPr>
              <w:t xml:space="preserve">начальник управління житлово-комунального господарства Слов’янської міської ВА  </w:t>
            </w:r>
          </w:p>
        </w:tc>
      </w:tr>
      <w:tr w:rsidR="00E04A9B" w:rsidRPr="0045374E">
        <w:trPr>
          <w:trHeight w:val="190"/>
        </w:trPr>
        <w:tc>
          <w:tcPr>
            <w:tcW w:w="3601" w:type="dxa"/>
          </w:tcPr>
          <w:p w:rsidR="00E04A9B" w:rsidRPr="0045374E" w:rsidRDefault="00E04A9B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5374E">
              <w:rPr>
                <w:lang w:val="uk-UA"/>
              </w:rPr>
              <w:t xml:space="preserve">Калугіна  Євгенія  </w:t>
            </w:r>
          </w:p>
        </w:tc>
        <w:tc>
          <w:tcPr>
            <w:tcW w:w="5941" w:type="dxa"/>
          </w:tcPr>
          <w:p w:rsidR="00E04A9B" w:rsidRPr="0045374E" w:rsidRDefault="00E04A9B" w:rsidP="0045374E">
            <w:pPr>
              <w:spacing w:line="276" w:lineRule="auto"/>
              <w:jc w:val="both"/>
              <w:rPr>
                <w:lang w:val="uk-UA"/>
              </w:rPr>
            </w:pPr>
            <w:r w:rsidRPr="0045374E">
              <w:rPr>
                <w:lang w:val="uk-UA"/>
              </w:rPr>
              <w:t>директорка КЗ «Слов’янський краєзнавчий музей»</w:t>
            </w:r>
          </w:p>
        </w:tc>
      </w:tr>
      <w:tr w:rsidR="00E04A9B" w:rsidRPr="00C0558E">
        <w:trPr>
          <w:trHeight w:val="190"/>
        </w:trPr>
        <w:tc>
          <w:tcPr>
            <w:tcW w:w="3601" w:type="dxa"/>
          </w:tcPr>
          <w:p w:rsidR="00E04A9B" w:rsidRPr="0045374E" w:rsidRDefault="00E04A9B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5374E">
              <w:rPr>
                <w:lang w:val="uk-UA"/>
              </w:rPr>
              <w:t xml:space="preserve">Ольшанський  Андрій  </w:t>
            </w:r>
          </w:p>
        </w:tc>
        <w:tc>
          <w:tcPr>
            <w:tcW w:w="5941" w:type="dxa"/>
          </w:tcPr>
          <w:p w:rsidR="00E04A9B" w:rsidRPr="0045374E" w:rsidRDefault="00E04A9B">
            <w:pPr>
              <w:spacing w:line="276" w:lineRule="auto"/>
              <w:rPr>
                <w:lang w:val="uk-UA"/>
              </w:rPr>
            </w:pPr>
            <w:r w:rsidRPr="0045374E">
              <w:rPr>
                <w:lang w:val="uk-UA"/>
              </w:rPr>
              <w:t xml:space="preserve">спеціаліст І категорії  сектору містобудівного кадастру  управління містобудування  та  архітектури  Слов’янської міської ВА </w:t>
            </w:r>
          </w:p>
        </w:tc>
      </w:tr>
      <w:tr w:rsidR="00E04A9B" w:rsidRPr="0045374E">
        <w:trPr>
          <w:trHeight w:val="190"/>
        </w:trPr>
        <w:tc>
          <w:tcPr>
            <w:tcW w:w="3601" w:type="dxa"/>
          </w:tcPr>
          <w:p w:rsidR="00E04A9B" w:rsidRPr="0045374E" w:rsidRDefault="00E04A9B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5374E">
              <w:rPr>
                <w:lang w:val="uk-UA"/>
              </w:rPr>
              <w:t xml:space="preserve">Керівники  підприємств, установ,  організацій, фахівці, реставратори, інші </w:t>
            </w:r>
          </w:p>
        </w:tc>
        <w:tc>
          <w:tcPr>
            <w:tcW w:w="5941" w:type="dxa"/>
          </w:tcPr>
          <w:p w:rsidR="00E04A9B" w:rsidRPr="0045374E" w:rsidRDefault="00E04A9B">
            <w:pPr>
              <w:snapToGrid w:val="0"/>
              <w:spacing w:line="276" w:lineRule="auto"/>
              <w:rPr>
                <w:lang w:val="uk-UA"/>
              </w:rPr>
            </w:pPr>
            <w:r w:rsidRPr="0045374E">
              <w:rPr>
                <w:lang w:val="uk-UA"/>
              </w:rPr>
              <w:t>За потребою</w:t>
            </w:r>
          </w:p>
        </w:tc>
      </w:tr>
    </w:tbl>
    <w:p w:rsidR="00E04A9B" w:rsidRPr="0045374E" w:rsidRDefault="00E04A9B" w:rsidP="001C350D">
      <w:pPr>
        <w:ind w:left="-540"/>
        <w:rPr>
          <w:lang w:val="uk-UA"/>
        </w:rPr>
      </w:pPr>
    </w:p>
    <w:p w:rsidR="00E04A9B" w:rsidRDefault="00E04A9B" w:rsidP="0045374E">
      <w:pPr>
        <w:rPr>
          <w:lang w:val="uk-UA"/>
        </w:rPr>
      </w:pPr>
    </w:p>
    <w:p w:rsidR="00E04A9B" w:rsidRDefault="00E04A9B" w:rsidP="0045374E">
      <w:pPr>
        <w:rPr>
          <w:lang w:val="uk-UA"/>
        </w:rPr>
      </w:pPr>
    </w:p>
    <w:p w:rsidR="00E04A9B" w:rsidRPr="0045374E" w:rsidRDefault="00E04A9B" w:rsidP="0045374E">
      <w:pPr>
        <w:rPr>
          <w:lang w:val="uk-UA"/>
        </w:rPr>
      </w:pPr>
      <w:r w:rsidRPr="0045374E">
        <w:rPr>
          <w:lang w:val="uk-UA"/>
        </w:rPr>
        <w:t>Начальник відділу культури</w:t>
      </w:r>
    </w:p>
    <w:p w:rsidR="00E04A9B" w:rsidRPr="0045374E" w:rsidRDefault="00E04A9B" w:rsidP="0045374E">
      <w:pPr>
        <w:rPr>
          <w:lang w:val="uk-UA"/>
        </w:rPr>
      </w:pPr>
      <w:r w:rsidRPr="0045374E">
        <w:rPr>
          <w:lang w:val="uk-UA"/>
        </w:rPr>
        <w:t xml:space="preserve">Слов’янської міської  ВА                                                       </w:t>
      </w:r>
      <w:r>
        <w:rPr>
          <w:lang w:val="uk-UA"/>
        </w:rPr>
        <w:t xml:space="preserve">               </w:t>
      </w:r>
      <w:r w:rsidRPr="0045374E">
        <w:rPr>
          <w:lang w:val="uk-UA"/>
        </w:rPr>
        <w:t xml:space="preserve">  Марина ОЛІЙНИК </w:t>
      </w:r>
    </w:p>
    <w:p w:rsidR="00E04A9B" w:rsidRDefault="00E04A9B" w:rsidP="001C350D">
      <w:pPr>
        <w:ind w:left="-540"/>
        <w:rPr>
          <w:sz w:val="28"/>
          <w:szCs w:val="28"/>
          <w:lang w:val="uk-UA"/>
        </w:rPr>
      </w:pPr>
    </w:p>
    <w:p w:rsidR="00E04A9B" w:rsidRDefault="00E04A9B" w:rsidP="001C350D">
      <w:pPr>
        <w:keepNext/>
        <w:keepLines/>
        <w:suppressAutoHyphens w:val="0"/>
        <w:spacing w:after="240"/>
        <w:ind w:left="3969"/>
        <w:jc w:val="center"/>
        <w:rPr>
          <w:sz w:val="28"/>
          <w:szCs w:val="28"/>
          <w:lang w:val="uk-UA" w:eastAsia="ru-RU"/>
        </w:rPr>
      </w:pPr>
    </w:p>
    <w:sectPr w:rsidR="00E04A9B" w:rsidSect="00582976">
      <w:type w:val="continuous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5AF"/>
    <w:rsid w:val="00022A5B"/>
    <w:rsid w:val="00041A2C"/>
    <w:rsid w:val="000654C6"/>
    <w:rsid w:val="00074FBD"/>
    <w:rsid w:val="00077ECA"/>
    <w:rsid w:val="000A19BF"/>
    <w:rsid w:val="000E6309"/>
    <w:rsid w:val="00101D0C"/>
    <w:rsid w:val="0012474B"/>
    <w:rsid w:val="0013746D"/>
    <w:rsid w:val="001623C2"/>
    <w:rsid w:val="001C300B"/>
    <w:rsid w:val="001C350D"/>
    <w:rsid w:val="001E3435"/>
    <w:rsid w:val="001F04BB"/>
    <w:rsid w:val="0023644F"/>
    <w:rsid w:val="00242F6C"/>
    <w:rsid w:val="00243DC0"/>
    <w:rsid w:val="00263BF1"/>
    <w:rsid w:val="00271A25"/>
    <w:rsid w:val="002729C5"/>
    <w:rsid w:val="002F5E50"/>
    <w:rsid w:val="0039577F"/>
    <w:rsid w:val="003A0EE3"/>
    <w:rsid w:val="003A6857"/>
    <w:rsid w:val="003B73D5"/>
    <w:rsid w:val="00422334"/>
    <w:rsid w:val="004453AA"/>
    <w:rsid w:val="0045374E"/>
    <w:rsid w:val="00486931"/>
    <w:rsid w:val="004B6483"/>
    <w:rsid w:val="004C10BF"/>
    <w:rsid w:val="00522A94"/>
    <w:rsid w:val="0055306F"/>
    <w:rsid w:val="00554EC9"/>
    <w:rsid w:val="005615AF"/>
    <w:rsid w:val="00582976"/>
    <w:rsid w:val="005F43B4"/>
    <w:rsid w:val="00622230"/>
    <w:rsid w:val="00665CD6"/>
    <w:rsid w:val="00671332"/>
    <w:rsid w:val="00673C9E"/>
    <w:rsid w:val="00681CF9"/>
    <w:rsid w:val="00704E94"/>
    <w:rsid w:val="007822EB"/>
    <w:rsid w:val="00790061"/>
    <w:rsid w:val="007955B4"/>
    <w:rsid w:val="00823632"/>
    <w:rsid w:val="00892864"/>
    <w:rsid w:val="008F6726"/>
    <w:rsid w:val="00922304"/>
    <w:rsid w:val="00936B04"/>
    <w:rsid w:val="009B7BAD"/>
    <w:rsid w:val="009C412A"/>
    <w:rsid w:val="009E6951"/>
    <w:rsid w:val="00A26822"/>
    <w:rsid w:val="00A34A0B"/>
    <w:rsid w:val="00A7420C"/>
    <w:rsid w:val="00A75B2A"/>
    <w:rsid w:val="00A83A05"/>
    <w:rsid w:val="00AA340C"/>
    <w:rsid w:val="00AA52DA"/>
    <w:rsid w:val="00AC6038"/>
    <w:rsid w:val="00AC7D27"/>
    <w:rsid w:val="00AF2F0B"/>
    <w:rsid w:val="00B74D53"/>
    <w:rsid w:val="00B81537"/>
    <w:rsid w:val="00BF4F4F"/>
    <w:rsid w:val="00C0558E"/>
    <w:rsid w:val="00C1118D"/>
    <w:rsid w:val="00C56A3D"/>
    <w:rsid w:val="00C57A60"/>
    <w:rsid w:val="00C96ADC"/>
    <w:rsid w:val="00CB54EE"/>
    <w:rsid w:val="00CE75CD"/>
    <w:rsid w:val="00D25B89"/>
    <w:rsid w:val="00D50826"/>
    <w:rsid w:val="00D57B65"/>
    <w:rsid w:val="00D7149C"/>
    <w:rsid w:val="00D873D0"/>
    <w:rsid w:val="00D90D8A"/>
    <w:rsid w:val="00DC0484"/>
    <w:rsid w:val="00E04A9B"/>
    <w:rsid w:val="00E06249"/>
    <w:rsid w:val="00E10A7A"/>
    <w:rsid w:val="00E12642"/>
    <w:rsid w:val="00E27488"/>
    <w:rsid w:val="00E4754C"/>
    <w:rsid w:val="00E7629C"/>
    <w:rsid w:val="00E826C9"/>
    <w:rsid w:val="00E86D17"/>
    <w:rsid w:val="00E92CED"/>
    <w:rsid w:val="00EB3B84"/>
    <w:rsid w:val="00EE24EC"/>
    <w:rsid w:val="00EE4016"/>
    <w:rsid w:val="00F02EB1"/>
    <w:rsid w:val="00F43925"/>
    <w:rsid w:val="00F46A2F"/>
    <w:rsid w:val="00F62326"/>
    <w:rsid w:val="00F72411"/>
    <w:rsid w:val="00FA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50D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Normal"/>
    <w:uiPriority w:val="99"/>
    <w:rsid w:val="001C350D"/>
    <w:pPr>
      <w:autoSpaceDE w:val="0"/>
      <w:ind w:left="360"/>
      <w:jc w:val="both"/>
    </w:pPr>
    <w:rPr>
      <w:sz w:val="28"/>
      <w:szCs w:val="28"/>
      <w:lang w:val="uk-UA"/>
    </w:rPr>
  </w:style>
  <w:style w:type="paragraph" w:customStyle="1" w:styleId="a">
    <w:name w:val="Заголовок таблицы"/>
    <w:basedOn w:val="Normal"/>
    <w:uiPriority w:val="99"/>
    <w:rsid w:val="001C350D"/>
    <w:pPr>
      <w:suppressLineNumbers/>
      <w:jc w:val="center"/>
    </w:pPr>
    <w:rPr>
      <w:b/>
      <w:bCs/>
    </w:rPr>
  </w:style>
  <w:style w:type="paragraph" w:customStyle="1" w:styleId="a0">
    <w:name w:val="Нормальний текст"/>
    <w:basedOn w:val="Normal"/>
    <w:uiPriority w:val="99"/>
    <w:rsid w:val="001C350D"/>
    <w:pPr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rvts23">
    <w:name w:val="rvts23"/>
    <w:uiPriority w:val="99"/>
    <w:rsid w:val="001C350D"/>
  </w:style>
  <w:style w:type="table" w:styleId="TableGrid">
    <w:name w:val="Table Grid"/>
    <w:basedOn w:val="TableNormal"/>
    <w:uiPriority w:val="99"/>
    <w:rsid w:val="001C350D"/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1002</Words>
  <Characters>572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PC</dc:creator>
  <cp:keywords/>
  <dc:description/>
  <cp:lastModifiedBy>Робота</cp:lastModifiedBy>
  <cp:revision>2</cp:revision>
  <cp:lastPrinted>2024-01-17T09:05:00Z</cp:lastPrinted>
  <dcterms:created xsi:type="dcterms:W3CDTF">2024-01-17T11:25:00Z</dcterms:created>
  <dcterms:modified xsi:type="dcterms:W3CDTF">2024-01-17T11:25:00Z</dcterms:modified>
</cp:coreProperties>
</file>