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52A" w:rsidRDefault="00D5352A" w:rsidP="009F3699">
      <w:pPr>
        <w:rPr>
          <w:color w:val="1D1B11"/>
          <w:lang w:val="uk-UA"/>
        </w:rPr>
      </w:pPr>
      <w:r>
        <w:rPr>
          <w:color w:val="1D1B11"/>
          <w:lang w:val="en-US"/>
        </w:rPr>
        <w:tab/>
      </w:r>
      <w:r>
        <w:rPr>
          <w:color w:val="1D1B11"/>
          <w:lang w:val="en-US"/>
        </w:rPr>
        <w:tab/>
      </w:r>
      <w:r>
        <w:rPr>
          <w:color w:val="1D1B11"/>
          <w:lang w:val="en-US"/>
        </w:rPr>
        <w:tab/>
      </w:r>
      <w:r>
        <w:rPr>
          <w:color w:val="1D1B11"/>
          <w:lang w:val="en-US"/>
        </w:rPr>
        <w:tab/>
      </w:r>
      <w:r>
        <w:rPr>
          <w:color w:val="1D1B11"/>
          <w:lang w:val="en-US"/>
        </w:rPr>
        <w:tab/>
      </w:r>
      <w:r>
        <w:rPr>
          <w:color w:val="1D1B11"/>
          <w:lang w:val="en-US"/>
        </w:rPr>
        <w:tab/>
      </w:r>
      <w:r>
        <w:rPr>
          <w:color w:val="1D1B11"/>
          <w:lang w:val="en-US"/>
        </w:rPr>
        <w:tab/>
      </w:r>
      <w:r>
        <w:rPr>
          <w:color w:val="1D1B11"/>
          <w:lang w:val="en-US"/>
        </w:rPr>
        <w:tab/>
      </w:r>
      <w:r w:rsidRPr="00605FBE">
        <w:rPr>
          <w:color w:val="1D1B11"/>
          <w:lang w:val="uk-UA"/>
        </w:rPr>
        <w:t xml:space="preserve">Додаток </w:t>
      </w:r>
      <w:r>
        <w:rPr>
          <w:color w:val="1D1B11"/>
          <w:lang w:val="uk-UA"/>
        </w:rPr>
        <w:t>2</w:t>
      </w:r>
    </w:p>
    <w:p w:rsidR="00D5352A" w:rsidRDefault="00D5352A" w:rsidP="002740AF">
      <w:pPr>
        <w:rPr>
          <w:color w:val="1D1B11"/>
          <w:lang w:val="uk-UA"/>
        </w:rPr>
      </w:pPr>
      <w:r w:rsidRPr="005939BB">
        <w:rPr>
          <w:color w:val="1D1B11"/>
        </w:rPr>
        <w:tab/>
      </w:r>
      <w:r w:rsidRPr="005939BB">
        <w:rPr>
          <w:color w:val="1D1B11"/>
        </w:rPr>
        <w:tab/>
      </w:r>
      <w:r w:rsidRPr="005939BB">
        <w:rPr>
          <w:color w:val="1D1B11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  <w:t>до розпорядження начальника</w:t>
      </w:r>
    </w:p>
    <w:p w:rsidR="00D5352A" w:rsidRDefault="00D5352A" w:rsidP="002740AF">
      <w:pPr>
        <w:ind w:left="4956" w:firstLine="708"/>
        <w:rPr>
          <w:color w:val="1D1B11"/>
          <w:lang w:val="uk-UA"/>
        </w:rPr>
      </w:pPr>
      <w:r>
        <w:rPr>
          <w:color w:val="1D1B11"/>
          <w:lang w:val="uk-UA"/>
        </w:rPr>
        <w:t>Слов’янської міської військової</w:t>
      </w:r>
    </w:p>
    <w:p w:rsidR="00D5352A" w:rsidRDefault="00D5352A" w:rsidP="005939BB">
      <w:pPr>
        <w:ind w:left="5664"/>
        <w:rPr>
          <w:color w:val="1D1B11"/>
          <w:lang w:val="uk-UA"/>
        </w:rPr>
      </w:pPr>
      <w:r>
        <w:rPr>
          <w:color w:val="1D1B11"/>
          <w:lang w:val="uk-UA"/>
        </w:rPr>
        <w:t>адміністрації</w:t>
      </w:r>
    </w:p>
    <w:p w:rsidR="00D5352A" w:rsidRPr="005939BB" w:rsidRDefault="00D5352A" w:rsidP="005939BB">
      <w:pPr>
        <w:jc w:val="center"/>
        <w:rPr>
          <w:color w:val="1D1B11"/>
          <w:lang w:val="uk-UA"/>
        </w:rPr>
      </w:pPr>
      <w:r>
        <w:rPr>
          <w:color w:val="1D1B11"/>
          <w:lang w:val="uk-UA"/>
        </w:rPr>
        <w:t xml:space="preserve">              </w:t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</w:r>
      <w:r>
        <w:rPr>
          <w:color w:val="1D1B11"/>
          <w:lang w:val="uk-UA"/>
        </w:rPr>
        <w:tab/>
        <w:t>15.01.2024 № 123</w:t>
      </w:r>
    </w:p>
    <w:p w:rsidR="00D5352A" w:rsidRDefault="00D5352A" w:rsidP="00490C89">
      <w:pPr>
        <w:jc w:val="center"/>
        <w:rPr>
          <w:sz w:val="28"/>
          <w:szCs w:val="28"/>
          <w:lang w:val="uk-UA"/>
        </w:rPr>
      </w:pPr>
    </w:p>
    <w:p w:rsidR="00D5352A" w:rsidRPr="005939BB" w:rsidRDefault="00D5352A" w:rsidP="005939BB">
      <w:pPr>
        <w:suppressAutoHyphens w:val="0"/>
        <w:jc w:val="center"/>
        <w:rPr>
          <w:b/>
          <w:bCs/>
          <w:sz w:val="32"/>
          <w:szCs w:val="32"/>
          <w:lang w:val="uk-UA" w:eastAsia="uk-UA"/>
        </w:rPr>
      </w:pPr>
      <w:r w:rsidRPr="005939BB">
        <w:rPr>
          <w:b/>
          <w:bCs/>
          <w:sz w:val="32"/>
          <w:szCs w:val="32"/>
          <w:lang w:val="uk-UA" w:eastAsia="uk-UA"/>
        </w:rPr>
        <w:t xml:space="preserve">Зміни до </w:t>
      </w:r>
      <w:r>
        <w:rPr>
          <w:b/>
          <w:bCs/>
          <w:sz w:val="32"/>
          <w:szCs w:val="32"/>
          <w:lang w:val="uk-UA" w:eastAsia="uk-UA"/>
        </w:rPr>
        <w:t>додатку</w:t>
      </w:r>
      <w:r w:rsidRPr="005939BB">
        <w:rPr>
          <w:b/>
          <w:bCs/>
          <w:sz w:val="32"/>
          <w:szCs w:val="32"/>
          <w:lang w:val="uk-UA" w:eastAsia="uk-UA"/>
        </w:rPr>
        <w:t xml:space="preserve"> </w:t>
      </w:r>
      <w:r>
        <w:rPr>
          <w:b/>
          <w:bCs/>
          <w:sz w:val="32"/>
          <w:szCs w:val="32"/>
          <w:lang w:val="uk-UA" w:eastAsia="uk-UA"/>
        </w:rPr>
        <w:t xml:space="preserve">3 </w:t>
      </w:r>
      <w:r w:rsidRPr="005939BB">
        <w:rPr>
          <w:b/>
          <w:bCs/>
          <w:sz w:val="32"/>
          <w:szCs w:val="32"/>
          <w:lang w:val="uk-UA" w:eastAsia="uk-UA"/>
        </w:rPr>
        <w:t>Програми економічного і соціального розвитку Слов’янської міської територіальної громади</w:t>
      </w:r>
      <w:r w:rsidRPr="005939BB">
        <w:rPr>
          <w:b/>
          <w:bCs/>
          <w:sz w:val="32"/>
          <w:szCs w:val="32"/>
          <w:lang w:val="uk-UA" w:eastAsia="uk-UA"/>
        </w:rPr>
        <w:br/>
        <w:t xml:space="preserve"> на 2024 рік</w:t>
      </w:r>
      <w:r w:rsidRPr="005939BB">
        <w:rPr>
          <w:b/>
          <w:bCs/>
          <w:sz w:val="32"/>
          <w:szCs w:val="32"/>
          <w:lang w:val="uk-UA" w:eastAsia="uk-UA"/>
        </w:rPr>
        <w:br/>
      </w:r>
    </w:p>
    <w:p w:rsidR="00D5352A" w:rsidRDefault="00D5352A" w:rsidP="00490C89">
      <w:pPr>
        <w:jc w:val="center"/>
        <w:rPr>
          <w:sz w:val="28"/>
          <w:szCs w:val="28"/>
          <w:lang w:val="uk-UA"/>
        </w:rPr>
      </w:pPr>
    </w:p>
    <w:p w:rsidR="00D5352A" w:rsidRPr="003E47E2" w:rsidRDefault="00D5352A" w:rsidP="00490C89">
      <w:pPr>
        <w:jc w:val="center"/>
        <w:rPr>
          <w:b/>
          <w:bCs/>
          <w:sz w:val="28"/>
          <w:szCs w:val="28"/>
          <w:lang w:val="uk-UA"/>
        </w:rPr>
      </w:pPr>
      <w:r w:rsidRPr="003E47E2">
        <w:rPr>
          <w:b/>
          <w:bCs/>
          <w:sz w:val="28"/>
          <w:szCs w:val="28"/>
          <w:lang w:val="uk-UA"/>
        </w:rPr>
        <w:t xml:space="preserve">Перелік міських програм, </w:t>
      </w:r>
      <w:r>
        <w:rPr>
          <w:b/>
          <w:bCs/>
          <w:sz w:val="28"/>
          <w:szCs w:val="28"/>
          <w:lang w:val="uk-UA"/>
        </w:rPr>
        <w:t xml:space="preserve">виконання </w:t>
      </w:r>
      <w:r w:rsidRPr="003E47E2">
        <w:rPr>
          <w:b/>
          <w:bCs/>
          <w:sz w:val="28"/>
          <w:szCs w:val="28"/>
          <w:lang w:val="uk-UA"/>
        </w:rPr>
        <w:t>як</w:t>
      </w:r>
      <w:r>
        <w:rPr>
          <w:b/>
          <w:bCs/>
          <w:sz w:val="28"/>
          <w:szCs w:val="28"/>
          <w:lang w:val="uk-UA"/>
        </w:rPr>
        <w:t>их</w:t>
      </w:r>
      <w:r w:rsidRPr="003E47E2">
        <w:rPr>
          <w:b/>
          <w:bCs/>
          <w:sz w:val="28"/>
          <w:szCs w:val="28"/>
          <w:lang w:val="uk-UA"/>
        </w:rPr>
        <w:t xml:space="preserve"> передбачається у 202</w:t>
      </w:r>
      <w:r>
        <w:rPr>
          <w:b/>
          <w:bCs/>
          <w:sz w:val="28"/>
          <w:szCs w:val="28"/>
          <w:lang w:val="uk-UA"/>
        </w:rPr>
        <w:t>4</w:t>
      </w:r>
      <w:r w:rsidRPr="003E47E2">
        <w:rPr>
          <w:b/>
          <w:bCs/>
          <w:sz w:val="28"/>
          <w:szCs w:val="28"/>
          <w:lang w:val="uk-UA"/>
        </w:rPr>
        <w:t xml:space="preserve"> році</w:t>
      </w:r>
    </w:p>
    <w:p w:rsidR="00D5352A" w:rsidRPr="003E47E2" w:rsidRDefault="00D5352A" w:rsidP="00490C89">
      <w:pPr>
        <w:jc w:val="center"/>
        <w:rPr>
          <w:b/>
          <w:bCs/>
          <w:color w:val="1D1B11"/>
          <w:lang w:val="uk-UA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567"/>
        <w:gridCol w:w="3827"/>
        <w:gridCol w:w="1276"/>
        <w:gridCol w:w="1559"/>
        <w:gridCol w:w="1843"/>
      </w:tblGrid>
      <w:tr w:rsidR="00D5352A" w:rsidRPr="00E119EA">
        <w:tc>
          <w:tcPr>
            <w:tcW w:w="534" w:type="dxa"/>
            <w:vAlign w:val="center"/>
          </w:tcPr>
          <w:p w:rsidR="00D5352A" w:rsidRPr="00E119EA" w:rsidRDefault="00D5352A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№ з/п</w:t>
            </w:r>
          </w:p>
        </w:tc>
        <w:tc>
          <w:tcPr>
            <w:tcW w:w="567" w:type="dxa"/>
            <w:vAlign w:val="center"/>
          </w:tcPr>
          <w:p w:rsidR="00D5352A" w:rsidRPr="00E119EA" w:rsidRDefault="00D5352A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№ з/п</w:t>
            </w:r>
          </w:p>
        </w:tc>
        <w:tc>
          <w:tcPr>
            <w:tcW w:w="3827" w:type="dxa"/>
            <w:vAlign w:val="center"/>
          </w:tcPr>
          <w:p w:rsidR="00D5352A" w:rsidRPr="00E119EA" w:rsidRDefault="00D5352A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Назва міської програми</w:t>
            </w:r>
          </w:p>
        </w:tc>
        <w:tc>
          <w:tcPr>
            <w:tcW w:w="1276" w:type="dxa"/>
            <w:vAlign w:val="center"/>
          </w:tcPr>
          <w:p w:rsidR="00D5352A" w:rsidRPr="00E119EA" w:rsidRDefault="00D5352A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Термін виконання</w:t>
            </w:r>
          </w:p>
        </w:tc>
        <w:tc>
          <w:tcPr>
            <w:tcW w:w="1559" w:type="dxa"/>
            <w:vAlign w:val="center"/>
          </w:tcPr>
          <w:p w:rsidR="00D5352A" w:rsidRPr="00E119EA" w:rsidRDefault="00D5352A" w:rsidP="008F7EFD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 xml:space="preserve">Дата і № рішення </w:t>
            </w:r>
            <w:r>
              <w:rPr>
                <w:lang w:val="uk-UA"/>
              </w:rPr>
              <w:t>розпорядження</w:t>
            </w:r>
            <w:r w:rsidRPr="00E119EA">
              <w:rPr>
                <w:lang w:val="uk-UA"/>
              </w:rPr>
              <w:t>, яким затверджен</w:t>
            </w:r>
            <w:r>
              <w:rPr>
                <w:lang w:val="uk-UA"/>
              </w:rPr>
              <w:t>о</w:t>
            </w:r>
            <w:r w:rsidRPr="00E119EA">
              <w:rPr>
                <w:lang w:val="uk-UA"/>
              </w:rPr>
              <w:t xml:space="preserve"> програму 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D5352A" w:rsidRPr="00E119EA" w:rsidRDefault="00D5352A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Відповідальний виконавець програми</w:t>
            </w:r>
          </w:p>
        </w:tc>
      </w:tr>
      <w:tr w:rsidR="00D5352A" w:rsidRPr="00E119EA">
        <w:trPr>
          <w:trHeight w:val="225"/>
        </w:trPr>
        <w:tc>
          <w:tcPr>
            <w:tcW w:w="534" w:type="dxa"/>
          </w:tcPr>
          <w:p w:rsidR="00D5352A" w:rsidRPr="009F3699" w:rsidRDefault="00D5352A" w:rsidP="004E57A5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567" w:type="dxa"/>
          </w:tcPr>
          <w:p w:rsidR="00D5352A" w:rsidRPr="009F3699" w:rsidRDefault="00D5352A" w:rsidP="004E57A5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D5352A" w:rsidRPr="009F3699" w:rsidRDefault="00D5352A" w:rsidP="009F3699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276" w:type="dxa"/>
          </w:tcPr>
          <w:p w:rsidR="00D5352A" w:rsidRPr="009F3699" w:rsidRDefault="00D5352A" w:rsidP="000E6574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559" w:type="dxa"/>
          </w:tcPr>
          <w:p w:rsidR="00D5352A" w:rsidRPr="009F3699" w:rsidRDefault="00D5352A" w:rsidP="00417167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5352A" w:rsidRPr="009F3699" w:rsidRDefault="00D5352A" w:rsidP="004E57A5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6</w:t>
            </w:r>
          </w:p>
        </w:tc>
      </w:tr>
      <w:tr w:rsidR="00D5352A" w:rsidRPr="00F70367">
        <w:trPr>
          <w:trHeight w:val="225"/>
        </w:trPr>
        <w:tc>
          <w:tcPr>
            <w:tcW w:w="9606" w:type="dxa"/>
            <w:gridSpan w:val="6"/>
            <w:tcBorders>
              <w:right w:val="single" w:sz="4" w:space="0" w:color="auto"/>
            </w:tcBorders>
          </w:tcPr>
          <w:p w:rsidR="00D5352A" w:rsidRPr="008A74CE" w:rsidRDefault="00D5352A" w:rsidP="004A3AF9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викласти в такій редакції:</w:t>
            </w:r>
          </w:p>
        </w:tc>
      </w:tr>
      <w:tr w:rsidR="00D5352A" w:rsidRPr="00F70367">
        <w:trPr>
          <w:trHeight w:val="225"/>
        </w:trPr>
        <w:tc>
          <w:tcPr>
            <w:tcW w:w="534" w:type="dxa"/>
          </w:tcPr>
          <w:p w:rsidR="00D5352A" w:rsidRPr="00F70367" w:rsidRDefault="00D5352A" w:rsidP="004E57A5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567" w:type="dxa"/>
          </w:tcPr>
          <w:p w:rsidR="00D5352A" w:rsidRPr="00F70367" w:rsidRDefault="00D5352A" w:rsidP="004E57A5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3827" w:type="dxa"/>
          </w:tcPr>
          <w:p w:rsidR="00D5352A" w:rsidRPr="008A74CE" w:rsidRDefault="00D5352A" w:rsidP="005E4849">
            <w:pPr>
              <w:rPr>
                <w:sz w:val="22"/>
                <w:szCs w:val="22"/>
                <w:lang w:val="uk-UA"/>
              </w:rPr>
            </w:pPr>
            <w:r w:rsidRPr="008A74CE">
              <w:rPr>
                <w:sz w:val="22"/>
                <w:szCs w:val="22"/>
                <w:lang w:val="uk-UA"/>
              </w:rPr>
              <w:t>Програма економічного і соціального розвитку Слов’янської міської територіальної громади на 2024 рік</w:t>
            </w:r>
          </w:p>
        </w:tc>
        <w:tc>
          <w:tcPr>
            <w:tcW w:w="1276" w:type="dxa"/>
          </w:tcPr>
          <w:p w:rsidR="00D5352A" w:rsidRPr="008A74CE" w:rsidRDefault="00D5352A" w:rsidP="000E6574">
            <w:pPr>
              <w:jc w:val="center"/>
              <w:rPr>
                <w:sz w:val="22"/>
                <w:szCs w:val="22"/>
                <w:lang w:val="uk-UA"/>
              </w:rPr>
            </w:pPr>
            <w:r w:rsidRPr="008A74CE">
              <w:rPr>
                <w:sz w:val="22"/>
                <w:szCs w:val="22"/>
                <w:lang w:val="uk-UA"/>
              </w:rPr>
              <w:t>2024</w:t>
            </w:r>
          </w:p>
        </w:tc>
        <w:tc>
          <w:tcPr>
            <w:tcW w:w="1559" w:type="dxa"/>
          </w:tcPr>
          <w:p w:rsidR="00D5352A" w:rsidRDefault="00D5352A" w:rsidP="00C703B9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06.12.2024 </w:t>
            </w:r>
          </w:p>
          <w:p w:rsidR="00D5352A" w:rsidRPr="008A74CE" w:rsidRDefault="00D5352A" w:rsidP="00C703B9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№ 2325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5352A" w:rsidRPr="008A74CE" w:rsidRDefault="00D5352A" w:rsidP="001F5358">
            <w:pPr>
              <w:jc w:val="center"/>
              <w:rPr>
                <w:sz w:val="22"/>
                <w:szCs w:val="22"/>
                <w:lang w:val="uk-UA"/>
              </w:rPr>
            </w:pPr>
            <w:r w:rsidRPr="008A74CE">
              <w:rPr>
                <w:sz w:val="22"/>
                <w:szCs w:val="22"/>
                <w:lang w:val="uk-UA"/>
              </w:rPr>
              <w:t>Управління економічного та інвестиційного розвитку</w:t>
            </w:r>
          </w:p>
        </w:tc>
      </w:tr>
      <w:tr w:rsidR="00D5352A" w:rsidRPr="0005032B">
        <w:trPr>
          <w:trHeight w:val="225"/>
        </w:trPr>
        <w:tc>
          <w:tcPr>
            <w:tcW w:w="534" w:type="dxa"/>
          </w:tcPr>
          <w:p w:rsidR="00D5352A" w:rsidRPr="0005032B" w:rsidRDefault="00D5352A" w:rsidP="004E57A5">
            <w:pPr>
              <w:jc w:val="center"/>
              <w:rPr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D5352A" w:rsidRPr="0005032B" w:rsidRDefault="00D5352A" w:rsidP="004E57A5">
            <w:pPr>
              <w:jc w:val="center"/>
              <w:rPr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  <w:gridSpan w:val="4"/>
            <w:tcBorders>
              <w:right w:val="single" w:sz="4" w:space="0" w:color="auto"/>
            </w:tcBorders>
          </w:tcPr>
          <w:p w:rsidR="00D5352A" w:rsidRPr="0005032B" w:rsidRDefault="00D5352A" w:rsidP="004E57A5">
            <w:pPr>
              <w:jc w:val="center"/>
              <w:rPr>
                <w:color w:val="FF0000"/>
                <w:sz w:val="22"/>
                <w:szCs w:val="22"/>
                <w:lang w:val="uk-UA"/>
              </w:rPr>
            </w:pPr>
            <w:r w:rsidRPr="00D42EA0">
              <w:rPr>
                <w:b/>
                <w:bCs/>
                <w:sz w:val="22"/>
                <w:szCs w:val="22"/>
                <w:lang w:val="uk-UA"/>
              </w:rPr>
              <w:t>Житлове господарство та комунальна інфраструктура</w:t>
            </w:r>
          </w:p>
        </w:tc>
      </w:tr>
      <w:tr w:rsidR="00D5352A" w:rsidRPr="0005032B">
        <w:trPr>
          <w:trHeight w:val="225"/>
        </w:trPr>
        <w:tc>
          <w:tcPr>
            <w:tcW w:w="9606" w:type="dxa"/>
            <w:gridSpan w:val="6"/>
            <w:tcBorders>
              <w:right w:val="single" w:sz="4" w:space="0" w:color="auto"/>
            </w:tcBorders>
          </w:tcPr>
          <w:p w:rsidR="00D5352A" w:rsidRPr="00D42EA0" w:rsidRDefault="00D5352A" w:rsidP="007402E8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викласти в такій редакції:</w:t>
            </w:r>
          </w:p>
        </w:tc>
      </w:tr>
      <w:tr w:rsidR="00D5352A" w:rsidRPr="0005032B">
        <w:trPr>
          <w:trHeight w:val="225"/>
        </w:trPr>
        <w:tc>
          <w:tcPr>
            <w:tcW w:w="534" w:type="dxa"/>
          </w:tcPr>
          <w:p w:rsidR="00D5352A" w:rsidRPr="0005032B" w:rsidRDefault="00D5352A" w:rsidP="00EB0E06">
            <w:pPr>
              <w:jc w:val="center"/>
              <w:rPr>
                <w:color w:val="FF0000"/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15</w:t>
            </w:r>
          </w:p>
        </w:tc>
        <w:tc>
          <w:tcPr>
            <w:tcW w:w="567" w:type="dxa"/>
          </w:tcPr>
          <w:p w:rsidR="00D5352A" w:rsidRPr="00D42EA0" w:rsidRDefault="00D5352A" w:rsidP="004E57A5">
            <w:pPr>
              <w:jc w:val="center"/>
              <w:rPr>
                <w:sz w:val="22"/>
                <w:szCs w:val="22"/>
                <w:lang w:val="uk-UA"/>
              </w:rPr>
            </w:pPr>
            <w:r w:rsidRPr="00D42EA0"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3827" w:type="dxa"/>
          </w:tcPr>
          <w:p w:rsidR="00D5352A" w:rsidRPr="00D42EA0" w:rsidRDefault="00D5352A" w:rsidP="00487027">
            <w:pPr>
              <w:rPr>
                <w:sz w:val="22"/>
                <w:szCs w:val="22"/>
                <w:lang w:val="uk-UA"/>
              </w:rPr>
            </w:pPr>
            <w:r w:rsidRPr="00D42EA0">
              <w:rPr>
                <w:sz w:val="22"/>
                <w:szCs w:val="22"/>
                <w:lang w:val="uk-UA"/>
              </w:rPr>
              <w:t xml:space="preserve">Програма благоустрою Слов'янської міської </w:t>
            </w:r>
            <w:r>
              <w:rPr>
                <w:sz w:val="22"/>
                <w:szCs w:val="22"/>
                <w:lang w:val="uk-UA"/>
              </w:rPr>
              <w:t xml:space="preserve">територіальної громади  на </w:t>
            </w:r>
            <w:r w:rsidRPr="00D42EA0">
              <w:rPr>
                <w:sz w:val="22"/>
                <w:szCs w:val="22"/>
                <w:lang w:val="uk-UA"/>
              </w:rPr>
              <w:t>2024</w:t>
            </w:r>
            <w:r>
              <w:rPr>
                <w:sz w:val="22"/>
                <w:szCs w:val="22"/>
                <w:lang w:val="uk-UA"/>
              </w:rPr>
              <w:t xml:space="preserve"> рік</w:t>
            </w:r>
          </w:p>
        </w:tc>
        <w:tc>
          <w:tcPr>
            <w:tcW w:w="1276" w:type="dxa"/>
          </w:tcPr>
          <w:p w:rsidR="00D5352A" w:rsidRPr="00D42EA0" w:rsidRDefault="00D5352A" w:rsidP="000E6574">
            <w:pPr>
              <w:jc w:val="center"/>
              <w:rPr>
                <w:sz w:val="22"/>
                <w:szCs w:val="22"/>
                <w:lang w:val="uk-UA"/>
              </w:rPr>
            </w:pPr>
            <w:r w:rsidRPr="00D42EA0">
              <w:rPr>
                <w:sz w:val="22"/>
                <w:szCs w:val="22"/>
                <w:lang w:val="uk-UA"/>
              </w:rPr>
              <w:t>2024</w:t>
            </w:r>
          </w:p>
        </w:tc>
        <w:tc>
          <w:tcPr>
            <w:tcW w:w="1559" w:type="dxa"/>
          </w:tcPr>
          <w:p w:rsidR="00D5352A" w:rsidRPr="00D42EA0" w:rsidRDefault="00D5352A" w:rsidP="00C703B9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02.01.2024</w:t>
            </w:r>
          </w:p>
          <w:p w:rsidR="00D5352A" w:rsidRPr="00D42EA0" w:rsidRDefault="00D5352A" w:rsidP="00C703B9">
            <w:pPr>
              <w:jc w:val="center"/>
              <w:rPr>
                <w:sz w:val="22"/>
                <w:szCs w:val="22"/>
                <w:lang w:val="uk-UA"/>
              </w:rPr>
            </w:pPr>
            <w:r w:rsidRPr="00F7782D">
              <w:rPr>
                <w:sz w:val="22"/>
                <w:szCs w:val="22"/>
                <w:lang w:val="uk-UA"/>
              </w:rPr>
              <w:t>№ 16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5352A" w:rsidRPr="00D42EA0" w:rsidRDefault="00D5352A" w:rsidP="008A74CE">
            <w:pPr>
              <w:jc w:val="center"/>
              <w:rPr>
                <w:sz w:val="22"/>
                <w:szCs w:val="22"/>
                <w:lang w:val="uk-UA"/>
              </w:rPr>
            </w:pPr>
            <w:r w:rsidRPr="00D42EA0">
              <w:rPr>
                <w:sz w:val="22"/>
                <w:szCs w:val="22"/>
                <w:lang w:val="uk-UA"/>
              </w:rPr>
              <w:t>Управління житлово-комунального господарства</w:t>
            </w:r>
          </w:p>
        </w:tc>
      </w:tr>
    </w:tbl>
    <w:p w:rsidR="00D5352A" w:rsidRDefault="00D5352A" w:rsidP="00490F41">
      <w:pPr>
        <w:rPr>
          <w:color w:val="FF0000"/>
          <w:lang w:val="uk-UA"/>
        </w:rPr>
      </w:pPr>
    </w:p>
    <w:p w:rsidR="00D5352A" w:rsidRDefault="00D5352A" w:rsidP="00490F41">
      <w:pPr>
        <w:rPr>
          <w:color w:val="FF0000"/>
          <w:lang w:val="uk-UA"/>
        </w:rPr>
      </w:pPr>
    </w:p>
    <w:p w:rsidR="00D5352A" w:rsidRDefault="00D5352A" w:rsidP="00490F41">
      <w:pPr>
        <w:rPr>
          <w:color w:val="FF0000"/>
          <w:lang w:val="uk-UA"/>
        </w:rPr>
      </w:pPr>
    </w:p>
    <w:p w:rsidR="00D5352A" w:rsidRPr="00DE39FC" w:rsidRDefault="00D5352A" w:rsidP="00490F41">
      <w:pPr>
        <w:rPr>
          <w:lang w:val="uk-UA"/>
        </w:rPr>
      </w:pPr>
      <w:r w:rsidRPr="00DE39FC">
        <w:rPr>
          <w:lang w:val="uk-UA"/>
        </w:rPr>
        <w:t>Начальник управління економічного</w:t>
      </w:r>
    </w:p>
    <w:p w:rsidR="00D5352A" w:rsidRPr="00DE39FC" w:rsidRDefault="00D5352A" w:rsidP="00490F41">
      <w:pPr>
        <w:rPr>
          <w:lang w:val="uk-UA"/>
        </w:rPr>
      </w:pPr>
      <w:r>
        <w:rPr>
          <w:lang w:val="uk-UA"/>
        </w:rPr>
        <w:t>та інвестиційного розвитку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Pr="00DE39FC">
        <w:rPr>
          <w:lang w:val="uk-UA"/>
        </w:rPr>
        <w:t>Олена РОСТОВА</w:t>
      </w:r>
    </w:p>
    <w:sectPr w:rsidR="00D5352A" w:rsidRPr="00DE39FC" w:rsidSect="00C20121">
      <w:headerReference w:type="default" r:id="rId6"/>
      <w:footerReference w:type="default" r:id="rId7"/>
      <w:pgSz w:w="11906" w:h="16838"/>
      <w:pgMar w:top="1134" w:right="567" w:bottom="1134" w:left="1701" w:header="567" w:footer="624" w:gutter="0"/>
      <w:pgNumType w:start="11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52A" w:rsidRDefault="00D5352A" w:rsidP="009F3699">
      <w:r>
        <w:separator/>
      </w:r>
    </w:p>
  </w:endnote>
  <w:endnote w:type="continuationSeparator" w:id="0">
    <w:p w:rsidR="00D5352A" w:rsidRDefault="00D5352A" w:rsidP="009F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52A" w:rsidRDefault="00D5352A">
    <w:pPr>
      <w:pStyle w:val="Footer"/>
      <w:jc w:val="center"/>
      <w:rPr>
        <w:lang w:val="uk-UA"/>
      </w:rPr>
    </w:pPr>
  </w:p>
  <w:p w:rsidR="00D5352A" w:rsidRDefault="00D5352A">
    <w:pPr>
      <w:pStyle w:val="Footer"/>
      <w:jc w:val="center"/>
    </w:pPr>
  </w:p>
  <w:p w:rsidR="00D5352A" w:rsidRDefault="00D5352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52A" w:rsidRDefault="00D5352A" w:rsidP="009F3699">
      <w:r>
        <w:separator/>
      </w:r>
    </w:p>
  </w:footnote>
  <w:footnote w:type="continuationSeparator" w:id="0">
    <w:p w:rsidR="00D5352A" w:rsidRDefault="00D5352A" w:rsidP="009F36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52A" w:rsidRDefault="00D5352A" w:rsidP="005939BB">
    <w:pPr>
      <w:pStyle w:val="Header"/>
    </w:pPr>
  </w:p>
  <w:p w:rsidR="00D5352A" w:rsidRDefault="00D535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1534"/>
    <w:rsid w:val="0000498E"/>
    <w:rsid w:val="000052D8"/>
    <w:rsid w:val="00005F15"/>
    <w:rsid w:val="00006A67"/>
    <w:rsid w:val="00006D93"/>
    <w:rsid w:val="00017C78"/>
    <w:rsid w:val="00020164"/>
    <w:rsid w:val="000230C1"/>
    <w:rsid w:val="00025A2C"/>
    <w:rsid w:val="00027146"/>
    <w:rsid w:val="000329B0"/>
    <w:rsid w:val="000418DA"/>
    <w:rsid w:val="00042908"/>
    <w:rsid w:val="00047EE3"/>
    <w:rsid w:val="0005032B"/>
    <w:rsid w:val="00062FE6"/>
    <w:rsid w:val="00071DF1"/>
    <w:rsid w:val="00073917"/>
    <w:rsid w:val="00076729"/>
    <w:rsid w:val="00077989"/>
    <w:rsid w:val="0008223C"/>
    <w:rsid w:val="00082CDB"/>
    <w:rsid w:val="0008576F"/>
    <w:rsid w:val="00092FC9"/>
    <w:rsid w:val="0009323C"/>
    <w:rsid w:val="000A24D7"/>
    <w:rsid w:val="000A669A"/>
    <w:rsid w:val="000C0275"/>
    <w:rsid w:val="000C0DE5"/>
    <w:rsid w:val="000C5BFE"/>
    <w:rsid w:val="000D31E9"/>
    <w:rsid w:val="000E6574"/>
    <w:rsid w:val="000F4ED3"/>
    <w:rsid w:val="00100D28"/>
    <w:rsid w:val="00107717"/>
    <w:rsid w:val="00112ADB"/>
    <w:rsid w:val="001176D3"/>
    <w:rsid w:val="0012006A"/>
    <w:rsid w:val="00120A17"/>
    <w:rsid w:val="001219CD"/>
    <w:rsid w:val="001329C6"/>
    <w:rsid w:val="00135EE9"/>
    <w:rsid w:val="00142547"/>
    <w:rsid w:val="00143AEB"/>
    <w:rsid w:val="00152832"/>
    <w:rsid w:val="00154EBA"/>
    <w:rsid w:val="001735B8"/>
    <w:rsid w:val="00183C63"/>
    <w:rsid w:val="001854D8"/>
    <w:rsid w:val="001867CD"/>
    <w:rsid w:val="00193DA4"/>
    <w:rsid w:val="001A25D3"/>
    <w:rsid w:val="001A61A8"/>
    <w:rsid w:val="001A6369"/>
    <w:rsid w:val="001B1301"/>
    <w:rsid w:val="001B2200"/>
    <w:rsid w:val="001B3EA5"/>
    <w:rsid w:val="001C34E0"/>
    <w:rsid w:val="001D54E0"/>
    <w:rsid w:val="001D76C3"/>
    <w:rsid w:val="001E1C8C"/>
    <w:rsid w:val="001F0B8D"/>
    <w:rsid w:val="001F2E0C"/>
    <w:rsid w:val="001F5358"/>
    <w:rsid w:val="00205A56"/>
    <w:rsid w:val="00211DCD"/>
    <w:rsid w:val="00213B79"/>
    <w:rsid w:val="00217C7A"/>
    <w:rsid w:val="002270DA"/>
    <w:rsid w:val="0023717D"/>
    <w:rsid w:val="00241259"/>
    <w:rsid w:val="002425A7"/>
    <w:rsid w:val="00242DE9"/>
    <w:rsid w:val="00250D43"/>
    <w:rsid w:val="00253A60"/>
    <w:rsid w:val="0025513A"/>
    <w:rsid w:val="00255F8F"/>
    <w:rsid w:val="00256461"/>
    <w:rsid w:val="002604A7"/>
    <w:rsid w:val="00265AE4"/>
    <w:rsid w:val="00273FA9"/>
    <w:rsid w:val="002740AF"/>
    <w:rsid w:val="002767B5"/>
    <w:rsid w:val="00284B78"/>
    <w:rsid w:val="00286A3E"/>
    <w:rsid w:val="00287A4E"/>
    <w:rsid w:val="00291B15"/>
    <w:rsid w:val="0029751C"/>
    <w:rsid w:val="002A7182"/>
    <w:rsid w:val="002B3158"/>
    <w:rsid w:val="002B4BF2"/>
    <w:rsid w:val="002B6BC2"/>
    <w:rsid w:val="002C33ED"/>
    <w:rsid w:val="002C6FC3"/>
    <w:rsid w:val="002D032E"/>
    <w:rsid w:val="002D093D"/>
    <w:rsid w:val="002D41A2"/>
    <w:rsid w:val="002D5328"/>
    <w:rsid w:val="002D6A83"/>
    <w:rsid w:val="002E07A9"/>
    <w:rsid w:val="002E0B7D"/>
    <w:rsid w:val="002E502A"/>
    <w:rsid w:val="002E76E0"/>
    <w:rsid w:val="002F0AC0"/>
    <w:rsid w:val="002F5ABA"/>
    <w:rsid w:val="002F7644"/>
    <w:rsid w:val="0030524D"/>
    <w:rsid w:val="00306462"/>
    <w:rsid w:val="00311983"/>
    <w:rsid w:val="00316C2E"/>
    <w:rsid w:val="00317203"/>
    <w:rsid w:val="0033331E"/>
    <w:rsid w:val="00340C6A"/>
    <w:rsid w:val="00350666"/>
    <w:rsid w:val="00350DCA"/>
    <w:rsid w:val="00356CD3"/>
    <w:rsid w:val="00363E57"/>
    <w:rsid w:val="00367B09"/>
    <w:rsid w:val="00370790"/>
    <w:rsid w:val="003709BB"/>
    <w:rsid w:val="0037687B"/>
    <w:rsid w:val="00376B82"/>
    <w:rsid w:val="00390480"/>
    <w:rsid w:val="00390BAD"/>
    <w:rsid w:val="003913B5"/>
    <w:rsid w:val="003970B9"/>
    <w:rsid w:val="003A73E1"/>
    <w:rsid w:val="003B25FC"/>
    <w:rsid w:val="003B6D77"/>
    <w:rsid w:val="003C12BE"/>
    <w:rsid w:val="003C4BFD"/>
    <w:rsid w:val="003C4E93"/>
    <w:rsid w:val="003C4EA5"/>
    <w:rsid w:val="003C4FD1"/>
    <w:rsid w:val="003E47E2"/>
    <w:rsid w:val="003E4899"/>
    <w:rsid w:val="003F1519"/>
    <w:rsid w:val="003F191D"/>
    <w:rsid w:val="004016C2"/>
    <w:rsid w:val="0040197F"/>
    <w:rsid w:val="00403BB1"/>
    <w:rsid w:val="00415130"/>
    <w:rsid w:val="00417167"/>
    <w:rsid w:val="00420540"/>
    <w:rsid w:val="00423809"/>
    <w:rsid w:val="00424C57"/>
    <w:rsid w:val="004427CA"/>
    <w:rsid w:val="00454563"/>
    <w:rsid w:val="00463323"/>
    <w:rsid w:val="0046779D"/>
    <w:rsid w:val="00470FFE"/>
    <w:rsid w:val="004711BA"/>
    <w:rsid w:val="00487027"/>
    <w:rsid w:val="00490C89"/>
    <w:rsid w:val="00490F41"/>
    <w:rsid w:val="004920CE"/>
    <w:rsid w:val="004A36CA"/>
    <w:rsid w:val="004A3AF9"/>
    <w:rsid w:val="004B0FEE"/>
    <w:rsid w:val="004B7275"/>
    <w:rsid w:val="004C09B8"/>
    <w:rsid w:val="004C1534"/>
    <w:rsid w:val="004C24AD"/>
    <w:rsid w:val="004D36F5"/>
    <w:rsid w:val="004D4C50"/>
    <w:rsid w:val="004D55B0"/>
    <w:rsid w:val="004D5974"/>
    <w:rsid w:val="004D63F0"/>
    <w:rsid w:val="004E57A5"/>
    <w:rsid w:val="004F3D01"/>
    <w:rsid w:val="004F5552"/>
    <w:rsid w:val="004F568E"/>
    <w:rsid w:val="00501F0D"/>
    <w:rsid w:val="00505152"/>
    <w:rsid w:val="00517C32"/>
    <w:rsid w:val="005204CA"/>
    <w:rsid w:val="00533055"/>
    <w:rsid w:val="00544811"/>
    <w:rsid w:val="00546C92"/>
    <w:rsid w:val="00550737"/>
    <w:rsid w:val="00557B4A"/>
    <w:rsid w:val="00561ED4"/>
    <w:rsid w:val="005626EF"/>
    <w:rsid w:val="0057288E"/>
    <w:rsid w:val="00577A79"/>
    <w:rsid w:val="005939BB"/>
    <w:rsid w:val="0059516F"/>
    <w:rsid w:val="005A66B4"/>
    <w:rsid w:val="005A6A0D"/>
    <w:rsid w:val="005B2201"/>
    <w:rsid w:val="005B583C"/>
    <w:rsid w:val="005B691D"/>
    <w:rsid w:val="005C1F30"/>
    <w:rsid w:val="005C3539"/>
    <w:rsid w:val="005D0C20"/>
    <w:rsid w:val="005D72AE"/>
    <w:rsid w:val="005E4849"/>
    <w:rsid w:val="005F67A1"/>
    <w:rsid w:val="006049B8"/>
    <w:rsid w:val="00604D2E"/>
    <w:rsid w:val="00605FBE"/>
    <w:rsid w:val="00612E1A"/>
    <w:rsid w:val="00622EDE"/>
    <w:rsid w:val="00625DE6"/>
    <w:rsid w:val="00627056"/>
    <w:rsid w:val="006303E5"/>
    <w:rsid w:val="00635BC9"/>
    <w:rsid w:val="00637528"/>
    <w:rsid w:val="00643565"/>
    <w:rsid w:val="0065520A"/>
    <w:rsid w:val="006608D4"/>
    <w:rsid w:val="00663915"/>
    <w:rsid w:val="00666860"/>
    <w:rsid w:val="00674DAE"/>
    <w:rsid w:val="00684105"/>
    <w:rsid w:val="006B21C8"/>
    <w:rsid w:val="006B4074"/>
    <w:rsid w:val="006C1321"/>
    <w:rsid w:val="006C266A"/>
    <w:rsid w:val="006C4989"/>
    <w:rsid w:val="006D5669"/>
    <w:rsid w:val="006D7107"/>
    <w:rsid w:val="006D7F9A"/>
    <w:rsid w:val="006E021A"/>
    <w:rsid w:val="006E1AFB"/>
    <w:rsid w:val="006E281D"/>
    <w:rsid w:val="00701834"/>
    <w:rsid w:val="0070353C"/>
    <w:rsid w:val="00706C9B"/>
    <w:rsid w:val="00711D88"/>
    <w:rsid w:val="00711FC0"/>
    <w:rsid w:val="00722DCD"/>
    <w:rsid w:val="00724AC7"/>
    <w:rsid w:val="007362B8"/>
    <w:rsid w:val="007402E8"/>
    <w:rsid w:val="00747AF3"/>
    <w:rsid w:val="00750100"/>
    <w:rsid w:val="0075282A"/>
    <w:rsid w:val="007654A3"/>
    <w:rsid w:val="0076747A"/>
    <w:rsid w:val="00791ACB"/>
    <w:rsid w:val="00797AF8"/>
    <w:rsid w:val="007A0F69"/>
    <w:rsid w:val="007A4417"/>
    <w:rsid w:val="007A68AD"/>
    <w:rsid w:val="007A6E8B"/>
    <w:rsid w:val="007B2181"/>
    <w:rsid w:val="007C4CF6"/>
    <w:rsid w:val="007D39BD"/>
    <w:rsid w:val="00801005"/>
    <w:rsid w:val="00806D32"/>
    <w:rsid w:val="00823812"/>
    <w:rsid w:val="0082664B"/>
    <w:rsid w:val="008375E0"/>
    <w:rsid w:val="00837D56"/>
    <w:rsid w:val="00840CCE"/>
    <w:rsid w:val="00844F19"/>
    <w:rsid w:val="0084666A"/>
    <w:rsid w:val="00846D44"/>
    <w:rsid w:val="0084710E"/>
    <w:rsid w:val="00850C73"/>
    <w:rsid w:val="0086431D"/>
    <w:rsid w:val="00867D93"/>
    <w:rsid w:val="00867EE0"/>
    <w:rsid w:val="0088198C"/>
    <w:rsid w:val="008877A1"/>
    <w:rsid w:val="008A5367"/>
    <w:rsid w:val="008A74CE"/>
    <w:rsid w:val="008C1EE1"/>
    <w:rsid w:val="008D2D31"/>
    <w:rsid w:val="008D6B19"/>
    <w:rsid w:val="008D6EEF"/>
    <w:rsid w:val="008D7825"/>
    <w:rsid w:val="008E4A1C"/>
    <w:rsid w:val="008E5896"/>
    <w:rsid w:val="008F7EFD"/>
    <w:rsid w:val="00905F82"/>
    <w:rsid w:val="00910BD1"/>
    <w:rsid w:val="00916404"/>
    <w:rsid w:val="00921765"/>
    <w:rsid w:val="00932975"/>
    <w:rsid w:val="00932E9A"/>
    <w:rsid w:val="009355EE"/>
    <w:rsid w:val="00936636"/>
    <w:rsid w:val="00941D3B"/>
    <w:rsid w:val="009428EF"/>
    <w:rsid w:val="00945085"/>
    <w:rsid w:val="00954A01"/>
    <w:rsid w:val="00955231"/>
    <w:rsid w:val="0095784C"/>
    <w:rsid w:val="00964BDE"/>
    <w:rsid w:val="00965164"/>
    <w:rsid w:val="009739D6"/>
    <w:rsid w:val="009760D8"/>
    <w:rsid w:val="00982CBF"/>
    <w:rsid w:val="00986DDA"/>
    <w:rsid w:val="009875CD"/>
    <w:rsid w:val="00993CED"/>
    <w:rsid w:val="00996A00"/>
    <w:rsid w:val="009A2EB8"/>
    <w:rsid w:val="009A3812"/>
    <w:rsid w:val="009B08DF"/>
    <w:rsid w:val="009B3370"/>
    <w:rsid w:val="009B57E9"/>
    <w:rsid w:val="009C1B26"/>
    <w:rsid w:val="009C1DEC"/>
    <w:rsid w:val="009D1B17"/>
    <w:rsid w:val="009D4837"/>
    <w:rsid w:val="009D68B9"/>
    <w:rsid w:val="009E7714"/>
    <w:rsid w:val="009F191A"/>
    <w:rsid w:val="009F3699"/>
    <w:rsid w:val="009F419E"/>
    <w:rsid w:val="009F4917"/>
    <w:rsid w:val="00A16B68"/>
    <w:rsid w:val="00A1783E"/>
    <w:rsid w:val="00A220AD"/>
    <w:rsid w:val="00A22BAA"/>
    <w:rsid w:val="00A24936"/>
    <w:rsid w:val="00A341D8"/>
    <w:rsid w:val="00A34B85"/>
    <w:rsid w:val="00A45E8C"/>
    <w:rsid w:val="00A5299C"/>
    <w:rsid w:val="00A536CF"/>
    <w:rsid w:val="00A6514C"/>
    <w:rsid w:val="00A66135"/>
    <w:rsid w:val="00A67A85"/>
    <w:rsid w:val="00A72DE7"/>
    <w:rsid w:val="00A86FAD"/>
    <w:rsid w:val="00AA1132"/>
    <w:rsid w:val="00AC4650"/>
    <w:rsid w:val="00AC4FF8"/>
    <w:rsid w:val="00AD3080"/>
    <w:rsid w:val="00AF24CD"/>
    <w:rsid w:val="00AF667D"/>
    <w:rsid w:val="00B04757"/>
    <w:rsid w:val="00B10395"/>
    <w:rsid w:val="00B21132"/>
    <w:rsid w:val="00B32D60"/>
    <w:rsid w:val="00B4579B"/>
    <w:rsid w:val="00B460AD"/>
    <w:rsid w:val="00B469D2"/>
    <w:rsid w:val="00B476C6"/>
    <w:rsid w:val="00B5087E"/>
    <w:rsid w:val="00B50A1A"/>
    <w:rsid w:val="00B5688B"/>
    <w:rsid w:val="00B57E79"/>
    <w:rsid w:val="00B62EEA"/>
    <w:rsid w:val="00B659BC"/>
    <w:rsid w:val="00B715ED"/>
    <w:rsid w:val="00B71EFC"/>
    <w:rsid w:val="00B75A85"/>
    <w:rsid w:val="00B80168"/>
    <w:rsid w:val="00B81C2F"/>
    <w:rsid w:val="00B84C31"/>
    <w:rsid w:val="00B8543D"/>
    <w:rsid w:val="00B85F53"/>
    <w:rsid w:val="00B87FCE"/>
    <w:rsid w:val="00B90193"/>
    <w:rsid w:val="00BA1EBD"/>
    <w:rsid w:val="00BA5574"/>
    <w:rsid w:val="00BB5A7E"/>
    <w:rsid w:val="00BB6D26"/>
    <w:rsid w:val="00BC0CDC"/>
    <w:rsid w:val="00BC2D56"/>
    <w:rsid w:val="00BC58A0"/>
    <w:rsid w:val="00BE2BFC"/>
    <w:rsid w:val="00BE3454"/>
    <w:rsid w:val="00BF0988"/>
    <w:rsid w:val="00BF1390"/>
    <w:rsid w:val="00BF2D41"/>
    <w:rsid w:val="00BF3A38"/>
    <w:rsid w:val="00C03457"/>
    <w:rsid w:val="00C03CE7"/>
    <w:rsid w:val="00C042B3"/>
    <w:rsid w:val="00C10AD6"/>
    <w:rsid w:val="00C12A03"/>
    <w:rsid w:val="00C20121"/>
    <w:rsid w:val="00C24715"/>
    <w:rsid w:val="00C3336E"/>
    <w:rsid w:val="00C4688E"/>
    <w:rsid w:val="00C51F6B"/>
    <w:rsid w:val="00C52AF0"/>
    <w:rsid w:val="00C54173"/>
    <w:rsid w:val="00C56D2A"/>
    <w:rsid w:val="00C60447"/>
    <w:rsid w:val="00C60629"/>
    <w:rsid w:val="00C60ACC"/>
    <w:rsid w:val="00C703B9"/>
    <w:rsid w:val="00C713C8"/>
    <w:rsid w:val="00C75D26"/>
    <w:rsid w:val="00C80227"/>
    <w:rsid w:val="00C85DF3"/>
    <w:rsid w:val="00C972C2"/>
    <w:rsid w:val="00CA0153"/>
    <w:rsid w:val="00CA2A34"/>
    <w:rsid w:val="00CA4F9A"/>
    <w:rsid w:val="00CB0285"/>
    <w:rsid w:val="00CB1912"/>
    <w:rsid w:val="00CB34D7"/>
    <w:rsid w:val="00CB7FA0"/>
    <w:rsid w:val="00CC73F7"/>
    <w:rsid w:val="00CC7575"/>
    <w:rsid w:val="00CC7628"/>
    <w:rsid w:val="00CD00FF"/>
    <w:rsid w:val="00CD21CD"/>
    <w:rsid w:val="00CD596B"/>
    <w:rsid w:val="00CE31E7"/>
    <w:rsid w:val="00CE5A5E"/>
    <w:rsid w:val="00CE5BDB"/>
    <w:rsid w:val="00CF7E91"/>
    <w:rsid w:val="00D03432"/>
    <w:rsid w:val="00D05416"/>
    <w:rsid w:val="00D173CD"/>
    <w:rsid w:val="00D236D0"/>
    <w:rsid w:val="00D25E77"/>
    <w:rsid w:val="00D3381F"/>
    <w:rsid w:val="00D36DDC"/>
    <w:rsid w:val="00D42A5F"/>
    <w:rsid w:val="00D42EA0"/>
    <w:rsid w:val="00D451D2"/>
    <w:rsid w:val="00D5352A"/>
    <w:rsid w:val="00D540C4"/>
    <w:rsid w:val="00D544BB"/>
    <w:rsid w:val="00D6335A"/>
    <w:rsid w:val="00D72275"/>
    <w:rsid w:val="00D81D7C"/>
    <w:rsid w:val="00D86E32"/>
    <w:rsid w:val="00D931CE"/>
    <w:rsid w:val="00DA44FC"/>
    <w:rsid w:val="00DB0D9E"/>
    <w:rsid w:val="00DB4916"/>
    <w:rsid w:val="00DB7518"/>
    <w:rsid w:val="00DB7D74"/>
    <w:rsid w:val="00DC25CB"/>
    <w:rsid w:val="00DC7EC1"/>
    <w:rsid w:val="00DC7F39"/>
    <w:rsid w:val="00DD496C"/>
    <w:rsid w:val="00DD4B7D"/>
    <w:rsid w:val="00DE1C66"/>
    <w:rsid w:val="00DE39FC"/>
    <w:rsid w:val="00E00AB1"/>
    <w:rsid w:val="00E01ACD"/>
    <w:rsid w:val="00E02D56"/>
    <w:rsid w:val="00E03CBA"/>
    <w:rsid w:val="00E06FB1"/>
    <w:rsid w:val="00E119EA"/>
    <w:rsid w:val="00E14F2D"/>
    <w:rsid w:val="00E15332"/>
    <w:rsid w:val="00E22A37"/>
    <w:rsid w:val="00E2499D"/>
    <w:rsid w:val="00E3527A"/>
    <w:rsid w:val="00E44E91"/>
    <w:rsid w:val="00E51C09"/>
    <w:rsid w:val="00E544F2"/>
    <w:rsid w:val="00E710F3"/>
    <w:rsid w:val="00E82EB5"/>
    <w:rsid w:val="00E841B8"/>
    <w:rsid w:val="00E90584"/>
    <w:rsid w:val="00E91A9F"/>
    <w:rsid w:val="00EA0734"/>
    <w:rsid w:val="00EA645D"/>
    <w:rsid w:val="00EB0E06"/>
    <w:rsid w:val="00EB313B"/>
    <w:rsid w:val="00EB4308"/>
    <w:rsid w:val="00EB723A"/>
    <w:rsid w:val="00EC47AB"/>
    <w:rsid w:val="00EC505C"/>
    <w:rsid w:val="00EE06DD"/>
    <w:rsid w:val="00EE0F52"/>
    <w:rsid w:val="00EE3C62"/>
    <w:rsid w:val="00EF2A8D"/>
    <w:rsid w:val="00EF3B75"/>
    <w:rsid w:val="00EF6DA9"/>
    <w:rsid w:val="00EF7293"/>
    <w:rsid w:val="00EF7B14"/>
    <w:rsid w:val="00F01157"/>
    <w:rsid w:val="00F05E2A"/>
    <w:rsid w:val="00F07D88"/>
    <w:rsid w:val="00F13F28"/>
    <w:rsid w:val="00F407A3"/>
    <w:rsid w:val="00F424C7"/>
    <w:rsid w:val="00F44E2D"/>
    <w:rsid w:val="00F50CED"/>
    <w:rsid w:val="00F54B22"/>
    <w:rsid w:val="00F568B0"/>
    <w:rsid w:val="00F658F7"/>
    <w:rsid w:val="00F70367"/>
    <w:rsid w:val="00F7782D"/>
    <w:rsid w:val="00F804D7"/>
    <w:rsid w:val="00F81F73"/>
    <w:rsid w:val="00F84092"/>
    <w:rsid w:val="00F85CD7"/>
    <w:rsid w:val="00F97B4A"/>
    <w:rsid w:val="00FA109A"/>
    <w:rsid w:val="00FA32E8"/>
    <w:rsid w:val="00FA42C8"/>
    <w:rsid w:val="00FB29BD"/>
    <w:rsid w:val="00FC0244"/>
    <w:rsid w:val="00FC1C19"/>
    <w:rsid w:val="00FC3D04"/>
    <w:rsid w:val="00FC503D"/>
    <w:rsid w:val="00FC51EA"/>
    <w:rsid w:val="00FC618B"/>
    <w:rsid w:val="00FC7DE6"/>
    <w:rsid w:val="00FD0BCF"/>
    <w:rsid w:val="00FD3AB3"/>
    <w:rsid w:val="00FE0308"/>
    <w:rsid w:val="00FE303E"/>
    <w:rsid w:val="00FE5E96"/>
    <w:rsid w:val="00FE74D2"/>
    <w:rsid w:val="00FF4255"/>
    <w:rsid w:val="00FF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0C89"/>
    <w:pPr>
      <w:suppressAutoHyphens/>
    </w:pPr>
    <w:rPr>
      <w:rFonts w:ascii="Times New Roman" w:eastAsia="Times New Roman" w:hAnsi="Times New Roman"/>
      <w:sz w:val="24"/>
      <w:szCs w:val="24"/>
      <w:lang w:val="ru-RU"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840CC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840CCE"/>
    <w:rPr>
      <w:color w:val="800080"/>
      <w:u w:val="single"/>
    </w:rPr>
  </w:style>
  <w:style w:type="paragraph" w:styleId="NormalWeb">
    <w:name w:val="Normal (Web)"/>
    <w:basedOn w:val="Normal"/>
    <w:uiPriority w:val="99"/>
    <w:rsid w:val="00F07D88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rvts7">
    <w:name w:val="rvts7"/>
    <w:basedOn w:val="DefaultParagraphFont"/>
    <w:uiPriority w:val="99"/>
    <w:rsid w:val="00F07D88"/>
  </w:style>
  <w:style w:type="character" w:customStyle="1" w:styleId="rvts8">
    <w:name w:val="rvts8"/>
    <w:basedOn w:val="DefaultParagraphFont"/>
    <w:uiPriority w:val="99"/>
    <w:rsid w:val="00CD21CD"/>
  </w:style>
  <w:style w:type="paragraph" w:customStyle="1" w:styleId="a">
    <w:name w:val="Знак Знак Знак Знак Знак Знак Знак"/>
    <w:basedOn w:val="Normal"/>
    <w:uiPriority w:val="99"/>
    <w:rsid w:val="005D0C20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297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9751C"/>
    <w:rPr>
      <w:rFonts w:ascii="Tahoma" w:hAnsi="Tahoma" w:cs="Tahoma"/>
      <w:sz w:val="16"/>
      <w:szCs w:val="16"/>
      <w:lang w:val="ru-RU" w:eastAsia="zh-CN"/>
    </w:rPr>
  </w:style>
  <w:style w:type="paragraph" w:customStyle="1" w:styleId="rvps7">
    <w:name w:val="rvps7"/>
    <w:basedOn w:val="Normal"/>
    <w:uiPriority w:val="99"/>
    <w:rsid w:val="00CE31E7"/>
    <w:pPr>
      <w:suppressAutoHyphens w:val="0"/>
      <w:spacing w:before="100" w:beforeAutospacing="1" w:after="100" w:afterAutospacing="1"/>
    </w:pPr>
    <w:rPr>
      <w:lang w:val="uk-UA" w:eastAsia="uk-UA"/>
    </w:rPr>
  </w:style>
  <w:style w:type="character" w:customStyle="1" w:styleId="rvts10">
    <w:name w:val="rvts10"/>
    <w:basedOn w:val="DefaultParagraphFont"/>
    <w:uiPriority w:val="99"/>
    <w:rsid w:val="00CE31E7"/>
  </w:style>
  <w:style w:type="character" w:customStyle="1" w:styleId="3">
    <w:name w:val="Основной текст (3)_"/>
    <w:link w:val="30"/>
    <w:uiPriority w:val="99"/>
    <w:locked/>
    <w:rsid w:val="00CE5A5E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Normal"/>
    <w:link w:val="3"/>
    <w:uiPriority w:val="99"/>
    <w:rsid w:val="00CE5A5E"/>
    <w:pPr>
      <w:widowControl w:val="0"/>
      <w:shd w:val="clear" w:color="auto" w:fill="FFFFFF"/>
      <w:suppressAutoHyphens w:val="0"/>
      <w:spacing w:line="322" w:lineRule="exact"/>
      <w:jc w:val="center"/>
    </w:pPr>
    <w:rPr>
      <w:b/>
      <w:bCs/>
      <w:sz w:val="28"/>
      <w:szCs w:val="28"/>
      <w:lang w:val="uk-UA" w:eastAsia="en-US"/>
    </w:rPr>
  </w:style>
  <w:style w:type="paragraph" w:styleId="Header">
    <w:name w:val="header"/>
    <w:basedOn w:val="Normal"/>
    <w:link w:val="HeaderChar"/>
    <w:uiPriority w:val="99"/>
    <w:rsid w:val="009F3699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F3699"/>
    <w:rPr>
      <w:rFonts w:ascii="Times New Roman" w:hAnsi="Times New Roman" w:cs="Times New Roman"/>
      <w:sz w:val="24"/>
      <w:szCs w:val="24"/>
      <w:lang w:val="ru-RU" w:eastAsia="zh-CN"/>
    </w:rPr>
  </w:style>
  <w:style w:type="paragraph" w:styleId="Footer">
    <w:name w:val="footer"/>
    <w:basedOn w:val="Normal"/>
    <w:link w:val="FooterChar"/>
    <w:uiPriority w:val="99"/>
    <w:rsid w:val="009F3699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F3699"/>
    <w:rPr>
      <w:rFonts w:ascii="Times New Roman" w:hAnsi="Times New Roman" w:cs="Times New Roman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877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7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7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7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7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7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7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7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7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643</Words>
  <Characters>368</Characters>
  <Application>Microsoft Office Word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Робота</cp:lastModifiedBy>
  <cp:revision>3</cp:revision>
  <cp:lastPrinted>2023-12-08T10:34:00Z</cp:lastPrinted>
  <dcterms:created xsi:type="dcterms:W3CDTF">2024-01-15T11:25:00Z</dcterms:created>
  <dcterms:modified xsi:type="dcterms:W3CDTF">2024-01-16T06:38:00Z</dcterms:modified>
</cp:coreProperties>
</file>