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3E1" w:rsidRPr="00F46EE2" w:rsidRDefault="009523E1" w:rsidP="00B01012">
      <w:pPr>
        <w:ind w:firstLine="5580"/>
        <w:rPr>
          <w:lang w:val="uk-UA"/>
        </w:rPr>
      </w:pPr>
      <w:r w:rsidRPr="00F46EE2">
        <w:rPr>
          <w:lang w:val="uk-UA"/>
        </w:rPr>
        <w:t>ЗАТВЕРДЖЕНО</w:t>
      </w:r>
    </w:p>
    <w:p w:rsidR="009523E1" w:rsidRPr="00F46EE2" w:rsidRDefault="009523E1" w:rsidP="000F31CF">
      <w:pPr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>Розпорядження начальника</w:t>
      </w:r>
    </w:p>
    <w:p w:rsidR="009523E1" w:rsidRPr="00F46EE2" w:rsidRDefault="009523E1" w:rsidP="000F31CF">
      <w:pPr>
        <w:ind w:left="2124"/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 xml:space="preserve">Слов’янської міської </w:t>
      </w:r>
    </w:p>
    <w:p w:rsidR="009523E1" w:rsidRPr="00F46EE2" w:rsidRDefault="009523E1" w:rsidP="000F31CF">
      <w:pPr>
        <w:jc w:val="both"/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 xml:space="preserve">                            </w:t>
      </w:r>
      <w:r>
        <w:rPr>
          <w:lang w:val="uk-UA"/>
        </w:rPr>
        <w:t xml:space="preserve">       </w:t>
      </w:r>
      <w:r w:rsidRPr="00F46EE2">
        <w:rPr>
          <w:lang w:val="uk-UA"/>
        </w:rPr>
        <w:t xml:space="preserve"> військової адміністрації</w:t>
      </w:r>
    </w:p>
    <w:p w:rsidR="009523E1" w:rsidRPr="00F46EE2" w:rsidRDefault="009523E1" w:rsidP="000F31CF">
      <w:pPr>
        <w:ind w:left="2124"/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>
        <w:rPr>
          <w:lang w:val="uk-UA"/>
        </w:rPr>
        <w:t xml:space="preserve">22.11.2023 </w:t>
      </w:r>
      <w:r w:rsidRPr="00F46EE2">
        <w:rPr>
          <w:lang w:val="uk-UA"/>
        </w:rPr>
        <w:t>№</w:t>
      </w:r>
      <w:r>
        <w:rPr>
          <w:lang w:val="uk-UA"/>
        </w:rPr>
        <w:t xml:space="preserve"> 2198</w:t>
      </w:r>
    </w:p>
    <w:p w:rsidR="009523E1" w:rsidRPr="00F46EE2" w:rsidRDefault="009523E1" w:rsidP="000F31CF">
      <w:pPr>
        <w:ind w:left="2124"/>
        <w:rPr>
          <w:lang w:val="uk-UA"/>
        </w:rPr>
      </w:pPr>
    </w:p>
    <w:p w:rsidR="009523E1" w:rsidRPr="00F46EE2" w:rsidRDefault="009523E1" w:rsidP="000F31CF">
      <w:pPr>
        <w:jc w:val="center"/>
        <w:rPr>
          <w:lang w:val="uk-UA"/>
        </w:rPr>
      </w:pPr>
      <w:r w:rsidRPr="00F46EE2">
        <w:rPr>
          <w:lang w:val="uk-UA"/>
        </w:rPr>
        <w:t xml:space="preserve">Склад </w:t>
      </w:r>
    </w:p>
    <w:p w:rsidR="009523E1" w:rsidRPr="00F46EE2" w:rsidRDefault="009523E1" w:rsidP="000F31CF">
      <w:pPr>
        <w:jc w:val="center"/>
        <w:rPr>
          <w:lang w:val="uk-UA"/>
        </w:rPr>
      </w:pPr>
      <w:r w:rsidRPr="00F46EE2">
        <w:rPr>
          <w:lang w:val="uk-UA"/>
        </w:rPr>
        <w:t>координаційної ради з питань сімейної політики, гендерної рівності, запобігання та протидії домашньому насильству і протидії торгівлі людьми в Слов’янській міській територіальній громаді</w:t>
      </w:r>
    </w:p>
    <w:p w:rsidR="009523E1" w:rsidRPr="00F46EE2" w:rsidRDefault="009523E1" w:rsidP="000F31CF">
      <w:pPr>
        <w:jc w:val="center"/>
        <w:rPr>
          <w:lang w:val="uk-UA"/>
        </w:rPr>
      </w:pPr>
    </w:p>
    <w:p w:rsidR="009523E1" w:rsidRPr="00F46EE2" w:rsidRDefault="009523E1" w:rsidP="000F31CF">
      <w:pPr>
        <w:jc w:val="both"/>
        <w:rPr>
          <w:lang w:val="uk-UA"/>
        </w:rPr>
      </w:pPr>
      <w:r w:rsidRPr="00F46EE2">
        <w:rPr>
          <w:lang w:val="uk-UA"/>
        </w:rPr>
        <w:t>Ростов Іоанн</w:t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>
        <w:rPr>
          <w:lang w:val="uk-UA"/>
        </w:rPr>
        <w:t xml:space="preserve"> </w:t>
      </w:r>
      <w:r>
        <w:rPr>
          <w:lang w:val="uk-UA"/>
        </w:rPr>
        <w:tab/>
      </w:r>
      <w:r w:rsidRPr="00F46EE2">
        <w:rPr>
          <w:lang w:val="uk-UA"/>
        </w:rPr>
        <w:t xml:space="preserve">заступник начальника </w:t>
      </w:r>
    </w:p>
    <w:p w:rsidR="009523E1" w:rsidRPr="00F46EE2" w:rsidRDefault="009523E1" w:rsidP="000F31CF">
      <w:pPr>
        <w:jc w:val="both"/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 xml:space="preserve">Слов’янської міської ВА, </w:t>
      </w:r>
    </w:p>
    <w:p w:rsidR="009523E1" w:rsidRPr="00F46EE2" w:rsidRDefault="009523E1" w:rsidP="000F31CF">
      <w:pPr>
        <w:jc w:val="both"/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>голова координаційної ради</w:t>
      </w:r>
    </w:p>
    <w:p w:rsidR="009523E1" w:rsidRPr="00F46EE2" w:rsidRDefault="009523E1" w:rsidP="000F31CF">
      <w:pPr>
        <w:jc w:val="both"/>
        <w:rPr>
          <w:lang w:val="uk-UA"/>
        </w:rPr>
      </w:pPr>
    </w:p>
    <w:p w:rsidR="009523E1" w:rsidRPr="00F46EE2" w:rsidRDefault="009523E1" w:rsidP="000F31CF">
      <w:pPr>
        <w:jc w:val="both"/>
        <w:rPr>
          <w:lang w:val="uk-UA"/>
        </w:rPr>
      </w:pPr>
      <w:r w:rsidRPr="00F46EE2">
        <w:rPr>
          <w:lang w:val="uk-UA"/>
        </w:rPr>
        <w:t>Міщенко Олександр</w:t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>
        <w:rPr>
          <w:lang w:val="uk-UA"/>
        </w:rPr>
        <w:tab/>
      </w:r>
      <w:r w:rsidRPr="00F46EE2">
        <w:rPr>
          <w:lang w:val="uk-UA"/>
        </w:rPr>
        <w:t>начальник відділу у справах сім’ї,</w:t>
      </w:r>
    </w:p>
    <w:p w:rsidR="009523E1" w:rsidRPr="00F46EE2" w:rsidRDefault="009523E1" w:rsidP="000F31CF">
      <w:pPr>
        <w:ind w:left="4950"/>
        <w:jc w:val="both"/>
        <w:rPr>
          <w:lang w:val="uk-UA"/>
        </w:rPr>
      </w:pPr>
      <w:r w:rsidRPr="00F46EE2">
        <w:rPr>
          <w:lang w:val="uk-UA"/>
        </w:rPr>
        <w:t>молоді, фізичної культури та спорту, заступник голови координаційної ради</w:t>
      </w:r>
    </w:p>
    <w:p w:rsidR="009523E1" w:rsidRPr="00F46EE2" w:rsidRDefault="009523E1" w:rsidP="000F31CF">
      <w:pPr>
        <w:jc w:val="both"/>
        <w:rPr>
          <w:lang w:val="uk-UA"/>
        </w:rPr>
      </w:pPr>
    </w:p>
    <w:p w:rsidR="009523E1" w:rsidRPr="00F46EE2" w:rsidRDefault="009523E1" w:rsidP="000F31CF">
      <w:pPr>
        <w:ind w:left="4950" w:hanging="4950"/>
        <w:jc w:val="both"/>
        <w:rPr>
          <w:lang w:val="uk-UA"/>
        </w:rPr>
      </w:pPr>
      <w:r w:rsidRPr="00F46EE2">
        <w:rPr>
          <w:lang w:val="uk-UA"/>
        </w:rPr>
        <w:t>Приходько Оксана</w:t>
      </w:r>
      <w:r w:rsidRPr="00F46EE2">
        <w:rPr>
          <w:lang w:val="uk-UA"/>
        </w:rPr>
        <w:tab/>
      </w:r>
      <w:r w:rsidRPr="00F46EE2">
        <w:rPr>
          <w:lang w:val="uk-UA"/>
        </w:rPr>
        <w:tab/>
        <w:t>головний спеціаліст відділу у справах сім’ї, молоді, фізичної культури та спорту, секретар координаційної ради</w:t>
      </w:r>
    </w:p>
    <w:p w:rsidR="009523E1" w:rsidRPr="00F46EE2" w:rsidRDefault="009523E1" w:rsidP="000F31CF">
      <w:pPr>
        <w:ind w:left="4950" w:hanging="4950"/>
        <w:jc w:val="both"/>
        <w:rPr>
          <w:lang w:val="uk-UA"/>
        </w:rPr>
      </w:pPr>
    </w:p>
    <w:p w:rsidR="009523E1" w:rsidRPr="00F46EE2" w:rsidRDefault="009523E1" w:rsidP="000F31CF">
      <w:pPr>
        <w:ind w:left="4950" w:hanging="4950"/>
        <w:jc w:val="center"/>
        <w:rPr>
          <w:lang w:val="uk-UA"/>
        </w:rPr>
      </w:pPr>
      <w:r w:rsidRPr="00F46EE2">
        <w:rPr>
          <w:lang w:val="uk-UA"/>
        </w:rPr>
        <w:t>Члени координаційної ради</w:t>
      </w:r>
    </w:p>
    <w:p w:rsidR="009523E1" w:rsidRPr="00F46EE2" w:rsidRDefault="009523E1" w:rsidP="000F31CF">
      <w:pPr>
        <w:jc w:val="both"/>
        <w:rPr>
          <w:lang w:val="uk-UA"/>
        </w:rPr>
      </w:pPr>
    </w:p>
    <w:p w:rsidR="009523E1" w:rsidRPr="00F46EE2" w:rsidRDefault="009523E1" w:rsidP="000F31CF">
      <w:pPr>
        <w:jc w:val="both"/>
        <w:rPr>
          <w:lang w:val="uk-UA"/>
        </w:rPr>
      </w:pPr>
      <w:r w:rsidRPr="00F46EE2">
        <w:rPr>
          <w:lang w:val="uk-UA"/>
        </w:rPr>
        <w:t>Кравченко Дмитро</w:t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>
        <w:rPr>
          <w:lang w:val="uk-UA"/>
        </w:rPr>
        <w:tab/>
      </w:r>
      <w:r w:rsidRPr="00F46EE2">
        <w:rPr>
          <w:lang w:val="uk-UA"/>
        </w:rPr>
        <w:t xml:space="preserve">начальник відділу з питань </w:t>
      </w:r>
    </w:p>
    <w:p w:rsidR="009523E1" w:rsidRPr="00F46EE2" w:rsidRDefault="009523E1" w:rsidP="000F31CF">
      <w:pPr>
        <w:jc w:val="both"/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 xml:space="preserve">внутрішньої та інформаційної </w:t>
      </w:r>
    </w:p>
    <w:p w:rsidR="009523E1" w:rsidRDefault="009523E1" w:rsidP="000F31CF">
      <w:pPr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>політики</w:t>
      </w:r>
    </w:p>
    <w:p w:rsidR="009523E1" w:rsidRPr="00F46EE2" w:rsidRDefault="009523E1" w:rsidP="000F31CF">
      <w:pPr>
        <w:rPr>
          <w:lang w:val="uk-UA"/>
        </w:rPr>
      </w:pPr>
    </w:p>
    <w:p w:rsidR="009523E1" w:rsidRPr="00F46EE2" w:rsidRDefault="009523E1" w:rsidP="00E70E0A">
      <w:pPr>
        <w:ind w:left="4950" w:hanging="4950"/>
        <w:jc w:val="both"/>
        <w:rPr>
          <w:lang w:val="uk-UA"/>
        </w:rPr>
      </w:pPr>
      <w:r>
        <w:rPr>
          <w:lang w:val="uk-UA"/>
        </w:rPr>
        <w:t>Максимова Анастасія</w:t>
      </w:r>
      <w:r>
        <w:rPr>
          <w:lang w:val="uk-UA"/>
        </w:rPr>
        <w:tab/>
      </w:r>
      <w:r>
        <w:rPr>
          <w:lang w:val="uk-UA"/>
        </w:rPr>
        <w:tab/>
        <w:t>дільничний офіцер поліції сектору превенції ВП 4 Краматорського РУП ГУНП в Донецькій області, лейтенант поліції</w:t>
      </w:r>
    </w:p>
    <w:p w:rsidR="009523E1" w:rsidRDefault="009523E1" w:rsidP="00E70E0A">
      <w:pPr>
        <w:jc w:val="both"/>
        <w:rPr>
          <w:lang w:val="uk-UA"/>
        </w:rPr>
      </w:pPr>
    </w:p>
    <w:p w:rsidR="009523E1" w:rsidRPr="00F46EE2" w:rsidRDefault="009523E1" w:rsidP="000F31CF">
      <w:pPr>
        <w:jc w:val="both"/>
        <w:rPr>
          <w:lang w:val="uk-UA"/>
        </w:rPr>
      </w:pPr>
      <w:r w:rsidRPr="00F46EE2">
        <w:rPr>
          <w:lang w:val="uk-UA"/>
        </w:rPr>
        <w:t>Новак Валерій</w:t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 xml:space="preserve">в.о. начальника відділу з питань </w:t>
      </w:r>
    </w:p>
    <w:p w:rsidR="009523E1" w:rsidRPr="00F46EE2" w:rsidRDefault="009523E1" w:rsidP="000F31CF">
      <w:pPr>
        <w:jc w:val="both"/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 xml:space="preserve">цивільного захисту, мобілізаційної </w:t>
      </w:r>
    </w:p>
    <w:p w:rsidR="009523E1" w:rsidRPr="00F46EE2" w:rsidRDefault="009523E1" w:rsidP="000F31CF">
      <w:pPr>
        <w:jc w:val="both"/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>та оборонної роботи</w:t>
      </w:r>
    </w:p>
    <w:p w:rsidR="009523E1" w:rsidRPr="00F46EE2" w:rsidRDefault="009523E1" w:rsidP="000F31CF">
      <w:pPr>
        <w:jc w:val="both"/>
        <w:rPr>
          <w:lang w:val="uk-UA"/>
        </w:rPr>
      </w:pPr>
    </w:p>
    <w:p w:rsidR="009523E1" w:rsidRPr="00F46EE2" w:rsidRDefault="009523E1" w:rsidP="000F31CF">
      <w:pPr>
        <w:jc w:val="both"/>
        <w:rPr>
          <w:lang w:val="uk-UA"/>
        </w:rPr>
      </w:pPr>
      <w:r w:rsidRPr="00F46EE2">
        <w:rPr>
          <w:lang w:val="uk-UA"/>
        </w:rPr>
        <w:t>Пєвєнь Тетяна</w:t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 xml:space="preserve">в.о. директора міського центру </w:t>
      </w:r>
    </w:p>
    <w:p w:rsidR="009523E1" w:rsidRPr="00F46EE2" w:rsidRDefault="009523E1" w:rsidP="000F31CF">
      <w:pPr>
        <w:jc w:val="both"/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>соціальних служб</w:t>
      </w:r>
    </w:p>
    <w:p w:rsidR="009523E1" w:rsidRPr="00F46EE2" w:rsidRDefault="009523E1" w:rsidP="000F31CF">
      <w:pPr>
        <w:jc w:val="both"/>
        <w:rPr>
          <w:lang w:val="uk-UA"/>
        </w:rPr>
      </w:pPr>
    </w:p>
    <w:p w:rsidR="009523E1" w:rsidRPr="00F46EE2" w:rsidRDefault="009523E1" w:rsidP="000F31CF">
      <w:pPr>
        <w:jc w:val="both"/>
        <w:rPr>
          <w:lang w:val="uk-UA"/>
        </w:rPr>
      </w:pPr>
      <w:r w:rsidRPr="00F46EE2">
        <w:rPr>
          <w:lang w:val="uk-UA"/>
        </w:rPr>
        <w:t>Порохняк Марина</w:t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>
        <w:rPr>
          <w:lang w:val="uk-UA"/>
        </w:rPr>
        <w:tab/>
      </w:r>
      <w:r w:rsidRPr="00F46EE2">
        <w:rPr>
          <w:lang w:val="uk-UA"/>
        </w:rPr>
        <w:t>начальник відділу охорони здоров’я</w:t>
      </w:r>
    </w:p>
    <w:p w:rsidR="009523E1" w:rsidRPr="00F46EE2" w:rsidRDefault="009523E1" w:rsidP="000F31CF">
      <w:pPr>
        <w:jc w:val="both"/>
        <w:rPr>
          <w:lang w:val="uk-UA"/>
        </w:rPr>
      </w:pPr>
    </w:p>
    <w:p w:rsidR="009523E1" w:rsidRPr="00F46EE2" w:rsidRDefault="009523E1" w:rsidP="000F31CF">
      <w:pPr>
        <w:jc w:val="both"/>
        <w:rPr>
          <w:lang w:val="uk-UA"/>
        </w:rPr>
      </w:pPr>
      <w:r w:rsidRPr="00F46EE2">
        <w:rPr>
          <w:lang w:val="uk-UA"/>
        </w:rPr>
        <w:t>Рубльовський Ігор</w:t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>
        <w:rPr>
          <w:lang w:val="uk-UA"/>
        </w:rPr>
        <w:tab/>
        <w:t>з</w:t>
      </w:r>
      <w:r w:rsidRPr="00F46EE2">
        <w:rPr>
          <w:lang w:val="uk-UA"/>
        </w:rPr>
        <w:t xml:space="preserve">аступник начальника відділу освіти </w:t>
      </w:r>
    </w:p>
    <w:p w:rsidR="009523E1" w:rsidRPr="00F46EE2" w:rsidRDefault="009523E1" w:rsidP="000F31CF">
      <w:pPr>
        <w:jc w:val="both"/>
        <w:rPr>
          <w:lang w:val="uk-UA"/>
        </w:rPr>
      </w:pP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>з навчально-виховної роботи</w:t>
      </w:r>
    </w:p>
    <w:p w:rsidR="009523E1" w:rsidRPr="00F46EE2" w:rsidRDefault="009523E1" w:rsidP="000F31CF">
      <w:pPr>
        <w:jc w:val="both"/>
        <w:rPr>
          <w:lang w:val="uk-UA"/>
        </w:rPr>
      </w:pPr>
    </w:p>
    <w:p w:rsidR="009523E1" w:rsidRDefault="009523E1" w:rsidP="000F31CF">
      <w:pPr>
        <w:jc w:val="both"/>
        <w:rPr>
          <w:lang w:val="uk-UA"/>
        </w:rPr>
      </w:pPr>
      <w:r w:rsidRPr="00F46EE2">
        <w:rPr>
          <w:lang w:val="uk-UA"/>
        </w:rPr>
        <w:t>Соколова Олена</w:t>
      </w:r>
      <w:r w:rsidRPr="00F46EE2">
        <w:rPr>
          <w:lang w:val="uk-UA"/>
        </w:rPr>
        <w:tab/>
        <w:t xml:space="preserve"> </w:t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  <w:t>начальник служби у справах дітей</w:t>
      </w:r>
    </w:p>
    <w:p w:rsidR="009523E1" w:rsidRDefault="009523E1" w:rsidP="000F31CF">
      <w:pPr>
        <w:jc w:val="both"/>
        <w:rPr>
          <w:lang w:val="uk-UA"/>
        </w:rPr>
      </w:pPr>
    </w:p>
    <w:p w:rsidR="009523E1" w:rsidRDefault="009523E1" w:rsidP="000F31CF">
      <w:pPr>
        <w:jc w:val="both"/>
        <w:rPr>
          <w:lang w:val="uk-UA"/>
        </w:rPr>
      </w:pPr>
    </w:p>
    <w:p w:rsidR="009523E1" w:rsidRPr="00F46EE2" w:rsidRDefault="009523E1" w:rsidP="000F31CF">
      <w:pPr>
        <w:jc w:val="both"/>
        <w:rPr>
          <w:lang w:val="uk-UA"/>
        </w:rPr>
      </w:pPr>
      <w:r w:rsidRPr="00F46EE2">
        <w:rPr>
          <w:lang w:val="uk-UA"/>
        </w:rPr>
        <w:t xml:space="preserve">Начальник відділу у справах сім’ї, </w:t>
      </w:r>
    </w:p>
    <w:p w:rsidR="009523E1" w:rsidRPr="00F46EE2" w:rsidRDefault="009523E1" w:rsidP="000F31CF">
      <w:pPr>
        <w:jc w:val="both"/>
        <w:rPr>
          <w:lang w:val="uk-UA"/>
        </w:rPr>
      </w:pPr>
      <w:r w:rsidRPr="00F46EE2">
        <w:rPr>
          <w:lang w:val="uk-UA"/>
        </w:rPr>
        <w:t>молоді, фізичної культури та спорту</w:t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 w:rsidRPr="00F46EE2">
        <w:rPr>
          <w:lang w:val="uk-UA"/>
        </w:rPr>
        <w:tab/>
      </w:r>
      <w:r>
        <w:rPr>
          <w:lang w:val="uk-UA"/>
        </w:rPr>
        <w:tab/>
      </w:r>
      <w:r w:rsidRPr="00F46EE2">
        <w:rPr>
          <w:lang w:val="uk-UA"/>
        </w:rPr>
        <w:t>Олександр МІЩЕНКО</w:t>
      </w:r>
    </w:p>
    <w:sectPr w:rsidR="009523E1" w:rsidRPr="00F46EE2" w:rsidSect="000F31CF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134" w:right="567" w:bottom="1134" w:left="1701" w:header="1134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3E1" w:rsidRDefault="009523E1">
      <w:r>
        <w:separator/>
      </w:r>
    </w:p>
  </w:endnote>
  <w:endnote w:type="continuationSeparator" w:id="0">
    <w:p w:rsidR="009523E1" w:rsidRDefault="00952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3E1" w:rsidRDefault="009523E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3E1" w:rsidRDefault="009523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3E1" w:rsidRDefault="009523E1">
      <w:r>
        <w:separator/>
      </w:r>
    </w:p>
  </w:footnote>
  <w:footnote w:type="continuationSeparator" w:id="0">
    <w:p w:rsidR="009523E1" w:rsidRDefault="009523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3E1" w:rsidRDefault="009523E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3E1" w:rsidRDefault="009523E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34F6F"/>
    <w:multiLevelType w:val="hybridMultilevel"/>
    <w:tmpl w:val="57D6212A"/>
    <w:lvl w:ilvl="0" w:tplc="799257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11C8"/>
    <w:rsid w:val="0001371A"/>
    <w:rsid w:val="000311C8"/>
    <w:rsid w:val="00082FB5"/>
    <w:rsid w:val="000A2620"/>
    <w:rsid w:val="000F31CF"/>
    <w:rsid w:val="00134A89"/>
    <w:rsid w:val="001377C1"/>
    <w:rsid w:val="00183196"/>
    <w:rsid w:val="0019619A"/>
    <w:rsid w:val="001B7E71"/>
    <w:rsid w:val="001F3C81"/>
    <w:rsid w:val="00387AE2"/>
    <w:rsid w:val="0060517A"/>
    <w:rsid w:val="0067264C"/>
    <w:rsid w:val="00891B64"/>
    <w:rsid w:val="00925633"/>
    <w:rsid w:val="009523E1"/>
    <w:rsid w:val="009E765E"/>
    <w:rsid w:val="00B01012"/>
    <w:rsid w:val="00C42F3D"/>
    <w:rsid w:val="00CD3A06"/>
    <w:rsid w:val="00DB2F05"/>
    <w:rsid w:val="00E70E0A"/>
    <w:rsid w:val="00E95789"/>
    <w:rsid w:val="00EE1BD6"/>
    <w:rsid w:val="00F46EE2"/>
    <w:rsid w:val="00F7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1C8"/>
    <w:pPr>
      <w:suppressAutoHyphens/>
    </w:pPr>
    <w:rPr>
      <w:rFonts w:ascii="Times New Roman" w:eastAsia="Times New Roman" w:hAnsi="Times New Roman"/>
      <w:sz w:val="24"/>
      <w:szCs w:val="24"/>
      <w:lang w:val="ru-RU"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311C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311C8"/>
    <w:rPr>
      <w:rFonts w:ascii="Times New Roman" w:hAnsi="Times New Roman" w:cs="Times New Roman"/>
      <w:sz w:val="24"/>
      <w:szCs w:val="24"/>
      <w:lang w:val="x-none" w:eastAsia="zh-CN"/>
    </w:rPr>
  </w:style>
  <w:style w:type="character" w:styleId="Strong">
    <w:name w:val="Strong"/>
    <w:basedOn w:val="DefaultParagraphFont"/>
    <w:uiPriority w:val="99"/>
    <w:qFormat/>
    <w:rsid w:val="000311C8"/>
    <w:rPr>
      <w:b/>
      <w:bCs/>
    </w:rPr>
  </w:style>
  <w:style w:type="paragraph" w:styleId="Footer">
    <w:name w:val="footer"/>
    <w:basedOn w:val="Normal"/>
    <w:link w:val="FooterChar"/>
    <w:uiPriority w:val="99"/>
    <w:rsid w:val="000311C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311C8"/>
    <w:rPr>
      <w:rFonts w:ascii="Times New Roman" w:hAnsi="Times New Roman" w:cs="Times New Roman"/>
      <w:sz w:val="24"/>
      <w:szCs w:val="24"/>
      <w:lang w:val="x-none" w:eastAsia="zh-CN"/>
    </w:rPr>
  </w:style>
  <w:style w:type="paragraph" w:styleId="ListParagraph">
    <w:name w:val="List Paragraph"/>
    <w:basedOn w:val="Normal"/>
    <w:uiPriority w:val="99"/>
    <w:qFormat/>
    <w:rsid w:val="001F3C8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948</Words>
  <Characters>541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RePack by Diakov</dc:creator>
  <cp:keywords/>
  <dc:description/>
  <cp:lastModifiedBy>Робота</cp:lastModifiedBy>
  <cp:revision>2</cp:revision>
  <cp:lastPrinted>2023-11-21T11:47:00Z</cp:lastPrinted>
  <dcterms:created xsi:type="dcterms:W3CDTF">2023-11-22T09:25:00Z</dcterms:created>
  <dcterms:modified xsi:type="dcterms:W3CDTF">2023-11-22T09:25:00Z</dcterms:modified>
</cp:coreProperties>
</file>