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25.10.2023</w:t>
        <w:tab/>
        <w:t>№ 1913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2022 – 2023 роки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 w:eastAsia="uk-UA"/>
        </w:rPr>
      </w:pPr>
      <w:r>
        <w:rPr>
          <w:sz w:val="24"/>
          <w:szCs w:val="24"/>
          <w:lang w:val="uk-UA" w:eastAsia="uk-UA"/>
        </w:rPr>
        <w:t>1.  Паспорт Програми</w:t>
      </w:r>
    </w:p>
    <w:p>
      <w:pPr>
        <w:pStyle w:val="Normal"/>
        <w:rPr>
          <w:lang w:val="uk-UA" w:eastAsia="uk-UA"/>
        </w:rPr>
      </w:pPr>
      <w:r>
        <w:rPr>
          <w:lang w:val="uk-UA" w:eastAsia="uk-UA"/>
        </w:rPr>
      </w:r>
    </w:p>
    <w:tbl>
      <w:tblPr>
        <w:tblW w:w="1031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0"/>
        <w:gridCol w:w="2774"/>
        <w:gridCol w:w="1202"/>
        <w:gridCol w:w="1109"/>
        <w:gridCol w:w="1015"/>
        <w:gridCol w:w="1415"/>
        <w:gridCol w:w="1255"/>
        <w:gridCol w:w="992"/>
      </w:tblGrid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78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250 735,094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21 595,092</w:t>
            </w:r>
          </w:p>
        </w:tc>
        <w:tc>
          <w:tcPr>
            <w:tcW w:w="1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20 000,000</w:t>
            </w:r>
          </w:p>
        </w:tc>
        <w:tc>
          <w:tcPr>
            <w:tcW w:w="1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210 729,277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1 410,725</w:t>
            </w:r>
          </w:p>
        </w:tc>
      </w:tr>
      <w:tr>
        <w:trPr>
          <w:trHeight w:val="243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 xml:space="preserve">2)  </w:t>
            </w:r>
            <w:r>
              <w:rPr>
                <w:sz w:val="24"/>
                <w:szCs w:val="24"/>
                <w:lang w:val="uk-UA"/>
              </w:rPr>
              <w:t>у пункті 9 замінити речення: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-  </w:t>
            </w:r>
            <w:r>
              <w:rPr>
                <w:lang w:val="uk-UA"/>
              </w:rPr>
              <w:t>Капітально відремонтовано покрівлі 67 житлових будинки, будівлю контори, покрівлю закладу охорони здоров’я; покрівлю та вікна закладів освіти;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На: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- Капітально відремонтовано покрівлі 67 житлових будинків, вікна в 13 будинках, будівлю контори, покрівлю закладу охорони здоров’я; покрівлю та вікна закладів освіти.</w:t>
            </w:r>
          </w:p>
          <w:p>
            <w:pPr>
              <w:pStyle w:val="Normal"/>
              <w:jc w:val="both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</w:tr>
    </w:tbl>
    <w:p>
      <w:pPr>
        <w:pStyle w:val="Normal"/>
        <w:rPr>
          <w:color w:val="FF0000"/>
          <w:sz w:val="24"/>
          <w:szCs w:val="24"/>
          <w:lang w:val="uk-UA"/>
        </w:rPr>
      </w:pPr>
      <w:r>
        <w:rPr>
          <w:color w:val="FF0000"/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03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4"/>
        <w:gridCol w:w="993"/>
        <w:gridCol w:w="141"/>
        <w:gridCol w:w="1568"/>
        <w:gridCol w:w="1"/>
        <w:gridCol w:w="1132"/>
        <w:gridCol w:w="2"/>
        <w:gridCol w:w="1124"/>
        <w:gridCol w:w="2"/>
        <w:gridCol w:w="994"/>
        <w:gridCol w:w="1"/>
        <w:gridCol w:w="1132"/>
        <w:gridCol w:w="2"/>
        <w:gridCol w:w="567"/>
        <w:gridCol w:w="140"/>
        <w:gridCol w:w="851"/>
        <w:gridCol w:w="2"/>
        <w:gridCol w:w="139"/>
        <w:gridCol w:w="994"/>
        <w:gridCol w:w="140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2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693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sz w:val="24"/>
                <w:szCs w:val="24"/>
                <w:lang w:val="ru-RU"/>
              </w:rPr>
              <w:t xml:space="preserve">1)  </w:t>
            </w:r>
            <w:r>
              <w:rPr>
                <w:sz w:val="24"/>
                <w:szCs w:val="24"/>
                <w:lang w:val="uk-UA"/>
              </w:rPr>
              <w:t>захід 137</w:t>
            </w:r>
            <w:r>
              <w:rPr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sz w:val="24"/>
                <w:szCs w:val="24"/>
                <w:lang w:val="uk-UA" w:eastAsia="uk-UA"/>
              </w:rPr>
              <w:t>завдання: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sz w:val="24"/>
                <w:szCs w:val="24"/>
                <w:lang w:val="uk-UA"/>
              </w:rPr>
              <w:t xml:space="preserve">» викласти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693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lang w:val="uk-UA"/>
              </w:rPr>
              <w:t>3.1.1 Підвищення спроможності регіону попереджувати, реагувати та ліквідувати наслідки надзвичайних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137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213,602</w:t>
            </w:r>
          </w:p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213,602</w:t>
            </w:r>
          </w:p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52,35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381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2) доповнити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заходами 144, 145, 146, 147, 148, 149, 150, 151, 152, 153, 154, 155, 156 </w:t>
            </w:r>
            <w:r>
              <w:rPr>
                <w:sz w:val="24"/>
                <w:szCs w:val="24"/>
                <w:lang w:val="uk-UA" w:eastAsia="uk-UA"/>
              </w:rPr>
              <w:t>завдання: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sz w:val="24"/>
                <w:szCs w:val="24"/>
                <w:lang w:val="uk-UA"/>
              </w:rPr>
              <w:t xml:space="preserve">»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41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lang w:val="uk-UA"/>
              </w:rPr>
              <w:t>3.1.1 Підвищення спроможності регіону попереджувати, реагувати та ліквідувати наслідки надзвичайних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144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jc w:val="left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4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rPr>
                <w:color w:val="000000"/>
                <w:sz w:val="24"/>
                <w:szCs w:val="24"/>
                <w:lang w:val="uk-UA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/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/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145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445,796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445,796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100,8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146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313,308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313,308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77,24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147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313,308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313,308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77,24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148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313,308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313,308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77,24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149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248,876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248,876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58,42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150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246,254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246,254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54,00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151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186,408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186,408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43,815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152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128,838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128,838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29,21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153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254,485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254,485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59,76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154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127,916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127,916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29,88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155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288,444</w:t>
            </w:r>
          </w:p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288,444</w:t>
            </w:r>
          </w:p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71,28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156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багатоквартирного житлового будинку по 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313,021</w:t>
            </w:r>
          </w:p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313,021</w:t>
            </w:r>
          </w:p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72,24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371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ru-RU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419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 xml:space="preserve">Всього           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  <w:r>
              <w:rPr>
                <w:b/>
                <w:bCs/>
                <w:sz w:val="16"/>
                <w:szCs w:val="16"/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250 735,094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21 595,092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20 000,000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210 729,277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1 410,725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343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Body Text" w:locked="1" w:uiPriority="0" w:semiHidden="0" w:unhideWhenUsed="0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b737e8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b737e8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b737e8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b737e8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b737e8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751</TotalTime>
  <Application>LibreOffice/5.1.6.2$Windows_X86_64 LibreOffice_project/07ac168c60a517dba0f0d7bc7540f5afa45f0909</Application>
  <Pages>5</Pages>
  <Words>789</Words>
  <Characters>5605</Characters>
  <CharactersWithSpaces>6325</CharactersWithSpaces>
  <Paragraphs>193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2023-11-06T13:43:47Z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