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E3A04" w:rsidRPr="00962622" w:rsidRDefault="00DE3A04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DE3A04" w:rsidRDefault="00DE3A04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DE3A04" w:rsidRPr="00962622" w:rsidRDefault="00DE3A04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DE3A04" w:rsidRDefault="00DE3A04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22.09.2023  № 1518</w:t>
      </w:r>
    </w:p>
    <w:p w:rsidR="00DE3A04" w:rsidRDefault="00DE3A04" w:rsidP="00636F36">
      <w:pPr>
        <w:rPr>
          <w:sz w:val="24"/>
          <w:szCs w:val="24"/>
          <w:lang w:val="uk-UA"/>
        </w:rPr>
      </w:pPr>
    </w:p>
    <w:p w:rsidR="00DE3A04" w:rsidRDefault="00DE3A04" w:rsidP="00636F36">
      <w:pPr>
        <w:rPr>
          <w:sz w:val="24"/>
          <w:szCs w:val="24"/>
          <w:lang w:val="uk-UA"/>
        </w:rPr>
      </w:pPr>
    </w:p>
    <w:p w:rsidR="00DE3A04" w:rsidRDefault="00DE3A04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 w:rsidRPr="00DE7B7F">
        <w:rPr>
          <w:sz w:val="24"/>
          <w:szCs w:val="24"/>
          <w:lang w:val="uk-UA"/>
        </w:rPr>
        <w:t>на 2022 – 2023 роки</w:t>
      </w:r>
    </w:p>
    <w:p w:rsidR="00DE3A04" w:rsidRDefault="00DE3A04" w:rsidP="007C5D61">
      <w:pPr>
        <w:jc w:val="center"/>
        <w:rPr>
          <w:sz w:val="24"/>
          <w:szCs w:val="24"/>
          <w:lang w:val="uk-UA"/>
        </w:rPr>
      </w:pPr>
    </w:p>
    <w:p w:rsidR="00DE3A04" w:rsidRPr="002A6EB0" w:rsidRDefault="00DE3A04" w:rsidP="005413A3">
      <w:pPr>
        <w:rPr>
          <w:sz w:val="24"/>
          <w:szCs w:val="24"/>
          <w:lang w:val="uk-UA"/>
        </w:rPr>
      </w:pPr>
    </w:p>
    <w:p w:rsidR="00DE3A04" w:rsidRDefault="00DE3A04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DE3A04" w:rsidRDefault="00DE3A04" w:rsidP="007D4D62">
      <w:pPr>
        <w:rPr>
          <w:sz w:val="24"/>
          <w:szCs w:val="24"/>
          <w:lang w:val="uk-UA"/>
        </w:rPr>
      </w:pPr>
    </w:p>
    <w:tbl>
      <w:tblPr>
        <w:tblW w:w="16033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3"/>
        <w:gridCol w:w="992"/>
        <w:gridCol w:w="142"/>
        <w:gridCol w:w="1568"/>
        <w:gridCol w:w="1134"/>
        <w:gridCol w:w="1125"/>
        <w:gridCol w:w="1001"/>
        <w:gridCol w:w="1131"/>
        <w:gridCol w:w="711"/>
        <w:gridCol w:w="993"/>
        <w:gridCol w:w="1134"/>
        <w:gridCol w:w="850"/>
      </w:tblGrid>
      <w:tr w:rsidR="00DE3A04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</w:t>
            </w:r>
            <w:r>
              <w:rPr>
                <w:sz w:val="16"/>
                <w:szCs w:val="16"/>
                <w:lang w:val="uk-UA" w:eastAsia="uk-UA"/>
              </w:rPr>
              <w:t xml:space="preserve">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№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</w:r>
            <w:r>
              <w:rPr>
                <w:sz w:val="16"/>
                <w:szCs w:val="16"/>
                <w:lang w:val="uk-UA" w:eastAsia="uk-UA"/>
              </w:rPr>
              <w:br/>
              <w:t>виконання</w:t>
            </w:r>
            <w:r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DE3A04" w:rsidRPr="0064640C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E3A04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DE3A04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A04" w:rsidRPr="00E52649" w:rsidRDefault="00DE3A04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DE3A04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52649" w:rsidRDefault="00DE3A04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DE3A04" w:rsidRPr="0064640C">
        <w:trPr>
          <w:trHeight w:val="300"/>
        </w:trPr>
        <w:tc>
          <w:tcPr>
            <w:tcW w:w="16033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A04" w:rsidRDefault="00DE3A04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DE3A04" w:rsidRPr="0064640C">
        <w:trPr>
          <w:trHeight w:val="325"/>
        </w:trPr>
        <w:tc>
          <w:tcPr>
            <w:tcW w:w="16033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A04" w:rsidRPr="00584569" w:rsidRDefault="00DE3A04" w:rsidP="002A6EB0">
            <w:pPr>
              <w:suppressAutoHyphens w:val="0"/>
              <w:rPr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1) </w:t>
            </w:r>
            <w:r w:rsidRPr="00584569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захід 3</w:t>
            </w:r>
            <w:r w:rsidRPr="00584569">
              <w:rPr>
                <w:sz w:val="24"/>
                <w:szCs w:val="24"/>
                <w:lang w:val="uk-UA"/>
              </w:rPr>
              <w:t xml:space="preserve">  </w:t>
            </w:r>
            <w:r w:rsidRPr="00584569">
              <w:rPr>
                <w:sz w:val="24"/>
                <w:szCs w:val="24"/>
                <w:lang w:val="uk-UA" w:eastAsia="uk-UA"/>
              </w:rPr>
              <w:t>завдання: «</w:t>
            </w:r>
            <w:r w:rsidRPr="00584569"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 w:rsidRPr="00584569">
              <w:rPr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викласти </w:t>
            </w:r>
            <w:r w:rsidRPr="00584569">
              <w:rPr>
                <w:sz w:val="24"/>
                <w:szCs w:val="24"/>
                <w:lang w:val="uk-UA"/>
              </w:rPr>
              <w:t xml:space="preserve"> </w:t>
            </w:r>
            <w:r w:rsidRPr="00584569"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 w:rsidR="00DE3A04" w:rsidRPr="002A6EB0">
        <w:trPr>
          <w:trHeight w:val="684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A04" w:rsidRDefault="00DE3A04" w:rsidP="00FF19AB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 w:rsidR="00DE3A04" w:rsidRPr="00065F25" w:rsidRDefault="00DE3A04" w:rsidP="00FF19AB">
            <w:pPr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E3A04" w:rsidRPr="00C459EB" w:rsidRDefault="00DE3A04" w:rsidP="002A6EB0">
            <w:pPr>
              <w:suppressAutoHyphens w:val="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E3A04" w:rsidRPr="00A90D66" w:rsidRDefault="00DE3A04" w:rsidP="002A6EB0">
            <w:pPr>
              <w:jc w:val="center"/>
              <w:rPr>
                <w:color w:val="000000"/>
                <w:lang w:val="uk-UA"/>
              </w:rPr>
            </w:pPr>
            <w:r w:rsidRPr="00A90D66">
              <w:rPr>
                <w:color w:val="000000"/>
                <w:lang w:val="uk-UA"/>
              </w:rPr>
              <w:t>Здійснення заходів спрямованих на захист населення і територій від надзвичайних ситуацій: створення і використання матеріального резерву; організація та забезпечення життєдіяльності населення від надзвичайних ситуацій, а також під час ведення воєнних (бойових) дій або внаслідок таких дій</w:t>
            </w:r>
          </w:p>
          <w:p w:rsidR="00DE3A04" w:rsidRPr="00865F49" w:rsidRDefault="00DE3A04" w:rsidP="00227CBC">
            <w:pPr>
              <w:suppressAutoHyphens w:val="0"/>
              <w:rPr>
                <w:sz w:val="18"/>
                <w:szCs w:val="18"/>
                <w:lang w:val="uk-UA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27D32" w:rsidRDefault="00DE3A04" w:rsidP="00227CBC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2022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E3A04" w:rsidRPr="002A6EB0" w:rsidRDefault="00DE3A04" w:rsidP="00227CBC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 w:rsidRPr="00A90D66">
              <w:rPr>
                <w:lang w:val="uk-UA" w:eastAsia="ru-RU"/>
              </w:rPr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роботи, міські спеціалізовані служби цивільного захисту, управління житлово-комунального господарства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A90D66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A90D66">
              <w:rPr>
                <w:b/>
                <w:bCs/>
                <w:sz w:val="16"/>
                <w:szCs w:val="16"/>
                <w:lang w:val="uk-UA" w:eastAsia="uk-UA"/>
              </w:rPr>
              <w:t>8900,000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8900,00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 w:eastAsia="ru-RU"/>
              </w:rPr>
              <w:t>створений міський матеріальний резерв для запобігання і ліквідації наслідків НС, у тому числі  заправка автотранспорту, забезпечено харчування населення, формувань цивільного захисту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46 од.</w:t>
            </w: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5700 осіб</w:t>
            </w: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35 осіб</w:t>
            </w: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</w:tr>
      <w:tr w:rsidR="00DE3A04" w:rsidRPr="002A6EB0">
        <w:trPr>
          <w:trHeight w:val="1410"/>
        </w:trPr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A04" w:rsidRDefault="00DE3A04" w:rsidP="00FF19AB">
            <w:pPr>
              <w:suppressAutoHyphens w:val="0"/>
              <w:jc w:val="center"/>
              <w:rPr>
                <w:lang w:val="uk-UA" w:eastAsia="ru-RU"/>
              </w:rPr>
            </w:pPr>
          </w:p>
        </w:tc>
        <w:tc>
          <w:tcPr>
            <w:tcW w:w="5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A6EB0">
            <w:pPr>
              <w:suppressAutoHyphens w:val="0"/>
              <w:jc w:val="center"/>
              <w:rPr>
                <w:lang w:val="uk-UA"/>
              </w:rPr>
            </w:pPr>
          </w:p>
        </w:tc>
        <w:tc>
          <w:tcPr>
            <w:tcW w:w="28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865F49" w:rsidRDefault="00DE3A04" w:rsidP="00227CBC">
            <w:pPr>
              <w:suppressAutoHyphens w:val="0"/>
              <w:rPr>
                <w:sz w:val="18"/>
                <w:szCs w:val="18"/>
                <w:lang w:val="uk-UA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E27D32" w:rsidRDefault="00DE3A04" w:rsidP="00227CBC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A6EB0" w:rsidRDefault="00DE3A04" w:rsidP="00227CBC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A90D66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979</w:t>
            </w:r>
            <w:r w:rsidRPr="00A90D66">
              <w:rPr>
                <w:b/>
                <w:bCs/>
                <w:sz w:val="16"/>
                <w:szCs w:val="16"/>
                <w:lang w:val="uk-UA" w:eastAsia="uk-UA"/>
              </w:rPr>
              <w:t>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9790,000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uk-UA" w:eastAsia="ru-RU"/>
              </w:rPr>
            </w:pPr>
            <w:r>
              <w:rPr>
                <w:color w:val="000000"/>
                <w:lang w:val="uk-UA" w:eastAsia="ru-RU"/>
              </w:rPr>
              <w:t>створений міський матеріальний резерв для запобігання і ліквідації наслідків НС, у тому числі  заправка автотранспорту, забезпечено харчування населення, формувань цивільного захисту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46 од.</w:t>
            </w: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5700 осіб</w:t>
            </w: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35 осіб</w:t>
            </w:r>
          </w:p>
          <w:p w:rsidR="00DE3A04" w:rsidRDefault="00DE3A04" w:rsidP="002F1BC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</w:tr>
      <w:tr w:rsidR="00DE3A04" w:rsidRPr="0064640C">
        <w:trPr>
          <w:trHeight w:val="551"/>
        </w:trPr>
        <w:tc>
          <w:tcPr>
            <w:tcW w:w="1603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A04" w:rsidRDefault="00DE3A04" w:rsidP="002A6EB0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  <w:r w:rsidRPr="00584569">
              <w:rPr>
                <w:sz w:val="24"/>
                <w:szCs w:val="24"/>
                <w:lang w:val="uk-UA"/>
              </w:rPr>
              <w:t>) доповнити заход</w:t>
            </w:r>
            <w:r>
              <w:rPr>
                <w:sz w:val="24"/>
                <w:szCs w:val="24"/>
                <w:lang w:val="uk-UA"/>
              </w:rPr>
              <w:t>ом 126</w:t>
            </w:r>
            <w:r w:rsidRPr="00584569">
              <w:rPr>
                <w:sz w:val="24"/>
                <w:szCs w:val="24"/>
                <w:lang w:val="uk-UA"/>
              </w:rPr>
              <w:t xml:space="preserve">  </w:t>
            </w:r>
            <w:r w:rsidRPr="00584569">
              <w:rPr>
                <w:sz w:val="24"/>
                <w:szCs w:val="24"/>
                <w:lang w:val="uk-UA" w:eastAsia="uk-UA"/>
              </w:rPr>
              <w:t>завдання: «</w:t>
            </w:r>
            <w:r w:rsidRPr="00584569"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 w:rsidRPr="00584569">
              <w:rPr>
                <w:sz w:val="24"/>
                <w:szCs w:val="24"/>
                <w:lang w:val="uk-UA"/>
              </w:rPr>
              <w:t xml:space="preserve">» </w:t>
            </w:r>
            <w:r w:rsidRPr="00584569">
              <w:rPr>
                <w:sz w:val="24"/>
                <w:szCs w:val="24"/>
                <w:lang w:val="uk-UA" w:eastAsia="uk-UA"/>
              </w:rPr>
              <w:t>в такій редакції:</w:t>
            </w:r>
          </w:p>
          <w:p w:rsidR="00DE3A04" w:rsidRPr="00F07046" w:rsidRDefault="00DE3A04" w:rsidP="002A6EB0">
            <w:pPr>
              <w:suppressAutoHyphens w:val="0"/>
              <w:rPr>
                <w:color w:val="000000"/>
                <w:lang w:val="uk-UA"/>
              </w:rPr>
            </w:pPr>
          </w:p>
        </w:tc>
      </w:tr>
      <w:tr w:rsidR="00DE3A04" w:rsidRPr="00463374">
        <w:trPr>
          <w:trHeight w:val="141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 w:rsidR="00DE3A04" w:rsidRPr="00065F25" w:rsidRDefault="00DE3A04" w:rsidP="002F1BC0">
            <w:pPr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suppressAutoHyphens w:val="0"/>
              <w:jc w:val="center"/>
              <w:rPr>
                <w:highlight w:val="yellow"/>
                <w:lang w:val="uk-UA" w:eastAsia="uk-UA"/>
              </w:rPr>
            </w:pPr>
            <w:r w:rsidRPr="002A6EB0">
              <w:rPr>
                <w:lang w:val="uk-UA" w:eastAsia="uk-UA"/>
              </w:rPr>
              <w:t>126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jc w:val="center"/>
              <w:rPr>
                <w:sz w:val="24"/>
                <w:szCs w:val="24"/>
                <w:lang w:val="uk-UA"/>
              </w:rPr>
            </w:pPr>
            <w:r w:rsidRPr="00276988">
              <w:rPr>
                <w:lang w:val="uk-UA"/>
              </w:rPr>
              <w:t>Здійснення заходів спрямованих на захист населення і територій від надзвичайних ситуацій: створення і використання матеріального резерву, а саме: лікарських препаратів та засобів медичного призначення на базі КНП СМР "Міська клінічна лікарня м. Слов'янська" для запобігання і ліквідації наслідків надзвичайних ситуацій</w:t>
            </w:r>
            <w:r>
              <w:t> </w:t>
            </w:r>
            <w:r w:rsidRPr="00276988">
              <w:rPr>
                <w:lang w:val="uk-UA"/>
              </w:rPr>
              <w:t>та його використання в умовах воєнного стану</w:t>
            </w:r>
          </w:p>
          <w:p w:rsidR="00DE3A04" w:rsidRPr="00276988" w:rsidRDefault="00DE3A04" w:rsidP="002F1BC0">
            <w:pPr>
              <w:suppressAutoHyphens w:val="0"/>
              <w:jc w:val="center"/>
              <w:rPr>
                <w:highlight w:val="yellow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  <w:r w:rsidRPr="00276988">
              <w:rPr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3E4A17" w:rsidRDefault="00DE3A04" w:rsidP="002F1BC0">
            <w:pPr>
              <w:jc w:val="center"/>
              <w:rPr>
                <w:color w:val="000000"/>
                <w:lang w:val="uk-UA"/>
              </w:rPr>
            </w:pPr>
            <w:r w:rsidRPr="00463374">
              <w:rPr>
                <w:lang w:val="uk-UA"/>
              </w:rPr>
              <w:t>Відділ охорони здоров'я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  <w:r w:rsidRPr="00276988">
              <w:rPr>
                <w:lang w:val="uk-UA" w:eastAsia="uk-UA"/>
              </w:rPr>
              <w:t>210,000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  <w:r w:rsidRPr="00276988">
              <w:rPr>
                <w:lang w:val="uk-UA" w:eastAsia="uk-UA"/>
              </w:rPr>
              <w:t>210,000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3E4A17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3E4A17" w:rsidRDefault="00DE3A04" w:rsidP="002F1BC0">
            <w:pPr>
              <w:suppressAutoHyphens w:val="0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Pr="00276988" w:rsidRDefault="00DE3A04" w:rsidP="002F1BC0">
            <w:pPr>
              <w:jc w:val="center"/>
              <w:rPr>
                <w:sz w:val="24"/>
                <w:szCs w:val="24"/>
                <w:lang w:val="uk-UA"/>
              </w:rPr>
            </w:pPr>
            <w:r w:rsidRPr="00276988">
              <w:rPr>
                <w:lang w:val="uk-UA"/>
              </w:rPr>
              <w:t>кількість</w:t>
            </w:r>
            <w:r w:rsidRPr="00276988">
              <w:rPr>
                <w:lang w:val="uk-UA"/>
              </w:rPr>
              <w:br/>
              <w:t>груп препаратів за призначенням</w:t>
            </w:r>
          </w:p>
          <w:p w:rsidR="00DE3A04" w:rsidRPr="003E4A17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3A04" w:rsidRDefault="00DE3A04" w:rsidP="002F1BC0">
            <w:pPr>
              <w:suppressAutoHyphens w:val="0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</w:t>
            </w:r>
          </w:p>
        </w:tc>
      </w:tr>
    </w:tbl>
    <w:p w:rsidR="00DE3A04" w:rsidRDefault="00DE3A04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DE3A04" w:rsidRDefault="00DE3A04" w:rsidP="006558B2">
      <w:pPr>
        <w:pStyle w:val="13"/>
        <w:jc w:val="both"/>
        <w:rPr>
          <w:b w:val="0"/>
          <w:bCs w:val="0"/>
          <w:color w:val="auto"/>
          <w:sz w:val="24"/>
          <w:szCs w:val="24"/>
          <w:lang w:val="ru-RU"/>
        </w:rPr>
      </w:pPr>
    </w:p>
    <w:p w:rsidR="00DE3A04" w:rsidRPr="00F45502" w:rsidRDefault="00DE3A04" w:rsidP="006558B2">
      <w:pPr>
        <w:pStyle w:val="13"/>
        <w:jc w:val="both"/>
        <w:rPr>
          <w:b w:val="0"/>
          <w:bCs w:val="0"/>
          <w:color w:val="auto"/>
          <w:sz w:val="24"/>
          <w:szCs w:val="24"/>
          <w:lang w:val="ru-RU"/>
        </w:rPr>
      </w:pPr>
    </w:p>
    <w:p w:rsidR="00DE3A04" w:rsidRPr="006558B2" w:rsidRDefault="00DE3A04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В.о.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DE3A04" w:rsidRPr="006E3D0D" w:rsidRDefault="00DE3A04" w:rsidP="00CD3F86">
      <w:pPr>
        <w:pStyle w:val="13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Валерій НОВАК</w:t>
      </w:r>
    </w:p>
    <w:p w:rsidR="00DE3A04" w:rsidRPr="006E3D0D" w:rsidRDefault="00DE3A04" w:rsidP="00CD3F86">
      <w:pPr>
        <w:pStyle w:val="13"/>
        <w:jc w:val="both"/>
        <w:rPr>
          <w:b w:val="0"/>
          <w:bCs w:val="0"/>
          <w:sz w:val="24"/>
          <w:szCs w:val="24"/>
        </w:rPr>
      </w:pPr>
    </w:p>
    <w:p w:rsidR="00DE3A04" w:rsidRPr="006E3D0D" w:rsidRDefault="00DE3A04" w:rsidP="00CD3F86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sectPr w:rsidR="00DE3A04" w:rsidRPr="006E3D0D" w:rsidSect="00B55997">
      <w:headerReference w:type="default" r:id="rId7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A04" w:rsidRDefault="00DE3A04" w:rsidP="00B532B2">
      <w:r>
        <w:separator/>
      </w:r>
    </w:p>
  </w:endnote>
  <w:endnote w:type="continuationSeparator" w:id="0">
    <w:p w:rsidR="00DE3A04" w:rsidRDefault="00DE3A04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A04" w:rsidRDefault="00DE3A04" w:rsidP="00B532B2">
      <w:r>
        <w:separator/>
      </w:r>
    </w:p>
  </w:footnote>
  <w:footnote w:type="continuationSeparator" w:id="0">
    <w:p w:rsidR="00DE3A04" w:rsidRDefault="00DE3A04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A04" w:rsidRDefault="00DE3A04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5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6"/>
  </w:num>
  <w:num w:numId="7">
    <w:abstractNumId w:val="1"/>
  </w:num>
  <w:num w:numId="8">
    <w:abstractNumId w:val="13"/>
  </w:num>
  <w:num w:numId="9">
    <w:abstractNumId w:val="19"/>
  </w:num>
  <w:num w:numId="10">
    <w:abstractNumId w:val="17"/>
  </w:num>
  <w:num w:numId="11">
    <w:abstractNumId w:val="2"/>
  </w:num>
  <w:num w:numId="12">
    <w:abstractNumId w:val="7"/>
  </w:num>
  <w:num w:numId="13">
    <w:abstractNumId w:val="5"/>
  </w:num>
  <w:num w:numId="14">
    <w:abstractNumId w:val="8"/>
  </w:num>
  <w:num w:numId="15">
    <w:abstractNumId w:val="6"/>
  </w:num>
  <w:num w:numId="16">
    <w:abstractNumId w:val="18"/>
  </w:num>
  <w:num w:numId="17">
    <w:abstractNumId w:val="12"/>
  </w:num>
  <w:num w:numId="18">
    <w:abstractNumId w:val="11"/>
  </w:num>
  <w:num w:numId="19">
    <w:abstractNumId w:val="1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11012"/>
    <w:rsid w:val="00011128"/>
    <w:rsid w:val="00012A7C"/>
    <w:rsid w:val="00015C6D"/>
    <w:rsid w:val="00022B53"/>
    <w:rsid w:val="000269FB"/>
    <w:rsid w:val="00027064"/>
    <w:rsid w:val="00036F9C"/>
    <w:rsid w:val="0004401E"/>
    <w:rsid w:val="000471BF"/>
    <w:rsid w:val="000647FE"/>
    <w:rsid w:val="00065F25"/>
    <w:rsid w:val="0008345A"/>
    <w:rsid w:val="00086F69"/>
    <w:rsid w:val="00090F2E"/>
    <w:rsid w:val="0009356C"/>
    <w:rsid w:val="000A25E5"/>
    <w:rsid w:val="000A3D41"/>
    <w:rsid w:val="000A47AF"/>
    <w:rsid w:val="000A5226"/>
    <w:rsid w:val="000A69E3"/>
    <w:rsid w:val="000A6A73"/>
    <w:rsid w:val="000A7717"/>
    <w:rsid w:val="000B2C72"/>
    <w:rsid w:val="000B5E02"/>
    <w:rsid w:val="000B7203"/>
    <w:rsid w:val="000C4850"/>
    <w:rsid w:val="000C6A46"/>
    <w:rsid w:val="000C7564"/>
    <w:rsid w:val="000D0CD0"/>
    <w:rsid w:val="000D1AED"/>
    <w:rsid w:val="000D473A"/>
    <w:rsid w:val="000E0D60"/>
    <w:rsid w:val="000E350F"/>
    <w:rsid w:val="000E6CAB"/>
    <w:rsid w:val="00104A2D"/>
    <w:rsid w:val="00105DD5"/>
    <w:rsid w:val="0011370A"/>
    <w:rsid w:val="001241E0"/>
    <w:rsid w:val="001336F0"/>
    <w:rsid w:val="00134954"/>
    <w:rsid w:val="00134E42"/>
    <w:rsid w:val="001367B9"/>
    <w:rsid w:val="00137C7E"/>
    <w:rsid w:val="00143BF6"/>
    <w:rsid w:val="00146AEB"/>
    <w:rsid w:val="001517F4"/>
    <w:rsid w:val="00151938"/>
    <w:rsid w:val="00151B61"/>
    <w:rsid w:val="001528FA"/>
    <w:rsid w:val="00152AEE"/>
    <w:rsid w:val="00152CB9"/>
    <w:rsid w:val="00152FC4"/>
    <w:rsid w:val="00167633"/>
    <w:rsid w:val="00172569"/>
    <w:rsid w:val="00175A8E"/>
    <w:rsid w:val="00175E75"/>
    <w:rsid w:val="001806C5"/>
    <w:rsid w:val="001834D2"/>
    <w:rsid w:val="001837E1"/>
    <w:rsid w:val="00184D55"/>
    <w:rsid w:val="00186372"/>
    <w:rsid w:val="00186EF9"/>
    <w:rsid w:val="00192813"/>
    <w:rsid w:val="0019634E"/>
    <w:rsid w:val="001A0873"/>
    <w:rsid w:val="001A1885"/>
    <w:rsid w:val="001A2C7F"/>
    <w:rsid w:val="001A4E89"/>
    <w:rsid w:val="001A73AB"/>
    <w:rsid w:val="001B6CD4"/>
    <w:rsid w:val="001B7F21"/>
    <w:rsid w:val="001C0B37"/>
    <w:rsid w:val="001D034A"/>
    <w:rsid w:val="001D15B5"/>
    <w:rsid w:val="001D32C2"/>
    <w:rsid w:val="001D376A"/>
    <w:rsid w:val="001D5C54"/>
    <w:rsid w:val="001E1B3F"/>
    <w:rsid w:val="001E56F2"/>
    <w:rsid w:val="001E68EC"/>
    <w:rsid w:val="001F1368"/>
    <w:rsid w:val="00203050"/>
    <w:rsid w:val="00203053"/>
    <w:rsid w:val="00203AD2"/>
    <w:rsid w:val="00205A5D"/>
    <w:rsid w:val="00206D1D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75B3"/>
    <w:rsid w:val="002434C7"/>
    <w:rsid w:val="00243810"/>
    <w:rsid w:val="00245309"/>
    <w:rsid w:val="00245453"/>
    <w:rsid w:val="002518CC"/>
    <w:rsid w:val="0025300A"/>
    <w:rsid w:val="00257D5E"/>
    <w:rsid w:val="00263137"/>
    <w:rsid w:val="00263985"/>
    <w:rsid w:val="00263B09"/>
    <w:rsid w:val="002643E2"/>
    <w:rsid w:val="002650D4"/>
    <w:rsid w:val="00267B62"/>
    <w:rsid w:val="00274423"/>
    <w:rsid w:val="002752CD"/>
    <w:rsid w:val="0027602C"/>
    <w:rsid w:val="00276429"/>
    <w:rsid w:val="00276988"/>
    <w:rsid w:val="00276A79"/>
    <w:rsid w:val="0028105B"/>
    <w:rsid w:val="00281829"/>
    <w:rsid w:val="00282F18"/>
    <w:rsid w:val="00283492"/>
    <w:rsid w:val="00284E92"/>
    <w:rsid w:val="00285457"/>
    <w:rsid w:val="0028766B"/>
    <w:rsid w:val="00295C8F"/>
    <w:rsid w:val="00296CA2"/>
    <w:rsid w:val="002A6218"/>
    <w:rsid w:val="002A6EB0"/>
    <w:rsid w:val="002B2084"/>
    <w:rsid w:val="002B6CEC"/>
    <w:rsid w:val="002C067F"/>
    <w:rsid w:val="002C1003"/>
    <w:rsid w:val="002C222C"/>
    <w:rsid w:val="002C266B"/>
    <w:rsid w:val="002D2BBB"/>
    <w:rsid w:val="002D34E2"/>
    <w:rsid w:val="002D39C6"/>
    <w:rsid w:val="002D58D1"/>
    <w:rsid w:val="002D7D63"/>
    <w:rsid w:val="002E0E77"/>
    <w:rsid w:val="002E10B5"/>
    <w:rsid w:val="002E2912"/>
    <w:rsid w:val="002E3468"/>
    <w:rsid w:val="002F0690"/>
    <w:rsid w:val="002F16A2"/>
    <w:rsid w:val="002F1BC0"/>
    <w:rsid w:val="002F426C"/>
    <w:rsid w:val="002F4891"/>
    <w:rsid w:val="002F5A8A"/>
    <w:rsid w:val="002F5FA7"/>
    <w:rsid w:val="002F634D"/>
    <w:rsid w:val="002F6404"/>
    <w:rsid w:val="002F7E4E"/>
    <w:rsid w:val="00303494"/>
    <w:rsid w:val="00317920"/>
    <w:rsid w:val="00322E77"/>
    <w:rsid w:val="00330EB8"/>
    <w:rsid w:val="00333620"/>
    <w:rsid w:val="003379CC"/>
    <w:rsid w:val="00343FF9"/>
    <w:rsid w:val="003478F1"/>
    <w:rsid w:val="00354520"/>
    <w:rsid w:val="00357926"/>
    <w:rsid w:val="00357D41"/>
    <w:rsid w:val="00363EB4"/>
    <w:rsid w:val="003644B8"/>
    <w:rsid w:val="00364DD0"/>
    <w:rsid w:val="003665EA"/>
    <w:rsid w:val="00370504"/>
    <w:rsid w:val="00371EAC"/>
    <w:rsid w:val="00374896"/>
    <w:rsid w:val="00374F84"/>
    <w:rsid w:val="00385C8D"/>
    <w:rsid w:val="00385E10"/>
    <w:rsid w:val="003901FF"/>
    <w:rsid w:val="00392136"/>
    <w:rsid w:val="00392CDA"/>
    <w:rsid w:val="00395350"/>
    <w:rsid w:val="003A1307"/>
    <w:rsid w:val="003A2B4B"/>
    <w:rsid w:val="003B0FAA"/>
    <w:rsid w:val="003C502E"/>
    <w:rsid w:val="003C69C3"/>
    <w:rsid w:val="003C6F31"/>
    <w:rsid w:val="003D0EC9"/>
    <w:rsid w:val="003D1D66"/>
    <w:rsid w:val="003D42D1"/>
    <w:rsid w:val="003D723D"/>
    <w:rsid w:val="003E09F6"/>
    <w:rsid w:val="003E0EB3"/>
    <w:rsid w:val="003E2ABE"/>
    <w:rsid w:val="003E4A17"/>
    <w:rsid w:val="003E6C7C"/>
    <w:rsid w:val="003F3DFA"/>
    <w:rsid w:val="003F3F4F"/>
    <w:rsid w:val="004006E3"/>
    <w:rsid w:val="004048D7"/>
    <w:rsid w:val="004061E4"/>
    <w:rsid w:val="00413FC0"/>
    <w:rsid w:val="00414167"/>
    <w:rsid w:val="0041710D"/>
    <w:rsid w:val="00421C24"/>
    <w:rsid w:val="00421CAD"/>
    <w:rsid w:val="00423D82"/>
    <w:rsid w:val="00430C6D"/>
    <w:rsid w:val="0043170D"/>
    <w:rsid w:val="00432773"/>
    <w:rsid w:val="00433750"/>
    <w:rsid w:val="004357A6"/>
    <w:rsid w:val="00435D76"/>
    <w:rsid w:val="00440531"/>
    <w:rsid w:val="004411FB"/>
    <w:rsid w:val="0044459A"/>
    <w:rsid w:val="00447807"/>
    <w:rsid w:val="00451FC6"/>
    <w:rsid w:val="00452B83"/>
    <w:rsid w:val="00454E6D"/>
    <w:rsid w:val="00460673"/>
    <w:rsid w:val="00461473"/>
    <w:rsid w:val="00462FE1"/>
    <w:rsid w:val="00463374"/>
    <w:rsid w:val="004633D4"/>
    <w:rsid w:val="00463457"/>
    <w:rsid w:val="0046410C"/>
    <w:rsid w:val="0046712A"/>
    <w:rsid w:val="0046769B"/>
    <w:rsid w:val="00471D37"/>
    <w:rsid w:val="004732AE"/>
    <w:rsid w:val="00474068"/>
    <w:rsid w:val="00477FC1"/>
    <w:rsid w:val="00495274"/>
    <w:rsid w:val="00495E53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5FED"/>
    <w:rsid w:val="004F634A"/>
    <w:rsid w:val="005055D1"/>
    <w:rsid w:val="00505C5D"/>
    <w:rsid w:val="00514289"/>
    <w:rsid w:val="005146BC"/>
    <w:rsid w:val="005269BC"/>
    <w:rsid w:val="00536815"/>
    <w:rsid w:val="005372A2"/>
    <w:rsid w:val="005413A3"/>
    <w:rsid w:val="00543428"/>
    <w:rsid w:val="00545080"/>
    <w:rsid w:val="0055766E"/>
    <w:rsid w:val="00564ABD"/>
    <w:rsid w:val="00566F39"/>
    <w:rsid w:val="00573343"/>
    <w:rsid w:val="0057362D"/>
    <w:rsid w:val="0057368A"/>
    <w:rsid w:val="00576392"/>
    <w:rsid w:val="0057771B"/>
    <w:rsid w:val="005809C3"/>
    <w:rsid w:val="00581F8E"/>
    <w:rsid w:val="0058282E"/>
    <w:rsid w:val="00584569"/>
    <w:rsid w:val="0058597C"/>
    <w:rsid w:val="00591140"/>
    <w:rsid w:val="005918E7"/>
    <w:rsid w:val="00595606"/>
    <w:rsid w:val="005A199F"/>
    <w:rsid w:val="005A2511"/>
    <w:rsid w:val="005A46FB"/>
    <w:rsid w:val="005B17A5"/>
    <w:rsid w:val="005B6586"/>
    <w:rsid w:val="005B69C5"/>
    <w:rsid w:val="005B7EC2"/>
    <w:rsid w:val="005C2971"/>
    <w:rsid w:val="005C38E5"/>
    <w:rsid w:val="005C4813"/>
    <w:rsid w:val="005D46AA"/>
    <w:rsid w:val="005D784E"/>
    <w:rsid w:val="005E3AA2"/>
    <w:rsid w:val="005E4507"/>
    <w:rsid w:val="005E5417"/>
    <w:rsid w:val="005E5812"/>
    <w:rsid w:val="005F349B"/>
    <w:rsid w:val="005F425A"/>
    <w:rsid w:val="00602218"/>
    <w:rsid w:val="00607A81"/>
    <w:rsid w:val="0061279B"/>
    <w:rsid w:val="006159C8"/>
    <w:rsid w:val="00615CFA"/>
    <w:rsid w:val="00621298"/>
    <w:rsid w:val="00623B6F"/>
    <w:rsid w:val="00623D14"/>
    <w:rsid w:val="00633104"/>
    <w:rsid w:val="00636F36"/>
    <w:rsid w:val="006370B6"/>
    <w:rsid w:val="0064569B"/>
    <w:rsid w:val="0064640C"/>
    <w:rsid w:val="00653023"/>
    <w:rsid w:val="006544AD"/>
    <w:rsid w:val="006558B2"/>
    <w:rsid w:val="00655EC1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A222A"/>
    <w:rsid w:val="006A6400"/>
    <w:rsid w:val="006A6F11"/>
    <w:rsid w:val="006B33A5"/>
    <w:rsid w:val="006B3BA1"/>
    <w:rsid w:val="006B4325"/>
    <w:rsid w:val="006B72C3"/>
    <w:rsid w:val="006C23DB"/>
    <w:rsid w:val="006C4F47"/>
    <w:rsid w:val="006D11DE"/>
    <w:rsid w:val="006D7E0B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47A8"/>
    <w:rsid w:val="00734F65"/>
    <w:rsid w:val="00740BCF"/>
    <w:rsid w:val="0074449A"/>
    <w:rsid w:val="00751585"/>
    <w:rsid w:val="00754A20"/>
    <w:rsid w:val="007579B3"/>
    <w:rsid w:val="007611F6"/>
    <w:rsid w:val="007661FF"/>
    <w:rsid w:val="0078130B"/>
    <w:rsid w:val="00781EFF"/>
    <w:rsid w:val="00783BFA"/>
    <w:rsid w:val="00784DE8"/>
    <w:rsid w:val="007866EA"/>
    <w:rsid w:val="00791668"/>
    <w:rsid w:val="00792A9E"/>
    <w:rsid w:val="007935BB"/>
    <w:rsid w:val="007937E0"/>
    <w:rsid w:val="0079491B"/>
    <w:rsid w:val="007962BF"/>
    <w:rsid w:val="0079648B"/>
    <w:rsid w:val="00797190"/>
    <w:rsid w:val="007A2798"/>
    <w:rsid w:val="007A6095"/>
    <w:rsid w:val="007A6FE2"/>
    <w:rsid w:val="007A7BC1"/>
    <w:rsid w:val="007C2468"/>
    <w:rsid w:val="007C48EA"/>
    <w:rsid w:val="007C5015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3BF9"/>
    <w:rsid w:val="007F7E0E"/>
    <w:rsid w:val="008060CE"/>
    <w:rsid w:val="00807305"/>
    <w:rsid w:val="00815630"/>
    <w:rsid w:val="008200CB"/>
    <w:rsid w:val="00820CCC"/>
    <w:rsid w:val="008234C2"/>
    <w:rsid w:val="00834BC2"/>
    <w:rsid w:val="008376F4"/>
    <w:rsid w:val="00842B9C"/>
    <w:rsid w:val="008569DB"/>
    <w:rsid w:val="00863694"/>
    <w:rsid w:val="00865F49"/>
    <w:rsid w:val="00870B90"/>
    <w:rsid w:val="00877D4A"/>
    <w:rsid w:val="00881AC9"/>
    <w:rsid w:val="00885FC6"/>
    <w:rsid w:val="0089022B"/>
    <w:rsid w:val="008902E7"/>
    <w:rsid w:val="008A064B"/>
    <w:rsid w:val="008A37D7"/>
    <w:rsid w:val="008B2F4D"/>
    <w:rsid w:val="008B35BB"/>
    <w:rsid w:val="008B474E"/>
    <w:rsid w:val="008B5F7E"/>
    <w:rsid w:val="008B7033"/>
    <w:rsid w:val="008C2B57"/>
    <w:rsid w:val="008C4B32"/>
    <w:rsid w:val="008D463E"/>
    <w:rsid w:val="008D52FD"/>
    <w:rsid w:val="008D605D"/>
    <w:rsid w:val="008E5AD9"/>
    <w:rsid w:val="00900AFE"/>
    <w:rsid w:val="00902B62"/>
    <w:rsid w:val="00904E4A"/>
    <w:rsid w:val="00914BAD"/>
    <w:rsid w:val="00915F7E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64A4"/>
    <w:rsid w:val="009870A0"/>
    <w:rsid w:val="009942DC"/>
    <w:rsid w:val="00994516"/>
    <w:rsid w:val="009978A2"/>
    <w:rsid w:val="009A3120"/>
    <w:rsid w:val="009A79F4"/>
    <w:rsid w:val="009B13D8"/>
    <w:rsid w:val="009B14DF"/>
    <w:rsid w:val="009B619D"/>
    <w:rsid w:val="009B6E41"/>
    <w:rsid w:val="009C4C21"/>
    <w:rsid w:val="009D0C1D"/>
    <w:rsid w:val="009D64F7"/>
    <w:rsid w:val="009D6E21"/>
    <w:rsid w:val="009E2D11"/>
    <w:rsid w:val="009E5F87"/>
    <w:rsid w:val="009F3B50"/>
    <w:rsid w:val="009F6748"/>
    <w:rsid w:val="00A02EEB"/>
    <w:rsid w:val="00A06ACA"/>
    <w:rsid w:val="00A10C4B"/>
    <w:rsid w:val="00A1159B"/>
    <w:rsid w:val="00A17C4C"/>
    <w:rsid w:val="00A2159E"/>
    <w:rsid w:val="00A32BA4"/>
    <w:rsid w:val="00A335D2"/>
    <w:rsid w:val="00A34719"/>
    <w:rsid w:val="00A353B4"/>
    <w:rsid w:val="00A35480"/>
    <w:rsid w:val="00A35781"/>
    <w:rsid w:val="00A408BD"/>
    <w:rsid w:val="00A431D1"/>
    <w:rsid w:val="00A55FA0"/>
    <w:rsid w:val="00A57EE5"/>
    <w:rsid w:val="00A6097F"/>
    <w:rsid w:val="00A641F9"/>
    <w:rsid w:val="00A66081"/>
    <w:rsid w:val="00A66912"/>
    <w:rsid w:val="00A746A1"/>
    <w:rsid w:val="00A81800"/>
    <w:rsid w:val="00A82CE9"/>
    <w:rsid w:val="00A86646"/>
    <w:rsid w:val="00A90D66"/>
    <w:rsid w:val="00A92D17"/>
    <w:rsid w:val="00A95EF4"/>
    <w:rsid w:val="00AB21D0"/>
    <w:rsid w:val="00AB3A1A"/>
    <w:rsid w:val="00AC2B4B"/>
    <w:rsid w:val="00AC705D"/>
    <w:rsid w:val="00AD2061"/>
    <w:rsid w:val="00AD21FC"/>
    <w:rsid w:val="00AE0056"/>
    <w:rsid w:val="00AE6B72"/>
    <w:rsid w:val="00AE6CA9"/>
    <w:rsid w:val="00AF12AE"/>
    <w:rsid w:val="00AF30CE"/>
    <w:rsid w:val="00AF5FF8"/>
    <w:rsid w:val="00AF784C"/>
    <w:rsid w:val="00AF7D4B"/>
    <w:rsid w:val="00B07648"/>
    <w:rsid w:val="00B10070"/>
    <w:rsid w:val="00B11816"/>
    <w:rsid w:val="00B11FD3"/>
    <w:rsid w:val="00B17041"/>
    <w:rsid w:val="00B23BB2"/>
    <w:rsid w:val="00B25F51"/>
    <w:rsid w:val="00B27486"/>
    <w:rsid w:val="00B3137C"/>
    <w:rsid w:val="00B34DC2"/>
    <w:rsid w:val="00B35323"/>
    <w:rsid w:val="00B376C7"/>
    <w:rsid w:val="00B4129A"/>
    <w:rsid w:val="00B43AFA"/>
    <w:rsid w:val="00B476AD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7606"/>
    <w:rsid w:val="00BD148B"/>
    <w:rsid w:val="00BD3977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459EB"/>
    <w:rsid w:val="00C53D2C"/>
    <w:rsid w:val="00C54389"/>
    <w:rsid w:val="00C573E1"/>
    <w:rsid w:val="00C60EE8"/>
    <w:rsid w:val="00C60F1E"/>
    <w:rsid w:val="00C61E16"/>
    <w:rsid w:val="00C638FE"/>
    <w:rsid w:val="00C723A4"/>
    <w:rsid w:val="00C74CE3"/>
    <w:rsid w:val="00C76209"/>
    <w:rsid w:val="00C82033"/>
    <w:rsid w:val="00C82CFE"/>
    <w:rsid w:val="00C87EE2"/>
    <w:rsid w:val="00C942E7"/>
    <w:rsid w:val="00C958D5"/>
    <w:rsid w:val="00C966E0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F86"/>
    <w:rsid w:val="00CD587F"/>
    <w:rsid w:val="00CE3EFE"/>
    <w:rsid w:val="00CE5849"/>
    <w:rsid w:val="00CF1137"/>
    <w:rsid w:val="00CF2442"/>
    <w:rsid w:val="00CF4FBE"/>
    <w:rsid w:val="00D02D7F"/>
    <w:rsid w:val="00D038E9"/>
    <w:rsid w:val="00D04C87"/>
    <w:rsid w:val="00D073A3"/>
    <w:rsid w:val="00D21258"/>
    <w:rsid w:val="00D275C9"/>
    <w:rsid w:val="00D275F3"/>
    <w:rsid w:val="00D35AE0"/>
    <w:rsid w:val="00D41785"/>
    <w:rsid w:val="00D51F98"/>
    <w:rsid w:val="00D52A24"/>
    <w:rsid w:val="00D61B07"/>
    <w:rsid w:val="00D6315D"/>
    <w:rsid w:val="00D63B4F"/>
    <w:rsid w:val="00D66B7E"/>
    <w:rsid w:val="00D716BA"/>
    <w:rsid w:val="00D7367F"/>
    <w:rsid w:val="00D749A4"/>
    <w:rsid w:val="00D74C19"/>
    <w:rsid w:val="00D80854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6B81"/>
    <w:rsid w:val="00DD6FD6"/>
    <w:rsid w:val="00DE19A4"/>
    <w:rsid w:val="00DE3A04"/>
    <w:rsid w:val="00DE4CCC"/>
    <w:rsid w:val="00DE4F2E"/>
    <w:rsid w:val="00DE7B7F"/>
    <w:rsid w:val="00DE7D29"/>
    <w:rsid w:val="00DF3D9E"/>
    <w:rsid w:val="00E02489"/>
    <w:rsid w:val="00E0313E"/>
    <w:rsid w:val="00E036BE"/>
    <w:rsid w:val="00E11357"/>
    <w:rsid w:val="00E11C02"/>
    <w:rsid w:val="00E1300A"/>
    <w:rsid w:val="00E13106"/>
    <w:rsid w:val="00E13233"/>
    <w:rsid w:val="00E167E6"/>
    <w:rsid w:val="00E25E6A"/>
    <w:rsid w:val="00E26158"/>
    <w:rsid w:val="00E26EAF"/>
    <w:rsid w:val="00E27D32"/>
    <w:rsid w:val="00E3053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919D0"/>
    <w:rsid w:val="00E93CC3"/>
    <w:rsid w:val="00E94AD4"/>
    <w:rsid w:val="00EA1AF4"/>
    <w:rsid w:val="00EA6B9C"/>
    <w:rsid w:val="00EA7170"/>
    <w:rsid w:val="00EB7195"/>
    <w:rsid w:val="00EB790B"/>
    <w:rsid w:val="00EC6068"/>
    <w:rsid w:val="00ED011F"/>
    <w:rsid w:val="00ED1303"/>
    <w:rsid w:val="00ED1E1C"/>
    <w:rsid w:val="00ED3207"/>
    <w:rsid w:val="00EE25C8"/>
    <w:rsid w:val="00EE6BAC"/>
    <w:rsid w:val="00EE79B5"/>
    <w:rsid w:val="00EF1315"/>
    <w:rsid w:val="00EF2778"/>
    <w:rsid w:val="00EF34A3"/>
    <w:rsid w:val="00EF5C25"/>
    <w:rsid w:val="00EF6E3F"/>
    <w:rsid w:val="00F01C8F"/>
    <w:rsid w:val="00F02403"/>
    <w:rsid w:val="00F04E89"/>
    <w:rsid w:val="00F051C5"/>
    <w:rsid w:val="00F07046"/>
    <w:rsid w:val="00F11049"/>
    <w:rsid w:val="00F11458"/>
    <w:rsid w:val="00F173F3"/>
    <w:rsid w:val="00F32550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42C9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B7F"/>
    <w:rsid w:val="00FC3BBA"/>
    <w:rsid w:val="00FC411D"/>
    <w:rsid w:val="00FC4A1A"/>
    <w:rsid w:val="00FC653A"/>
    <w:rsid w:val="00FD52D1"/>
    <w:rsid w:val="00FD7A11"/>
    <w:rsid w:val="00FF1161"/>
    <w:rsid w:val="00FF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Body Tex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27C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127C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7A127C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127C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A127C"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91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647</TotalTime>
  <Pages>3</Pages>
  <Words>2827</Words>
  <Characters>1612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25</cp:revision>
  <cp:lastPrinted>2021-12-15T06:53:00Z</cp:lastPrinted>
  <dcterms:created xsi:type="dcterms:W3CDTF">2022-10-10T15:42:00Z</dcterms:created>
  <dcterms:modified xsi:type="dcterms:W3CDTF">2023-09-22T08:38:00Z</dcterms:modified>
</cp:coreProperties>
</file>