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B01" w:rsidRDefault="004C6B01" w:rsidP="0068444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ЗАТВЕРДЖЕНО</w:t>
      </w:r>
    </w:p>
    <w:p w:rsidR="004C6B01" w:rsidRDefault="004C6B01" w:rsidP="003B69B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Розпорядження начальника</w:t>
      </w:r>
    </w:p>
    <w:p w:rsidR="004C6B01" w:rsidRDefault="004C6B01" w:rsidP="009F7FA5">
      <w:pPr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Слов’янської міської </w:t>
      </w:r>
    </w:p>
    <w:p w:rsidR="004C6B01" w:rsidRDefault="004C6B01" w:rsidP="00A87C24">
      <w:pPr>
        <w:ind w:firstLine="567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військової адміністрації</w:t>
      </w:r>
    </w:p>
    <w:p w:rsidR="004C6B01" w:rsidRDefault="004C6B01" w:rsidP="009F7FA5">
      <w:pPr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01.09.2023  № 1235</w:t>
      </w:r>
    </w:p>
    <w:p w:rsidR="004C6B01" w:rsidRDefault="004C6B01" w:rsidP="009F7FA5">
      <w:pPr>
        <w:ind w:left="2124"/>
        <w:rPr>
          <w:sz w:val="28"/>
          <w:szCs w:val="28"/>
          <w:lang w:val="uk-UA"/>
        </w:rPr>
      </w:pPr>
    </w:p>
    <w:p w:rsidR="004C6B01" w:rsidRDefault="004C6B01" w:rsidP="009F7FA5">
      <w:pPr>
        <w:ind w:left="2124"/>
        <w:rPr>
          <w:sz w:val="28"/>
          <w:szCs w:val="28"/>
          <w:lang w:val="uk-UA"/>
        </w:rPr>
      </w:pPr>
    </w:p>
    <w:p w:rsidR="004C6B01" w:rsidRDefault="004C6B01" w:rsidP="009F7FA5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Склад </w:t>
      </w:r>
    </w:p>
    <w:p w:rsidR="004C6B01" w:rsidRDefault="004C6B01" w:rsidP="009F7FA5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робочої групи з проведення аудиту безпеки територій</w:t>
      </w:r>
      <w:r>
        <w:rPr>
          <w:sz w:val="28"/>
          <w:szCs w:val="28"/>
          <w:lang w:val="uk-UA"/>
        </w:rPr>
        <w:tab/>
      </w:r>
    </w:p>
    <w:p w:rsidR="004C6B01" w:rsidRDefault="004C6B01" w:rsidP="009F7FA5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для розробки проєкту «1325 «Жінки, мир, безпека»</w:t>
      </w:r>
    </w:p>
    <w:p w:rsidR="004C6B01" w:rsidRDefault="004C6B01" w:rsidP="009F7FA5">
      <w:pPr>
        <w:jc w:val="center"/>
        <w:rPr>
          <w:sz w:val="28"/>
          <w:szCs w:val="28"/>
          <w:lang w:val="uk-UA"/>
        </w:rPr>
      </w:pPr>
    </w:p>
    <w:p w:rsidR="004C6B01" w:rsidRDefault="004C6B01" w:rsidP="009F7FA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Ростов Іоанн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заступник начальника </w:t>
      </w:r>
    </w:p>
    <w:p w:rsidR="004C6B01" w:rsidRDefault="004C6B01" w:rsidP="009F7FA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Слов’янської міської ВА, </w:t>
      </w:r>
    </w:p>
    <w:p w:rsidR="004C6B01" w:rsidRDefault="004C6B01" w:rsidP="009F7FA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голова робочої групи</w:t>
      </w:r>
    </w:p>
    <w:p w:rsidR="004C6B01" w:rsidRDefault="004C6B01" w:rsidP="009F7FA5">
      <w:pPr>
        <w:jc w:val="both"/>
        <w:rPr>
          <w:sz w:val="28"/>
          <w:szCs w:val="28"/>
          <w:lang w:val="uk-UA"/>
        </w:rPr>
      </w:pPr>
    </w:p>
    <w:p w:rsidR="004C6B01" w:rsidRDefault="004C6B01" w:rsidP="009F7FA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Міщенко Олександр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начальник відділу у справах сім’ї,</w:t>
      </w:r>
    </w:p>
    <w:p w:rsidR="004C6B01" w:rsidRDefault="004C6B01" w:rsidP="00A83F2B">
      <w:pPr>
        <w:ind w:left="495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молоді, фізичної культури та спорту, заступник голови робочої групи</w:t>
      </w:r>
    </w:p>
    <w:p w:rsidR="004C6B01" w:rsidRDefault="004C6B01" w:rsidP="00A83F2B">
      <w:pPr>
        <w:jc w:val="both"/>
        <w:rPr>
          <w:sz w:val="28"/>
          <w:szCs w:val="28"/>
          <w:lang w:val="uk-UA"/>
        </w:rPr>
      </w:pPr>
    </w:p>
    <w:p w:rsidR="004C6B01" w:rsidRDefault="004C6B01" w:rsidP="00A83F2B">
      <w:pPr>
        <w:ind w:left="4950" w:hanging="495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Приходько Оксана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головний спеціаліст відділу у справах сім’ї, молоді, фізичної культури та спорту, секретар робочої групи</w:t>
      </w:r>
    </w:p>
    <w:p w:rsidR="004C6B01" w:rsidRDefault="004C6B01" w:rsidP="00A83F2B">
      <w:pPr>
        <w:ind w:left="4950" w:hanging="4950"/>
        <w:jc w:val="both"/>
        <w:rPr>
          <w:sz w:val="28"/>
          <w:szCs w:val="28"/>
          <w:lang w:val="uk-UA"/>
        </w:rPr>
      </w:pPr>
    </w:p>
    <w:p w:rsidR="004C6B01" w:rsidRDefault="004C6B01" w:rsidP="00A83F2B">
      <w:pPr>
        <w:ind w:left="4950" w:hanging="4950"/>
        <w:jc w:val="both"/>
        <w:rPr>
          <w:sz w:val="28"/>
          <w:szCs w:val="28"/>
          <w:lang w:val="uk-UA"/>
        </w:rPr>
      </w:pPr>
    </w:p>
    <w:p w:rsidR="004C6B01" w:rsidRDefault="004C6B01" w:rsidP="00A83F2B">
      <w:pPr>
        <w:ind w:left="4950" w:hanging="495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Члени робочої групи</w:t>
      </w:r>
    </w:p>
    <w:p w:rsidR="004C6B01" w:rsidRDefault="004C6B01" w:rsidP="00A83F2B">
      <w:pPr>
        <w:ind w:left="4950" w:hanging="4950"/>
        <w:jc w:val="center"/>
        <w:rPr>
          <w:sz w:val="28"/>
          <w:szCs w:val="28"/>
          <w:lang w:val="uk-UA"/>
        </w:rPr>
      </w:pPr>
    </w:p>
    <w:p w:rsidR="004C6B01" w:rsidRDefault="004C6B01" w:rsidP="0065193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Боднарчук Ольга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начальник відділу екології та </w:t>
      </w:r>
    </w:p>
    <w:p w:rsidR="004C6B01" w:rsidRPr="00D202CF" w:rsidRDefault="004C6B01" w:rsidP="0065193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природних ресурсів</w:t>
      </w:r>
    </w:p>
    <w:p w:rsidR="004C6B01" w:rsidRDefault="004C6B01" w:rsidP="00651934">
      <w:pPr>
        <w:rPr>
          <w:sz w:val="28"/>
          <w:szCs w:val="28"/>
          <w:lang w:val="uk-UA"/>
        </w:rPr>
      </w:pPr>
    </w:p>
    <w:p w:rsidR="004C6B01" w:rsidRDefault="004C6B01" w:rsidP="0065193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Бондаренко Андрій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начальник відділення організації </w:t>
      </w:r>
    </w:p>
    <w:p w:rsidR="004C6B01" w:rsidRDefault="004C6B01" w:rsidP="0065193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реагування на НС 6 державного </w:t>
      </w:r>
    </w:p>
    <w:p w:rsidR="004C6B01" w:rsidRDefault="004C6B01" w:rsidP="0065193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пожежно-рятувального загону </w:t>
      </w:r>
    </w:p>
    <w:p w:rsidR="004C6B01" w:rsidRDefault="004C6B01" w:rsidP="0065193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(за згодою)</w:t>
      </w:r>
    </w:p>
    <w:p w:rsidR="004C6B01" w:rsidRDefault="004C6B01" w:rsidP="00A83F2B">
      <w:pPr>
        <w:ind w:left="4950" w:hanging="4950"/>
        <w:jc w:val="center"/>
        <w:rPr>
          <w:sz w:val="28"/>
          <w:szCs w:val="28"/>
          <w:lang w:val="uk-UA"/>
        </w:rPr>
      </w:pPr>
    </w:p>
    <w:p w:rsidR="004C6B01" w:rsidRDefault="004C6B01" w:rsidP="00082BE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Горборукова Світлана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        завідувач сектору прийняття рішень </w:t>
      </w:r>
    </w:p>
    <w:p w:rsidR="004C6B01" w:rsidRDefault="004C6B01" w:rsidP="00082BE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відділу соціальних допомог і </w:t>
      </w:r>
    </w:p>
    <w:p w:rsidR="004C6B01" w:rsidRDefault="004C6B01" w:rsidP="00082BE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компенсацій УСЗН</w:t>
      </w:r>
    </w:p>
    <w:p w:rsidR="004C6B01" w:rsidRDefault="004C6B01" w:rsidP="00082BE0">
      <w:pPr>
        <w:jc w:val="both"/>
        <w:rPr>
          <w:sz w:val="28"/>
          <w:szCs w:val="28"/>
          <w:lang w:val="uk-UA"/>
        </w:rPr>
      </w:pPr>
    </w:p>
    <w:p w:rsidR="004C6B01" w:rsidRDefault="004C6B01" w:rsidP="00082BE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Заруба Ольга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начальник управління ЖКГ</w:t>
      </w:r>
    </w:p>
    <w:p w:rsidR="004C6B01" w:rsidRDefault="004C6B01" w:rsidP="00082BE0">
      <w:pPr>
        <w:jc w:val="both"/>
        <w:rPr>
          <w:sz w:val="28"/>
          <w:szCs w:val="28"/>
          <w:lang w:val="uk-UA"/>
        </w:rPr>
      </w:pPr>
    </w:p>
    <w:p w:rsidR="004C6B01" w:rsidRDefault="004C6B01" w:rsidP="00082BE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Кравченко Дмитро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начальник відділу з питань </w:t>
      </w:r>
    </w:p>
    <w:p w:rsidR="004C6B01" w:rsidRDefault="004C6B01" w:rsidP="00082BE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внутрішньої та інформаційної </w:t>
      </w:r>
    </w:p>
    <w:p w:rsidR="004C6B01" w:rsidRDefault="004C6B01" w:rsidP="00082BE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політики</w:t>
      </w:r>
    </w:p>
    <w:p w:rsidR="004C6B01" w:rsidRDefault="004C6B01" w:rsidP="00651934">
      <w:pPr>
        <w:ind w:left="4956" w:hanging="495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Комлєва Тетяна</w:t>
      </w:r>
      <w:r>
        <w:rPr>
          <w:sz w:val="28"/>
          <w:szCs w:val="28"/>
          <w:lang w:val="uk-UA"/>
        </w:rPr>
        <w:tab/>
        <w:t>головний спеціаліст відділу бухгалтерського обліку, звітності та використання майна комунальної власності управління комунальної власності</w:t>
      </w:r>
    </w:p>
    <w:p w:rsidR="004C6B01" w:rsidRDefault="004C6B01" w:rsidP="00082BE0">
      <w:pPr>
        <w:jc w:val="both"/>
        <w:rPr>
          <w:sz w:val="28"/>
          <w:szCs w:val="28"/>
          <w:lang w:val="uk-UA"/>
        </w:rPr>
      </w:pPr>
    </w:p>
    <w:p w:rsidR="004C6B01" w:rsidRDefault="004C6B01" w:rsidP="00082BE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Куля Марина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начальник відділу по роботі зі </w:t>
      </w:r>
    </w:p>
    <w:p w:rsidR="004C6B01" w:rsidRDefault="004C6B01" w:rsidP="00082BE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зверненнями громадян</w:t>
      </w:r>
    </w:p>
    <w:p w:rsidR="004C6B01" w:rsidRDefault="004C6B01" w:rsidP="00082BE0">
      <w:pPr>
        <w:jc w:val="both"/>
        <w:rPr>
          <w:sz w:val="28"/>
          <w:szCs w:val="28"/>
          <w:lang w:val="uk-UA"/>
        </w:rPr>
      </w:pPr>
    </w:p>
    <w:p w:rsidR="004C6B01" w:rsidRDefault="004C6B01" w:rsidP="0065193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Лизенко Валерія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         юрисконсульт 6 державного </w:t>
      </w:r>
    </w:p>
    <w:p w:rsidR="004C6B01" w:rsidRDefault="004C6B01" w:rsidP="0065193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пожежно-рятувального загону</w:t>
      </w:r>
    </w:p>
    <w:p w:rsidR="004C6B01" w:rsidRDefault="004C6B01" w:rsidP="0065193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(за згодою)</w:t>
      </w:r>
    </w:p>
    <w:p w:rsidR="004C6B01" w:rsidRDefault="004C6B01" w:rsidP="00651934">
      <w:pPr>
        <w:rPr>
          <w:sz w:val="28"/>
          <w:szCs w:val="28"/>
          <w:lang w:val="uk-UA"/>
        </w:rPr>
      </w:pPr>
    </w:p>
    <w:p w:rsidR="004C6B01" w:rsidRDefault="004C6B01" w:rsidP="00651934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Новак Валерій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в.о. начальника відділу з питань </w:t>
      </w:r>
    </w:p>
    <w:p w:rsidR="004C6B01" w:rsidRDefault="004C6B01" w:rsidP="00651934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цивільного захисту, мобілізаційної </w:t>
      </w:r>
    </w:p>
    <w:p w:rsidR="004C6B01" w:rsidRDefault="004C6B01" w:rsidP="00651934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та оборонної роботи</w:t>
      </w:r>
    </w:p>
    <w:p w:rsidR="004C6B01" w:rsidRDefault="004C6B01" w:rsidP="00651934">
      <w:pPr>
        <w:jc w:val="both"/>
        <w:rPr>
          <w:sz w:val="28"/>
          <w:szCs w:val="28"/>
          <w:lang w:val="uk-UA"/>
        </w:rPr>
      </w:pPr>
    </w:p>
    <w:p w:rsidR="004C6B01" w:rsidRDefault="004C6B01" w:rsidP="0065193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Полякова Наталія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головний спеціаліст бюджетного </w:t>
      </w:r>
    </w:p>
    <w:p w:rsidR="004C6B01" w:rsidRPr="00881138" w:rsidRDefault="004C6B01" w:rsidP="00651934">
      <w:pPr>
        <w:rPr>
          <w:sz w:val="28"/>
          <w:szCs w:val="28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відділу фінансового управління</w:t>
      </w:r>
    </w:p>
    <w:p w:rsidR="004C6B01" w:rsidRDefault="004C6B01" w:rsidP="00082BE0">
      <w:pPr>
        <w:jc w:val="both"/>
        <w:rPr>
          <w:sz w:val="28"/>
          <w:szCs w:val="28"/>
          <w:lang w:val="uk-UA"/>
        </w:rPr>
      </w:pPr>
    </w:p>
    <w:p w:rsidR="004C6B01" w:rsidRDefault="004C6B01" w:rsidP="00082BE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Сердюк Роман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головний спеціаліст сектору </w:t>
      </w:r>
    </w:p>
    <w:p w:rsidR="004C6B01" w:rsidRDefault="004C6B01" w:rsidP="00082BE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містобудівного кадастру</w:t>
      </w:r>
      <w:r w:rsidRPr="00461B11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управління </w:t>
      </w:r>
    </w:p>
    <w:p w:rsidR="004C6B01" w:rsidRDefault="004C6B01" w:rsidP="00082BE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містобудування та архітектури</w:t>
      </w:r>
    </w:p>
    <w:p w:rsidR="004C6B01" w:rsidRPr="00C33280" w:rsidRDefault="004C6B01" w:rsidP="00082BE0">
      <w:pPr>
        <w:jc w:val="both"/>
        <w:rPr>
          <w:sz w:val="28"/>
          <w:szCs w:val="28"/>
          <w:lang w:val="uk-UA"/>
        </w:rPr>
      </w:pPr>
    </w:p>
    <w:p w:rsidR="004C6B01" w:rsidRDefault="004C6B01" w:rsidP="003B69B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Хрипкова Любов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представник ГО «СМАРТА»</w:t>
      </w:r>
    </w:p>
    <w:p w:rsidR="004C6B01" w:rsidRDefault="004C6B01" w:rsidP="0068444A">
      <w:pPr>
        <w:ind w:left="4248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(за згодою)</w:t>
      </w:r>
    </w:p>
    <w:p w:rsidR="004C6B01" w:rsidRDefault="004C6B01" w:rsidP="003B69B2">
      <w:pPr>
        <w:rPr>
          <w:sz w:val="28"/>
          <w:szCs w:val="28"/>
          <w:lang w:val="uk-UA"/>
        </w:rPr>
      </w:pPr>
    </w:p>
    <w:p w:rsidR="004C6B01" w:rsidRDefault="004C6B01" w:rsidP="003B69B2">
      <w:pPr>
        <w:rPr>
          <w:sz w:val="28"/>
          <w:szCs w:val="28"/>
          <w:lang w:val="uk-UA"/>
        </w:rPr>
      </w:pPr>
    </w:p>
    <w:p w:rsidR="004C6B01" w:rsidRDefault="004C6B01" w:rsidP="003B69B2">
      <w:pPr>
        <w:rPr>
          <w:sz w:val="28"/>
          <w:szCs w:val="28"/>
          <w:lang w:val="uk-UA"/>
        </w:rPr>
      </w:pPr>
    </w:p>
    <w:p w:rsidR="004C6B01" w:rsidRDefault="004C6B01" w:rsidP="003B69B2">
      <w:pPr>
        <w:rPr>
          <w:sz w:val="28"/>
          <w:szCs w:val="28"/>
          <w:lang w:val="uk-UA"/>
        </w:rPr>
      </w:pPr>
    </w:p>
    <w:p w:rsidR="004C6B01" w:rsidRDefault="004C6B01" w:rsidP="003B69B2">
      <w:pPr>
        <w:rPr>
          <w:sz w:val="28"/>
          <w:szCs w:val="28"/>
          <w:lang w:val="uk-UA"/>
        </w:rPr>
      </w:pPr>
    </w:p>
    <w:p w:rsidR="004C6B01" w:rsidRDefault="004C6B01" w:rsidP="003B69B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Начальник відділу у справах сім’ї,</w:t>
      </w:r>
    </w:p>
    <w:p w:rsidR="004C6B01" w:rsidRDefault="004C6B01" w:rsidP="003B69B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молоді, фізичної культури та спорту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Олександр МІЩЕНКО</w:t>
      </w:r>
    </w:p>
    <w:p w:rsidR="004C6B01" w:rsidRDefault="004C6B01" w:rsidP="003B69B2">
      <w:pPr>
        <w:rPr>
          <w:sz w:val="28"/>
          <w:szCs w:val="28"/>
          <w:lang w:val="uk-UA"/>
        </w:rPr>
      </w:pPr>
    </w:p>
    <w:p w:rsidR="004C6B01" w:rsidRDefault="004C6B01" w:rsidP="003B69B2">
      <w:pPr>
        <w:rPr>
          <w:sz w:val="28"/>
          <w:szCs w:val="28"/>
          <w:lang w:val="uk-UA"/>
        </w:rPr>
      </w:pPr>
    </w:p>
    <w:p w:rsidR="004C6B01" w:rsidRDefault="004C6B01" w:rsidP="003B69B2">
      <w:pPr>
        <w:rPr>
          <w:sz w:val="28"/>
          <w:szCs w:val="28"/>
          <w:lang w:val="uk-UA"/>
        </w:rPr>
      </w:pPr>
    </w:p>
    <w:p w:rsidR="004C6B01" w:rsidRDefault="004C6B01" w:rsidP="003B69B2">
      <w:pPr>
        <w:rPr>
          <w:sz w:val="28"/>
          <w:szCs w:val="28"/>
          <w:lang w:val="uk-UA"/>
        </w:rPr>
      </w:pPr>
    </w:p>
    <w:p w:rsidR="004C6B01" w:rsidRDefault="004C6B01" w:rsidP="003B69B2">
      <w:pPr>
        <w:rPr>
          <w:sz w:val="28"/>
          <w:szCs w:val="28"/>
          <w:lang w:val="uk-UA"/>
        </w:rPr>
      </w:pPr>
    </w:p>
    <w:p w:rsidR="004C6B01" w:rsidRDefault="004C6B01" w:rsidP="003B69B2">
      <w:pPr>
        <w:rPr>
          <w:sz w:val="28"/>
          <w:szCs w:val="28"/>
          <w:lang w:val="uk-UA"/>
        </w:rPr>
      </w:pPr>
    </w:p>
    <w:p w:rsidR="004C6B01" w:rsidRDefault="004C6B01" w:rsidP="003B69B2">
      <w:pPr>
        <w:rPr>
          <w:sz w:val="28"/>
          <w:szCs w:val="28"/>
          <w:lang w:val="uk-UA"/>
        </w:rPr>
      </w:pPr>
    </w:p>
    <w:p w:rsidR="004C6B01" w:rsidRDefault="004C6B01" w:rsidP="003B69B2">
      <w:pPr>
        <w:rPr>
          <w:sz w:val="28"/>
          <w:szCs w:val="28"/>
          <w:lang w:val="uk-UA"/>
        </w:rPr>
      </w:pPr>
    </w:p>
    <w:p w:rsidR="004C6B01" w:rsidRDefault="004C6B01" w:rsidP="003B69B2">
      <w:pPr>
        <w:rPr>
          <w:sz w:val="28"/>
          <w:szCs w:val="28"/>
          <w:lang w:val="uk-UA"/>
        </w:rPr>
      </w:pPr>
    </w:p>
    <w:p w:rsidR="004C6B01" w:rsidRDefault="004C6B01" w:rsidP="003B69B2">
      <w:pPr>
        <w:rPr>
          <w:sz w:val="28"/>
          <w:szCs w:val="28"/>
          <w:lang w:val="uk-UA"/>
        </w:rPr>
      </w:pPr>
    </w:p>
    <w:sectPr w:rsidR="004C6B01" w:rsidSect="00A87C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69B2"/>
    <w:rsid w:val="00082BE0"/>
    <w:rsid w:val="000F5A8C"/>
    <w:rsid w:val="00164C0B"/>
    <w:rsid w:val="00243C87"/>
    <w:rsid w:val="00260869"/>
    <w:rsid w:val="003B69B2"/>
    <w:rsid w:val="003F1D29"/>
    <w:rsid w:val="00461B11"/>
    <w:rsid w:val="004C6B01"/>
    <w:rsid w:val="004D07DC"/>
    <w:rsid w:val="005E5173"/>
    <w:rsid w:val="00611DA9"/>
    <w:rsid w:val="00651934"/>
    <w:rsid w:val="0068444A"/>
    <w:rsid w:val="006A6D31"/>
    <w:rsid w:val="006C4C9E"/>
    <w:rsid w:val="00731F78"/>
    <w:rsid w:val="00733DD0"/>
    <w:rsid w:val="007A5046"/>
    <w:rsid w:val="00881138"/>
    <w:rsid w:val="00882F92"/>
    <w:rsid w:val="00885C71"/>
    <w:rsid w:val="008F5629"/>
    <w:rsid w:val="009F7FA5"/>
    <w:rsid w:val="00A1484E"/>
    <w:rsid w:val="00A62853"/>
    <w:rsid w:val="00A83F2B"/>
    <w:rsid w:val="00A87C24"/>
    <w:rsid w:val="00AB1B8A"/>
    <w:rsid w:val="00AB6E52"/>
    <w:rsid w:val="00B07CC3"/>
    <w:rsid w:val="00B11559"/>
    <w:rsid w:val="00B123BE"/>
    <w:rsid w:val="00C33280"/>
    <w:rsid w:val="00CE7D38"/>
    <w:rsid w:val="00D202CF"/>
    <w:rsid w:val="00D4610B"/>
    <w:rsid w:val="00E805EE"/>
    <w:rsid w:val="00E921E8"/>
    <w:rsid w:val="00EB3AC4"/>
    <w:rsid w:val="00F63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69B2"/>
    <w:pPr>
      <w:suppressAutoHyphens/>
    </w:pPr>
    <w:rPr>
      <w:rFonts w:ascii="Times New Roman" w:eastAsia="Times New Roman" w:hAnsi="Times New Roman"/>
      <w:sz w:val="24"/>
      <w:szCs w:val="24"/>
      <w:lang w:val="ru-RU"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3B69B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7A50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A5046"/>
    <w:rPr>
      <w:rFonts w:ascii="Tahoma" w:hAnsi="Tahoma" w:cs="Tahoma"/>
      <w:sz w:val="16"/>
      <w:szCs w:val="16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1248</Words>
  <Characters>712</Characters>
  <Application>Microsoft Office Word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Робота</cp:lastModifiedBy>
  <cp:revision>2</cp:revision>
  <cp:lastPrinted>2023-09-12T12:38:00Z</cp:lastPrinted>
  <dcterms:created xsi:type="dcterms:W3CDTF">2023-09-14T08:38:00Z</dcterms:created>
  <dcterms:modified xsi:type="dcterms:W3CDTF">2023-09-14T08:38:00Z</dcterms:modified>
</cp:coreProperties>
</file>