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05" w:rsidRPr="00BC055D" w:rsidRDefault="00941C05">
      <w:pPr>
        <w:pageBreakBefore/>
        <w:ind w:left="5103" w:firstLine="6"/>
        <w:rPr>
          <w:lang w:val="uk-UA"/>
        </w:rPr>
      </w:pPr>
      <w:r>
        <w:t xml:space="preserve">Додаток </w:t>
      </w:r>
    </w:p>
    <w:p w:rsidR="00941C05" w:rsidRDefault="00941C05">
      <w:pPr>
        <w:keepNext/>
        <w:keepLines/>
        <w:ind w:left="5103"/>
      </w:pPr>
      <w:r>
        <w:t xml:space="preserve">до розпорядження начальника Слов’янської міської військової адміністрації </w:t>
      </w:r>
    </w:p>
    <w:p w:rsidR="00941C05" w:rsidRPr="000A3083" w:rsidRDefault="00941C05">
      <w:pPr>
        <w:keepNext/>
        <w:keepLines/>
        <w:ind w:left="5103"/>
        <w:rPr>
          <w:lang w:val="uk-UA"/>
        </w:rPr>
      </w:pPr>
      <w:r>
        <w:rPr>
          <w:lang w:val="uk-UA"/>
        </w:rPr>
        <w:t>30.05.</w:t>
      </w:r>
      <w:r>
        <w:t xml:space="preserve">2023 року № </w:t>
      </w:r>
      <w:r>
        <w:rPr>
          <w:lang w:val="uk-UA"/>
        </w:rPr>
        <w:t>450</w:t>
      </w:r>
    </w:p>
    <w:p w:rsidR="00941C05" w:rsidRDefault="00941C05">
      <w:pPr>
        <w:keepNext/>
        <w:keepLines/>
        <w:ind w:left="5400"/>
        <w:jc w:val="both"/>
        <w:rPr>
          <w:sz w:val="28"/>
          <w:szCs w:val="28"/>
        </w:rPr>
      </w:pPr>
    </w:p>
    <w:p w:rsidR="00941C05" w:rsidRDefault="00941C05">
      <w:pPr>
        <w:jc w:val="center"/>
        <w:rPr>
          <w:sz w:val="28"/>
          <w:szCs w:val="28"/>
        </w:rPr>
      </w:pPr>
    </w:p>
    <w:p w:rsidR="00941C05" w:rsidRDefault="00941C05">
      <w:pPr>
        <w:jc w:val="center"/>
      </w:pPr>
      <w:r>
        <w:t>ПЛАН ЗАХОДІВ</w:t>
      </w:r>
    </w:p>
    <w:p w:rsidR="00941C05" w:rsidRDefault="00941C05">
      <w:pPr>
        <w:jc w:val="center"/>
      </w:pPr>
      <w:r>
        <w:t xml:space="preserve">з підготовки та відзначення Дня захисту дітей  </w:t>
      </w:r>
    </w:p>
    <w:p w:rsidR="00941C05" w:rsidRDefault="00941C05">
      <w:pPr>
        <w:jc w:val="center"/>
      </w:pPr>
      <w:r>
        <w:rPr>
          <w:lang w:val="uk-UA"/>
        </w:rPr>
        <w:t>у 2023 році</w:t>
      </w:r>
      <w:r>
        <w:t xml:space="preserve"> </w:t>
      </w:r>
      <w:r>
        <w:br/>
      </w:r>
    </w:p>
    <w:tbl>
      <w:tblPr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80"/>
        <w:gridCol w:w="1440"/>
        <w:gridCol w:w="2160"/>
        <w:gridCol w:w="2160"/>
      </w:tblGrid>
      <w:tr w:rsidR="00941C05">
        <w:trPr>
          <w:trHeight w:val="305"/>
        </w:trPr>
        <w:tc>
          <w:tcPr>
            <w:tcW w:w="3780" w:type="dxa"/>
            <w:vAlign w:val="center"/>
          </w:tcPr>
          <w:p w:rsidR="00941C05" w:rsidRDefault="00941C05" w:rsidP="00943CC9">
            <w:pPr>
              <w:jc w:val="center"/>
            </w:pPr>
            <w:r>
              <w:t>Назва заходу</w:t>
            </w:r>
          </w:p>
        </w:tc>
        <w:tc>
          <w:tcPr>
            <w:tcW w:w="1440" w:type="dxa"/>
            <w:vAlign w:val="center"/>
          </w:tcPr>
          <w:p w:rsidR="00941C05" w:rsidRDefault="00941C05">
            <w:r>
              <w:t>Дата проведення</w:t>
            </w:r>
          </w:p>
        </w:tc>
        <w:tc>
          <w:tcPr>
            <w:tcW w:w="2160" w:type="dxa"/>
            <w:vAlign w:val="center"/>
          </w:tcPr>
          <w:p w:rsidR="00941C05" w:rsidRDefault="00941C05">
            <w:r>
              <w:t>Місце проведення</w:t>
            </w:r>
          </w:p>
        </w:tc>
        <w:tc>
          <w:tcPr>
            <w:tcW w:w="2160" w:type="dxa"/>
            <w:vAlign w:val="center"/>
          </w:tcPr>
          <w:p w:rsidR="00941C05" w:rsidRDefault="00941C05">
            <w:r>
              <w:t>Відповідальний</w:t>
            </w:r>
          </w:p>
        </w:tc>
      </w:tr>
      <w:tr w:rsidR="00941C05">
        <w:trPr>
          <w:trHeight w:val="119"/>
        </w:trPr>
        <w:tc>
          <w:tcPr>
            <w:tcW w:w="3780" w:type="dxa"/>
            <w:vAlign w:val="center"/>
          </w:tcPr>
          <w:p w:rsidR="00941C05" w:rsidRDefault="00941C05">
            <w:r>
              <w:t>1</w:t>
            </w:r>
          </w:p>
        </w:tc>
        <w:tc>
          <w:tcPr>
            <w:tcW w:w="1440" w:type="dxa"/>
            <w:vAlign w:val="center"/>
          </w:tcPr>
          <w:p w:rsidR="00941C05" w:rsidRDefault="00941C05">
            <w:r>
              <w:t>2</w:t>
            </w:r>
          </w:p>
        </w:tc>
        <w:tc>
          <w:tcPr>
            <w:tcW w:w="2160" w:type="dxa"/>
            <w:vAlign w:val="center"/>
          </w:tcPr>
          <w:p w:rsidR="00941C05" w:rsidRDefault="00941C05">
            <w:r>
              <w:t>3</w:t>
            </w:r>
          </w:p>
        </w:tc>
        <w:tc>
          <w:tcPr>
            <w:tcW w:w="2160" w:type="dxa"/>
            <w:vAlign w:val="center"/>
          </w:tcPr>
          <w:p w:rsidR="00941C05" w:rsidRDefault="00941C05">
            <w:r>
              <w:t>4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Default="00941C05">
            <w:r>
              <w:t xml:space="preserve">Публікації на офіційних сторінках  клубу  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</w:rPr>
            </w:pPr>
            <w:r w:rsidRPr="00943CC9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941C05" w:rsidRDefault="00941C05">
            <w:r>
              <w:t>Відділ культури,</w:t>
            </w:r>
          </w:p>
          <w:p w:rsidR="00941C05" w:rsidRDefault="00941C05">
            <w:r>
              <w:t>КЗ "ЦКД м.Слов'янська"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Pr="00943CC9" w:rsidRDefault="00941C05" w:rsidP="00943CC9">
            <w:pPr>
              <w:rPr>
                <w:color w:val="000000"/>
              </w:rPr>
            </w:pPr>
            <w:r w:rsidRPr="00943CC9">
              <w:rPr>
                <w:color w:val="000000"/>
              </w:rPr>
              <w:t>«Хай буде мирним небо на землі. І хай дитинство радісно сміється»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</w:rPr>
            </w:pPr>
            <w:r w:rsidRPr="00943CC9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941C05" w:rsidRDefault="00941C05">
            <w:r>
              <w:t>Відділ культури,</w:t>
            </w:r>
          </w:p>
          <w:p w:rsidR="00941C05" w:rsidRDefault="00941C05">
            <w:r>
              <w:t>КЗ "Слов'янська МПБ"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Default="00941C05">
            <w:r>
              <w:t xml:space="preserve"> "Лабіринтами  щасливого  дитинства"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</w:rPr>
            </w:pPr>
            <w:r w:rsidRPr="00943CC9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941C05" w:rsidRDefault="00941C05">
            <w:r>
              <w:t>Відділ культури,</w:t>
            </w:r>
          </w:p>
          <w:p w:rsidR="00941C05" w:rsidRDefault="00941C05">
            <w:r>
              <w:t>КЗ "Слов'янська МБС"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Default="00941C05">
            <w:r>
              <w:t xml:space="preserve">Публікація на сторінці музею 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</w:rPr>
            </w:pPr>
            <w:r w:rsidRPr="00943CC9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941C05" w:rsidRDefault="00941C05">
            <w:r>
              <w:t>Відділ культури,</w:t>
            </w:r>
          </w:p>
          <w:p w:rsidR="00941C05" w:rsidRDefault="00941C05">
            <w:r>
              <w:t>КЗ "Слов'янський краєзнавчий музей"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Pr="00943CC9" w:rsidRDefault="00941C05">
            <w:pPr>
              <w:rPr>
                <w:shd w:val="clear" w:color="auto" w:fill="F7F7F7"/>
              </w:rPr>
            </w:pPr>
            <w:r>
              <w:t>Свято  до Дня захисту дітей «Подорож до Країни Дитинства»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</w:rPr>
            </w:pPr>
            <w:r w:rsidRPr="00943CC9">
              <w:rPr>
                <w:color w:val="000000"/>
                <w:sz w:val="22"/>
                <w:szCs w:val="22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941C05" w:rsidRDefault="00941C05">
            <w:r>
              <w:t>Відділ культури,</w:t>
            </w:r>
          </w:p>
          <w:p w:rsidR="00941C05" w:rsidRDefault="00941C05">
            <w:r>
              <w:t>КЗ "Школа мистецтв № 2"</w:t>
            </w:r>
          </w:p>
        </w:tc>
      </w:tr>
      <w:tr w:rsidR="00941C05">
        <w:trPr>
          <w:trHeight w:val="119"/>
        </w:trPr>
        <w:tc>
          <w:tcPr>
            <w:tcW w:w="3780" w:type="dxa"/>
          </w:tcPr>
          <w:p w:rsidR="00941C05" w:rsidRDefault="00941C05">
            <w:r>
              <w:t>Вшанування пам’яті дітей, загиблих внаслідок збройної агресії російської федерації</w:t>
            </w:r>
          </w:p>
        </w:tc>
        <w:tc>
          <w:tcPr>
            <w:tcW w:w="1440" w:type="dxa"/>
          </w:tcPr>
          <w:p w:rsidR="00941C05" w:rsidRDefault="00941C05" w:rsidP="00943CC9">
            <w:pPr>
              <w:jc w:val="center"/>
            </w:pPr>
            <w:r>
              <w:t>01.06.2023</w:t>
            </w:r>
          </w:p>
        </w:tc>
        <w:tc>
          <w:tcPr>
            <w:tcW w:w="2160" w:type="dxa"/>
          </w:tcPr>
          <w:p w:rsidR="00941C05" w:rsidRPr="00943CC9" w:rsidRDefault="00941C05" w:rsidP="00943CC9">
            <w:pPr>
              <w:jc w:val="center"/>
              <w:rPr>
                <w:color w:val="000000"/>
                <w:lang w:val="uk-UA"/>
              </w:rPr>
            </w:pPr>
            <w:r w:rsidRPr="00943CC9">
              <w:rPr>
                <w:color w:val="000000"/>
                <w:sz w:val="22"/>
                <w:szCs w:val="22"/>
                <w:lang w:val="uk-UA"/>
              </w:rPr>
              <w:t>пам’ятний знак, парк культури і відпочинку</w:t>
            </w:r>
          </w:p>
        </w:tc>
        <w:tc>
          <w:tcPr>
            <w:tcW w:w="2160" w:type="dxa"/>
          </w:tcPr>
          <w:p w:rsidR="00941C05" w:rsidRDefault="00941C05">
            <w:r>
              <w:t xml:space="preserve">Відділ внутрішньої політики, </w:t>
            </w:r>
          </w:p>
          <w:p w:rsidR="00941C05" w:rsidRDefault="00941C05">
            <w:r>
              <w:t xml:space="preserve">Відділ культури </w:t>
            </w:r>
          </w:p>
        </w:tc>
      </w:tr>
    </w:tbl>
    <w:p w:rsidR="00941C05" w:rsidRDefault="00941C05">
      <w:r>
        <w:t xml:space="preserve"> </w:t>
      </w: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>Начальник відділу культури</w:t>
      </w: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>Слов’янської міської ВА                                                 Марина ОЛІЙНИК</w:t>
      </w: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1C05" w:rsidRDefault="00941C05">
      <w:pPr>
        <w:spacing w:after="160" w:line="259" w:lineRule="auto"/>
        <w:rPr>
          <w:sz w:val="28"/>
          <w:szCs w:val="28"/>
        </w:rPr>
      </w:pPr>
      <w:r>
        <w:br w:type="page"/>
      </w:r>
    </w:p>
    <w:p w:rsidR="00941C05" w:rsidRDefault="00941C05" w:rsidP="000D24A4">
      <w:pPr>
        <w:keepNext/>
        <w:keepLines/>
        <w:tabs>
          <w:tab w:val="left" w:pos="-2160"/>
        </w:tabs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</w:t>
      </w:r>
      <w:r>
        <w:t>Додаток</w:t>
      </w:r>
      <w:r>
        <w:rPr>
          <w:lang w:val="uk-UA"/>
        </w:rPr>
        <w:t xml:space="preserve"> </w:t>
      </w:r>
    </w:p>
    <w:p w:rsidR="00941C05" w:rsidRDefault="00941C05" w:rsidP="000D24A4">
      <w:pPr>
        <w:keepNext/>
        <w:keepLines/>
        <w:tabs>
          <w:tab w:val="left" w:pos="-2160"/>
        </w:tabs>
      </w:pPr>
      <w:r>
        <w:rPr>
          <w:lang w:val="uk-UA"/>
        </w:rPr>
        <w:t xml:space="preserve">                                                                                                          </w:t>
      </w:r>
      <w:r>
        <w:t>до Плану заходів з підготовки</w:t>
      </w:r>
    </w:p>
    <w:p w:rsidR="00941C05" w:rsidRDefault="00941C05" w:rsidP="000D24A4">
      <w:pPr>
        <w:keepNext/>
        <w:keepLines/>
        <w:tabs>
          <w:tab w:val="left" w:pos="-2160"/>
        </w:tabs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</w:t>
      </w:r>
      <w:r>
        <w:t xml:space="preserve">та відзначення Дня захисту </w:t>
      </w:r>
    </w:p>
    <w:p w:rsidR="00941C05" w:rsidRPr="002C1451" w:rsidRDefault="00941C05" w:rsidP="000D24A4">
      <w:pPr>
        <w:keepNext/>
        <w:keepLines/>
        <w:tabs>
          <w:tab w:val="left" w:pos="-2160"/>
        </w:tabs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</w:t>
      </w:r>
      <w:r>
        <w:t xml:space="preserve">дітей  </w:t>
      </w:r>
      <w:r>
        <w:rPr>
          <w:lang w:val="uk-UA"/>
        </w:rPr>
        <w:t>у 2023 році</w:t>
      </w:r>
    </w:p>
    <w:p w:rsidR="00941C05" w:rsidRDefault="00941C05">
      <w:pPr>
        <w:keepNext/>
        <w:keepLines/>
        <w:tabs>
          <w:tab w:val="left" w:pos="-2160"/>
        </w:tabs>
        <w:jc w:val="right"/>
        <w:rPr>
          <w:b/>
          <w:bCs/>
          <w:smallCaps/>
        </w:rPr>
      </w:pPr>
      <w:r>
        <w:t xml:space="preserve"> </w:t>
      </w:r>
    </w:p>
    <w:p w:rsidR="00941C05" w:rsidRDefault="00941C05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941C05" w:rsidRDefault="00941C05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941C05" w:rsidRDefault="00941C05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941C05" w:rsidRDefault="00941C05">
      <w:pPr>
        <w:keepNext/>
        <w:keepLines/>
        <w:tabs>
          <w:tab w:val="left" w:pos="-2160"/>
        </w:tabs>
        <w:jc w:val="center"/>
      </w:pPr>
      <w:r>
        <w:t>витрат на реалізацію Плану заходів з підготовки та відзначення</w:t>
      </w:r>
    </w:p>
    <w:p w:rsidR="00941C05" w:rsidRDefault="00941C05">
      <w:pPr>
        <w:keepNext/>
        <w:keepLines/>
        <w:tabs>
          <w:tab w:val="left" w:pos="-2160"/>
        </w:tabs>
        <w:jc w:val="center"/>
      </w:pPr>
      <w:r>
        <w:t xml:space="preserve"> Дня захисту дітей </w:t>
      </w:r>
      <w:r>
        <w:rPr>
          <w:lang w:val="uk-UA"/>
        </w:rPr>
        <w:t>у 2023 році</w:t>
      </w:r>
      <w:r>
        <w:t xml:space="preserve"> </w:t>
      </w:r>
    </w:p>
    <w:p w:rsidR="00941C05" w:rsidRDefault="00941C05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7560"/>
        <w:gridCol w:w="1620"/>
      </w:tblGrid>
      <w:tr w:rsidR="00941C05">
        <w:tc>
          <w:tcPr>
            <w:tcW w:w="540" w:type="dxa"/>
            <w:vAlign w:val="center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43CC9">
              <w:rPr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7560" w:type="dxa"/>
            <w:vAlign w:val="center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43CC9">
              <w:rPr>
                <w:b/>
                <w:bCs/>
                <w:sz w:val="20"/>
                <w:szCs w:val="20"/>
              </w:rPr>
              <w:t>Стаття витрат</w:t>
            </w:r>
          </w:p>
        </w:tc>
        <w:tc>
          <w:tcPr>
            <w:tcW w:w="1620" w:type="dxa"/>
            <w:vAlign w:val="center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43CC9">
              <w:rPr>
                <w:b/>
                <w:bCs/>
                <w:sz w:val="20"/>
                <w:szCs w:val="20"/>
              </w:rPr>
              <w:t>Загальна сума (грн.)</w:t>
            </w:r>
          </w:p>
        </w:tc>
      </w:tr>
      <w:tr w:rsidR="00941C05">
        <w:tc>
          <w:tcPr>
            <w:tcW w:w="540" w:type="dxa"/>
            <w:tcBorders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  <w:r w:rsidRPr="00943CC9">
              <w:rPr>
                <w:sz w:val="20"/>
                <w:szCs w:val="20"/>
              </w:rPr>
              <w:t>1.</w:t>
            </w:r>
          </w:p>
        </w:tc>
        <w:tc>
          <w:tcPr>
            <w:tcW w:w="7560" w:type="dxa"/>
            <w:tcBorders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  <w:r w:rsidRPr="00943CC9">
              <w:rPr>
                <w:sz w:val="20"/>
                <w:szCs w:val="20"/>
              </w:rPr>
              <w:t xml:space="preserve">Придбання предметів та матеріалів для проведення заходів </w:t>
            </w:r>
          </w:p>
        </w:tc>
        <w:tc>
          <w:tcPr>
            <w:tcW w:w="1620" w:type="dxa"/>
            <w:tcBorders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943CC9">
              <w:rPr>
                <w:i/>
                <w:iCs/>
                <w:sz w:val="20"/>
                <w:szCs w:val="20"/>
              </w:rPr>
              <w:t>5000,00</w:t>
            </w:r>
          </w:p>
        </w:tc>
      </w:tr>
      <w:tr w:rsidR="00941C05">
        <w:tc>
          <w:tcPr>
            <w:tcW w:w="54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</w:p>
        </w:tc>
        <w:tc>
          <w:tcPr>
            <w:tcW w:w="756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941C05">
        <w:tc>
          <w:tcPr>
            <w:tcW w:w="54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</w:p>
        </w:tc>
        <w:tc>
          <w:tcPr>
            <w:tcW w:w="756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941C05">
        <w:tc>
          <w:tcPr>
            <w:tcW w:w="540" w:type="dxa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560" w:type="dxa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rPr>
                <w:i/>
                <w:iCs/>
                <w:sz w:val="20"/>
                <w:szCs w:val="20"/>
              </w:rPr>
            </w:pPr>
            <w:r w:rsidRPr="00943CC9">
              <w:rPr>
                <w:i/>
                <w:iCs/>
                <w:sz w:val="20"/>
                <w:szCs w:val="20"/>
              </w:rPr>
              <w:t>ВСЬОГО:</w:t>
            </w:r>
          </w:p>
        </w:tc>
        <w:tc>
          <w:tcPr>
            <w:tcW w:w="1620" w:type="dxa"/>
          </w:tcPr>
          <w:p w:rsidR="00941C05" w:rsidRPr="00943CC9" w:rsidRDefault="00941C05" w:rsidP="00943CC9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43CC9">
              <w:rPr>
                <w:b/>
                <w:bCs/>
                <w:i/>
                <w:iCs/>
                <w:sz w:val="20"/>
                <w:szCs w:val="20"/>
              </w:rPr>
              <w:t>5000,00</w:t>
            </w:r>
          </w:p>
        </w:tc>
      </w:tr>
    </w:tbl>
    <w:p w:rsidR="00941C05" w:rsidRDefault="00941C05">
      <w:pPr>
        <w:keepNext/>
        <w:keepLines/>
        <w:tabs>
          <w:tab w:val="left" w:pos="7380"/>
        </w:tabs>
        <w:ind w:left="1260"/>
      </w:pPr>
    </w:p>
    <w:p w:rsidR="00941C05" w:rsidRDefault="00941C05">
      <w:pPr>
        <w:keepNext/>
        <w:keepLines/>
        <w:tabs>
          <w:tab w:val="left" w:pos="7380"/>
        </w:tabs>
        <w:ind w:left="1260"/>
      </w:pP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>Начальник відділу культури</w:t>
      </w:r>
    </w:p>
    <w:p w:rsidR="00941C05" w:rsidRDefault="00941C05">
      <w:pPr>
        <w:keepNext/>
        <w:keepLines/>
        <w:tabs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>Слов’янської міської ВА                                                 Марина ОЛІЙНИК</w:t>
      </w:r>
    </w:p>
    <w:p w:rsidR="00941C05" w:rsidRDefault="00941C05">
      <w:pPr>
        <w:keepNext/>
        <w:keepLines/>
      </w:pPr>
      <w:r>
        <w:rPr>
          <w:sz w:val="28"/>
          <w:szCs w:val="28"/>
        </w:rPr>
        <w:t xml:space="preserve"> </w:t>
      </w:r>
    </w:p>
    <w:sectPr w:rsidR="00941C05" w:rsidSect="00BC055D">
      <w:pgSz w:w="11906" w:h="16838"/>
      <w:pgMar w:top="1417" w:right="746" w:bottom="993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E6E57"/>
    <w:multiLevelType w:val="multilevel"/>
    <w:tmpl w:val="8D1E5F3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629"/>
    <w:rsid w:val="0003717E"/>
    <w:rsid w:val="00092B59"/>
    <w:rsid w:val="000A3083"/>
    <w:rsid w:val="000D24A4"/>
    <w:rsid w:val="00254629"/>
    <w:rsid w:val="00283B98"/>
    <w:rsid w:val="002C1451"/>
    <w:rsid w:val="003864AA"/>
    <w:rsid w:val="00624DA0"/>
    <w:rsid w:val="00647612"/>
    <w:rsid w:val="00650FB6"/>
    <w:rsid w:val="00941C05"/>
    <w:rsid w:val="00943CC9"/>
    <w:rsid w:val="00A95E17"/>
    <w:rsid w:val="00AB42A1"/>
    <w:rsid w:val="00BC055D"/>
    <w:rsid w:val="00C04207"/>
    <w:rsid w:val="00C839BB"/>
    <w:rsid w:val="00ED774E"/>
    <w:rsid w:val="00F4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autoSpaceDN w:val="0"/>
      <w:spacing w:line="1" w:lineRule="atLeast"/>
      <w:textAlignment w:val="top"/>
      <w:outlineLvl w:val="0"/>
    </w:pPr>
    <w:rPr>
      <w:sz w:val="24"/>
      <w:szCs w:val="24"/>
      <w:lang w:val="ru-RU" w:eastAsia="zh-CN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2"/>
      <w:szCs w:val="22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Calibri" w:hAnsi="Calibri" w:cs="Calibri"/>
      <w:lang w:val="uk-UA" w:eastAsia="zh-CN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">
    <w:name w:val="Без интервала1"/>
    <w:link w:val="NoSpacingChar"/>
    <w:uiPriority w:val="99"/>
    <w:rPr>
      <w:rFonts w:ascii="Calibri" w:hAnsi="Calibri" w:cs="Calibri"/>
      <w:sz w:val="24"/>
      <w:szCs w:val="24"/>
      <w:lang w:val="ru-RU" w:eastAsia="ru-RU"/>
    </w:rPr>
  </w:style>
  <w:style w:type="character" w:customStyle="1" w:styleId="NoSpacingChar">
    <w:name w:val="No Spacing Char"/>
    <w:link w:val="1"/>
    <w:uiPriority w:val="99"/>
    <w:locked/>
    <w:rPr>
      <w:rFonts w:ascii="Calibri" w:hAnsi="Calibri" w:cs="Calibri"/>
      <w:lang w:val="ru-RU"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a0">
    <w:name w:val="Стиль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Стиль1"/>
    <w:basedOn w:val="TableNormal1"/>
    <w:uiPriority w:val="99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1386</Words>
  <Characters>791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Робота</cp:lastModifiedBy>
  <cp:revision>6</cp:revision>
  <dcterms:created xsi:type="dcterms:W3CDTF">2023-05-29T13:01:00Z</dcterms:created>
  <dcterms:modified xsi:type="dcterms:W3CDTF">2023-05-30T12:35:00Z</dcterms:modified>
</cp:coreProperties>
</file>